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18096A" w14:textId="77777777" w:rsidR="00563B2F" w:rsidRPr="0055482F" w:rsidRDefault="00563B2F" w:rsidP="00A0574E">
      <w:pPr>
        <w:jc w:val="center"/>
        <w:rPr>
          <w:rFonts w:ascii="Arial" w:hAnsi="Arial" w:cs="Arial"/>
          <w:b/>
          <w:bCs/>
        </w:rPr>
      </w:pPr>
    </w:p>
    <w:p w14:paraId="572DD776" w14:textId="77777777" w:rsidR="00A0574E" w:rsidRPr="0055482F" w:rsidRDefault="00A0574E" w:rsidP="00A0574E">
      <w:pPr>
        <w:jc w:val="center"/>
        <w:rPr>
          <w:rFonts w:ascii="Arial" w:hAnsi="Arial" w:cs="Arial"/>
          <w:b/>
          <w:bCs/>
        </w:rPr>
      </w:pPr>
      <w:r w:rsidRPr="0055482F">
        <w:rPr>
          <w:rFonts w:ascii="Arial" w:hAnsi="Arial" w:cs="Arial"/>
          <w:b/>
          <w:bCs/>
        </w:rPr>
        <w:t>Consent Form Template Instructions:</w:t>
      </w:r>
    </w:p>
    <w:p w14:paraId="14AFAD4D" w14:textId="77777777" w:rsidR="64A7FE24" w:rsidRPr="0055482F" w:rsidRDefault="64A7FE24" w:rsidP="64A7FE24">
      <w:pPr>
        <w:jc w:val="center"/>
        <w:rPr>
          <w:rFonts w:ascii="Arial" w:hAnsi="Arial" w:cs="Arial"/>
          <w:b/>
          <w:bCs/>
        </w:rPr>
      </w:pPr>
    </w:p>
    <w:p w14:paraId="329817E0" w14:textId="77777777" w:rsidR="00110E94" w:rsidRPr="0055482F" w:rsidRDefault="00A00670" w:rsidP="00532E9F">
      <w:pPr>
        <w:pStyle w:val="NormalWeb"/>
        <w:spacing w:line="360" w:lineRule="auto"/>
        <w:rPr>
          <w:rFonts w:ascii="Arial" w:hAnsi="Arial" w:cs="Arial"/>
          <w:color w:val="000000"/>
        </w:rPr>
      </w:pPr>
      <w:r w:rsidRPr="0055482F">
        <w:rPr>
          <w:rFonts w:ascii="Arial" w:hAnsi="Arial" w:cs="Arial"/>
          <w:color w:val="000000" w:themeColor="text1"/>
        </w:rPr>
        <w:t>Unless otherwise indicated, t</w:t>
      </w:r>
      <w:r w:rsidR="00110E94" w:rsidRPr="0055482F">
        <w:rPr>
          <w:rFonts w:ascii="Arial" w:hAnsi="Arial" w:cs="Arial"/>
          <w:color w:val="000000" w:themeColor="text1"/>
        </w:rPr>
        <w:t xml:space="preserve">he sections/language in </w:t>
      </w:r>
      <w:r w:rsidR="0446E8E4" w:rsidRPr="0055482F">
        <w:rPr>
          <w:rFonts w:ascii="Arial" w:hAnsi="Arial" w:cs="Arial"/>
          <w:b/>
          <w:bCs/>
          <w:color w:val="000000" w:themeColor="text1"/>
        </w:rPr>
        <w:t xml:space="preserve">black </w:t>
      </w:r>
      <w:r w:rsidR="00FA9709" w:rsidRPr="0055482F">
        <w:rPr>
          <w:rFonts w:ascii="Arial" w:hAnsi="Arial" w:cs="Arial"/>
          <w:color w:val="000000" w:themeColor="text1"/>
        </w:rPr>
        <w:t>are</w:t>
      </w:r>
      <w:r w:rsidR="00110E94" w:rsidRPr="0055482F">
        <w:rPr>
          <w:rFonts w:ascii="Arial" w:hAnsi="Arial" w:cs="Arial"/>
          <w:color w:val="000000" w:themeColor="text1"/>
        </w:rPr>
        <w:t xml:space="preserve"> standard </w:t>
      </w:r>
      <w:r w:rsidR="00151CE8" w:rsidRPr="0055482F">
        <w:rPr>
          <w:rFonts w:ascii="Arial" w:hAnsi="Arial" w:cs="Arial"/>
          <w:color w:val="000000" w:themeColor="text1"/>
        </w:rPr>
        <w:t xml:space="preserve">consent form </w:t>
      </w:r>
      <w:r w:rsidR="00110E94" w:rsidRPr="0055482F">
        <w:rPr>
          <w:rFonts w:ascii="Arial" w:hAnsi="Arial" w:cs="Arial"/>
          <w:color w:val="000000" w:themeColor="text1"/>
        </w:rPr>
        <w:t>language and should be included in your study</w:t>
      </w:r>
      <w:r w:rsidR="00297C88" w:rsidRPr="0055482F">
        <w:rPr>
          <w:rFonts w:ascii="Arial" w:hAnsi="Arial" w:cs="Arial"/>
          <w:color w:val="000000" w:themeColor="text1"/>
        </w:rPr>
        <w:t xml:space="preserve">. </w:t>
      </w:r>
    </w:p>
    <w:p w14:paraId="0FD8A8FF" w14:textId="77777777" w:rsidR="00ED482A" w:rsidRPr="0055482F" w:rsidRDefault="00110E94" w:rsidP="00532E9F">
      <w:pPr>
        <w:pStyle w:val="NormalWeb"/>
        <w:spacing w:line="360" w:lineRule="auto"/>
        <w:rPr>
          <w:rFonts w:ascii="Arial" w:hAnsi="Arial" w:cs="Arial"/>
          <w:color w:val="000000" w:themeColor="text1"/>
        </w:rPr>
      </w:pPr>
      <w:r w:rsidRPr="0055482F">
        <w:rPr>
          <w:rFonts w:ascii="Arial" w:hAnsi="Arial" w:cs="Arial"/>
          <w:color w:val="000000" w:themeColor="text1"/>
        </w:rPr>
        <w:t>The</w:t>
      </w:r>
      <w:r w:rsidR="00046D08" w:rsidRPr="0055482F">
        <w:rPr>
          <w:rFonts w:ascii="Arial" w:hAnsi="Arial" w:cs="Arial"/>
          <w:color w:val="000000" w:themeColor="text1"/>
        </w:rPr>
        <w:t xml:space="preserve"> </w:t>
      </w:r>
      <w:r w:rsidR="002D5595" w:rsidRPr="0055482F">
        <w:rPr>
          <w:rFonts w:ascii="Arial" w:hAnsi="Arial" w:cs="Arial"/>
          <w:i/>
          <w:iCs/>
          <w:color w:val="0000FF"/>
        </w:rPr>
        <w:t>italicized</w:t>
      </w:r>
      <w:r w:rsidR="002D5595" w:rsidRPr="0055482F">
        <w:rPr>
          <w:rFonts w:ascii="Arial" w:hAnsi="Arial" w:cs="Arial"/>
          <w:color w:val="000000" w:themeColor="text1"/>
        </w:rPr>
        <w:t xml:space="preserve"> </w:t>
      </w:r>
      <w:r w:rsidR="00C90A9D" w:rsidRPr="0055482F">
        <w:rPr>
          <w:rFonts w:ascii="Arial" w:hAnsi="Arial" w:cs="Arial"/>
          <w:color w:val="000000" w:themeColor="text1"/>
        </w:rPr>
        <w:t>sections/</w:t>
      </w:r>
      <w:r w:rsidRPr="0055482F">
        <w:rPr>
          <w:rFonts w:ascii="Arial" w:hAnsi="Arial" w:cs="Arial"/>
          <w:color w:val="000000" w:themeColor="text1"/>
        </w:rPr>
        <w:t>language</w:t>
      </w:r>
      <w:r w:rsidR="00C9471D" w:rsidRPr="0055482F">
        <w:rPr>
          <w:rFonts w:ascii="Arial" w:hAnsi="Arial" w:cs="Arial"/>
          <w:color w:val="000000" w:themeColor="text1"/>
        </w:rPr>
        <w:t xml:space="preserve"> </w:t>
      </w:r>
      <w:r w:rsidRPr="0055482F">
        <w:rPr>
          <w:rFonts w:ascii="Arial" w:hAnsi="Arial" w:cs="Arial"/>
          <w:color w:val="000000" w:themeColor="text1"/>
        </w:rPr>
        <w:t xml:space="preserve">are </w:t>
      </w:r>
      <w:r w:rsidR="00BA7293" w:rsidRPr="0055482F">
        <w:rPr>
          <w:rFonts w:ascii="Arial" w:hAnsi="Arial" w:cs="Arial"/>
          <w:color w:val="000000" w:themeColor="text1"/>
        </w:rPr>
        <w:t xml:space="preserve">comments or </w:t>
      </w:r>
      <w:r w:rsidRPr="0055482F">
        <w:rPr>
          <w:rFonts w:ascii="Arial" w:hAnsi="Arial" w:cs="Arial"/>
          <w:color w:val="000000" w:themeColor="text1"/>
        </w:rPr>
        <w:t>instructions</w:t>
      </w:r>
      <w:r w:rsidR="00BA5F56" w:rsidRPr="0055482F">
        <w:rPr>
          <w:rFonts w:ascii="Arial" w:hAnsi="Arial" w:cs="Arial"/>
          <w:color w:val="000000" w:themeColor="text1"/>
        </w:rPr>
        <w:t xml:space="preserve">. </w:t>
      </w:r>
      <w:r w:rsidR="005F4690" w:rsidRPr="0055482F">
        <w:rPr>
          <w:rFonts w:ascii="Arial" w:hAnsi="Arial" w:cs="Arial"/>
          <w:color w:val="000000" w:themeColor="text1"/>
        </w:rPr>
        <w:t xml:space="preserve">The </w:t>
      </w:r>
      <w:r w:rsidR="005F4690" w:rsidRPr="0055482F">
        <w:rPr>
          <w:rFonts w:ascii="Arial" w:hAnsi="Arial" w:cs="Arial"/>
          <w:color w:val="C00000"/>
        </w:rPr>
        <w:t>[bracketed]</w:t>
      </w:r>
      <w:r w:rsidR="005F4690" w:rsidRPr="0055482F">
        <w:rPr>
          <w:rFonts w:ascii="Arial" w:hAnsi="Arial" w:cs="Arial"/>
          <w:color w:val="000000" w:themeColor="text1"/>
        </w:rPr>
        <w:t xml:space="preserve"> </w:t>
      </w:r>
      <w:r w:rsidR="00C230B7" w:rsidRPr="0055482F">
        <w:rPr>
          <w:rFonts w:ascii="Arial" w:hAnsi="Arial" w:cs="Arial"/>
          <w:color w:val="000000" w:themeColor="text1"/>
        </w:rPr>
        <w:t>sections</w:t>
      </w:r>
      <w:r w:rsidR="005F4690" w:rsidRPr="0055482F">
        <w:rPr>
          <w:rFonts w:ascii="Arial" w:hAnsi="Arial" w:cs="Arial"/>
          <w:color w:val="000000" w:themeColor="text1"/>
        </w:rPr>
        <w:t xml:space="preserve"> </w:t>
      </w:r>
      <w:r w:rsidR="00F94864" w:rsidRPr="0055482F">
        <w:rPr>
          <w:rFonts w:ascii="Arial" w:hAnsi="Arial" w:cs="Arial"/>
          <w:color w:val="000000" w:themeColor="text1"/>
        </w:rPr>
        <w:t xml:space="preserve">require </w:t>
      </w:r>
      <w:r w:rsidR="001E436F" w:rsidRPr="0055482F">
        <w:rPr>
          <w:rFonts w:ascii="Arial" w:hAnsi="Arial" w:cs="Arial"/>
          <w:color w:val="000000" w:themeColor="text1"/>
        </w:rPr>
        <w:t>language to be inserted</w:t>
      </w:r>
      <w:r w:rsidR="00F0487B" w:rsidRPr="0055482F">
        <w:rPr>
          <w:rFonts w:ascii="Arial" w:hAnsi="Arial" w:cs="Arial"/>
          <w:color w:val="000000" w:themeColor="text1"/>
        </w:rPr>
        <w:t xml:space="preserve"> or selected</w:t>
      </w:r>
      <w:r w:rsidRPr="0055482F">
        <w:rPr>
          <w:rFonts w:ascii="Arial" w:hAnsi="Arial" w:cs="Arial"/>
          <w:color w:val="000000" w:themeColor="text1"/>
        </w:rPr>
        <w:t xml:space="preserve">. </w:t>
      </w:r>
    </w:p>
    <w:p w14:paraId="05D7F018" w14:textId="77777777" w:rsidR="00110E94" w:rsidRPr="0055482F" w:rsidRDefault="5E1245FF" w:rsidP="00532E9F">
      <w:pPr>
        <w:pStyle w:val="NormalWeb"/>
        <w:spacing w:line="360" w:lineRule="auto"/>
        <w:rPr>
          <w:rFonts w:ascii="Arial" w:hAnsi="Arial" w:cs="Arial"/>
          <w:color w:val="000000" w:themeColor="text1"/>
        </w:rPr>
      </w:pPr>
      <w:r w:rsidRPr="0055482F">
        <w:rPr>
          <w:rFonts w:ascii="Arial" w:hAnsi="Arial" w:cs="Arial"/>
          <w:color w:val="000000" w:themeColor="text1"/>
        </w:rPr>
        <w:t xml:space="preserve">Delete </w:t>
      </w:r>
      <w:r w:rsidR="00110E94" w:rsidRPr="0055482F">
        <w:rPr>
          <w:rFonts w:ascii="Arial" w:hAnsi="Arial" w:cs="Arial"/>
          <w:color w:val="000000" w:themeColor="text1"/>
        </w:rPr>
        <w:t>any sections that do not apply. When the document is complete</w:t>
      </w:r>
      <w:r w:rsidR="651E497C" w:rsidRPr="0055482F">
        <w:rPr>
          <w:rFonts w:ascii="Arial" w:hAnsi="Arial" w:cs="Arial"/>
          <w:color w:val="000000" w:themeColor="text1"/>
        </w:rPr>
        <w:t>,</w:t>
      </w:r>
      <w:r w:rsidR="00110E94" w:rsidRPr="0055482F">
        <w:rPr>
          <w:rFonts w:ascii="Arial" w:hAnsi="Arial" w:cs="Arial"/>
          <w:color w:val="000000" w:themeColor="text1"/>
        </w:rPr>
        <w:t xml:space="preserve"> all </w:t>
      </w:r>
      <w:r w:rsidR="00E25DED" w:rsidRPr="0055482F">
        <w:rPr>
          <w:rFonts w:ascii="Arial" w:hAnsi="Arial" w:cs="Arial"/>
          <w:color w:val="C00000"/>
        </w:rPr>
        <w:t>[bracketed]</w:t>
      </w:r>
      <w:r w:rsidR="00E25DED" w:rsidRPr="0055482F">
        <w:rPr>
          <w:rFonts w:ascii="Arial" w:hAnsi="Arial" w:cs="Arial"/>
          <w:color w:val="000000" w:themeColor="text1"/>
        </w:rPr>
        <w:t xml:space="preserve"> </w:t>
      </w:r>
      <w:r w:rsidR="0078720B" w:rsidRPr="0055482F">
        <w:rPr>
          <w:rFonts w:ascii="Arial" w:hAnsi="Arial" w:cs="Arial"/>
          <w:color w:val="000000" w:themeColor="text1"/>
        </w:rPr>
        <w:t>language</w:t>
      </w:r>
      <w:r w:rsidR="00110E94" w:rsidRPr="0055482F">
        <w:rPr>
          <w:rFonts w:ascii="Arial" w:hAnsi="Arial" w:cs="Arial"/>
          <w:color w:val="000000" w:themeColor="text1"/>
        </w:rPr>
        <w:t xml:space="preserve"> should either be omitted or modified to the specifications of your study and</w:t>
      </w:r>
      <w:r w:rsidR="000E1714" w:rsidRPr="0055482F">
        <w:rPr>
          <w:rFonts w:ascii="Arial" w:hAnsi="Arial" w:cs="Arial"/>
          <w:color w:val="000000" w:themeColor="text1"/>
        </w:rPr>
        <w:t xml:space="preserve"> </w:t>
      </w:r>
      <w:r w:rsidR="000E1714" w:rsidRPr="0055482F">
        <w:rPr>
          <w:rFonts w:ascii="Arial" w:hAnsi="Arial" w:cs="Arial"/>
          <w:i/>
          <w:iCs/>
          <w:color w:val="0000FF"/>
        </w:rPr>
        <w:t>italicized</w:t>
      </w:r>
      <w:r w:rsidR="00110E94" w:rsidRPr="0055482F">
        <w:rPr>
          <w:rFonts w:ascii="Arial" w:hAnsi="Arial" w:cs="Arial"/>
          <w:color w:val="000000" w:themeColor="text1"/>
        </w:rPr>
        <w:t xml:space="preserve"> comments deleted.</w:t>
      </w:r>
    </w:p>
    <w:p w14:paraId="482277B3" w14:textId="77777777" w:rsidR="00F876C9" w:rsidRPr="0055482F" w:rsidRDefault="00F876C9" w:rsidP="00532E9F">
      <w:pPr>
        <w:pStyle w:val="NormalWeb"/>
        <w:spacing w:line="360" w:lineRule="auto"/>
        <w:rPr>
          <w:rFonts w:ascii="Arial" w:hAnsi="Arial" w:cs="Arial"/>
          <w:color w:val="000000" w:themeColor="text1"/>
        </w:rPr>
      </w:pPr>
      <w:r w:rsidRPr="0055482F">
        <w:rPr>
          <w:rFonts w:ascii="Arial" w:hAnsi="Arial" w:cs="Arial"/>
          <w:color w:val="000000" w:themeColor="text1"/>
        </w:rPr>
        <w:t xml:space="preserve">Delete this </w:t>
      </w:r>
      <w:r w:rsidR="00601609" w:rsidRPr="0055482F">
        <w:rPr>
          <w:rFonts w:ascii="Arial" w:hAnsi="Arial" w:cs="Arial"/>
          <w:color w:val="000000" w:themeColor="text1"/>
        </w:rPr>
        <w:t>i</w:t>
      </w:r>
      <w:r w:rsidRPr="0055482F">
        <w:rPr>
          <w:rFonts w:ascii="Arial" w:hAnsi="Arial" w:cs="Arial"/>
          <w:color w:val="000000" w:themeColor="text1"/>
        </w:rPr>
        <w:t xml:space="preserve">nstruction </w:t>
      </w:r>
      <w:r w:rsidR="00B111D5" w:rsidRPr="0055482F">
        <w:rPr>
          <w:rFonts w:ascii="Arial" w:hAnsi="Arial" w:cs="Arial"/>
          <w:color w:val="000000" w:themeColor="text1"/>
        </w:rPr>
        <w:t>p</w:t>
      </w:r>
      <w:r w:rsidRPr="0055482F">
        <w:rPr>
          <w:rFonts w:ascii="Arial" w:hAnsi="Arial" w:cs="Arial"/>
          <w:color w:val="000000" w:themeColor="text1"/>
        </w:rPr>
        <w:t xml:space="preserve">age before </w:t>
      </w:r>
      <w:r w:rsidR="00B111D5" w:rsidRPr="0055482F">
        <w:rPr>
          <w:rFonts w:ascii="Arial" w:hAnsi="Arial" w:cs="Arial"/>
          <w:color w:val="000000" w:themeColor="text1"/>
        </w:rPr>
        <w:t>submitting</w:t>
      </w:r>
      <w:r w:rsidRPr="0055482F">
        <w:rPr>
          <w:rFonts w:ascii="Arial" w:hAnsi="Arial" w:cs="Arial"/>
          <w:color w:val="000000" w:themeColor="text1"/>
        </w:rPr>
        <w:t xml:space="preserve"> your </w:t>
      </w:r>
      <w:r w:rsidR="00601609" w:rsidRPr="0055482F">
        <w:rPr>
          <w:rFonts w:ascii="Arial" w:hAnsi="Arial" w:cs="Arial"/>
          <w:color w:val="000000" w:themeColor="text1"/>
        </w:rPr>
        <w:t>c</w:t>
      </w:r>
      <w:r w:rsidRPr="0055482F">
        <w:rPr>
          <w:rFonts w:ascii="Arial" w:hAnsi="Arial" w:cs="Arial"/>
          <w:color w:val="000000" w:themeColor="text1"/>
        </w:rPr>
        <w:t xml:space="preserve">onsent </w:t>
      </w:r>
      <w:r w:rsidR="00601609" w:rsidRPr="0055482F">
        <w:rPr>
          <w:rFonts w:ascii="Arial" w:hAnsi="Arial" w:cs="Arial"/>
          <w:color w:val="000000" w:themeColor="text1"/>
        </w:rPr>
        <w:t>form</w:t>
      </w:r>
      <w:r w:rsidRPr="0055482F">
        <w:rPr>
          <w:rFonts w:ascii="Arial" w:hAnsi="Arial" w:cs="Arial"/>
          <w:color w:val="000000" w:themeColor="text1"/>
        </w:rPr>
        <w:t>.</w:t>
      </w:r>
    </w:p>
    <w:p w14:paraId="6D56E398" w14:textId="77777777" w:rsidR="001E1710" w:rsidRPr="0055482F" w:rsidRDefault="001E1710">
      <w:pPr>
        <w:rPr>
          <w:rFonts w:ascii="Arial" w:hAnsi="Arial" w:cs="Arial"/>
          <w:b/>
          <w:bCs/>
        </w:rPr>
      </w:pPr>
      <w:r w:rsidRPr="0055482F">
        <w:rPr>
          <w:rFonts w:ascii="Arial" w:hAnsi="Arial" w:cs="Arial"/>
          <w:b/>
          <w:bCs/>
        </w:rPr>
        <w:br w:type="page"/>
      </w:r>
    </w:p>
    <w:p w14:paraId="396628B1" w14:textId="77777777" w:rsidR="005E1659" w:rsidRPr="0055482F" w:rsidRDefault="005E1659" w:rsidP="00545D78">
      <w:pPr>
        <w:rPr>
          <w:rFonts w:ascii="Arial" w:hAnsi="Arial" w:cs="Arial"/>
          <w:b/>
          <w:bCs/>
        </w:rPr>
      </w:pPr>
    </w:p>
    <w:p w14:paraId="1F33EC7D" w14:textId="1F559CE4" w:rsidR="002C4F38" w:rsidRPr="0055482F" w:rsidRDefault="002C4F38" w:rsidP="00EA5903">
      <w:pPr>
        <w:pStyle w:val="Heading1"/>
        <w:spacing w:line="360" w:lineRule="auto"/>
      </w:pPr>
      <w:r w:rsidRPr="0055482F">
        <w:t xml:space="preserve">Consent to be part of a Research </w:t>
      </w:r>
      <w:r w:rsidRPr="00E777BF">
        <w:t>Repository</w:t>
      </w:r>
    </w:p>
    <w:p w14:paraId="26043740" w14:textId="77777777" w:rsidR="00790F1F" w:rsidRPr="0055482F" w:rsidRDefault="002127AC" w:rsidP="00EA5903">
      <w:pPr>
        <w:pStyle w:val="Title"/>
        <w:spacing w:line="360" w:lineRule="auto"/>
      </w:pPr>
      <w:r w:rsidRPr="0055482F">
        <w:t>To be conducted at</w:t>
      </w:r>
    </w:p>
    <w:p w14:paraId="0AC862CD" w14:textId="77777777" w:rsidR="002127AC" w:rsidRPr="0055482F" w:rsidRDefault="00285F71" w:rsidP="009A3098">
      <w:pPr>
        <w:spacing w:line="360" w:lineRule="auto"/>
        <w:jc w:val="center"/>
        <w:rPr>
          <w:rFonts w:ascii="Arial" w:hAnsi="Arial" w:cs="Arial"/>
          <w:b/>
        </w:rPr>
      </w:pPr>
      <w:r w:rsidRPr="0055482F">
        <w:rPr>
          <w:rFonts w:ascii="Arial" w:hAnsi="Arial" w:cs="Arial"/>
          <w:b/>
          <w:i/>
          <w:color w:val="3333FF"/>
        </w:rPr>
        <w:t xml:space="preserve">Remove </w:t>
      </w:r>
      <w:r w:rsidR="005D4BB2" w:rsidRPr="0055482F">
        <w:rPr>
          <w:rFonts w:ascii="Arial" w:hAnsi="Arial" w:cs="Arial"/>
          <w:b/>
          <w:i/>
          <w:color w:val="3333FF"/>
        </w:rPr>
        <w:t>s</w:t>
      </w:r>
      <w:r w:rsidR="00790F1F" w:rsidRPr="0055482F">
        <w:rPr>
          <w:rFonts w:ascii="Arial" w:hAnsi="Arial" w:cs="Arial"/>
          <w:b/>
          <w:i/>
          <w:color w:val="3333FF"/>
        </w:rPr>
        <w:t>tudy sites</w:t>
      </w:r>
      <w:r w:rsidR="00742397" w:rsidRPr="0055482F">
        <w:rPr>
          <w:rFonts w:ascii="Arial" w:hAnsi="Arial" w:cs="Arial"/>
          <w:b/>
          <w:i/>
          <w:color w:val="3333FF"/>
        </w:rPr>
        <w:t xml:space="preserve"> </w:t>
      </w:r>
      <w:r w:rsidR="00E64D41" w:rsidRPr="0055482F">
        <w:rPr>
          <w:rFonts w:ascii="Arial" w:hAnsi="Arial" w:cs="Arial"/>
          <w:b/>
          <w:i/>
          <w:color w:val="3333FF"/>
        </w:rPr>
        <w:t>not applicable to this study</w:t>
      </w:r>
      <w:r w:rsidR="00E64D41" w:rsidRPr="0055482F">
        <w:rPr>
          <w:rFonts w:ascii="Arial" w:hAnsi="Arial" w:cs="Arial"/>
          <w:b/>
          <w:i/>
          <w:color w:val="0000FF"/>
        </w:rPr>
        <w:t>:</w:t>
      </w:r>
    </w:p>
    <w:p w14:paraId="44831010" w14:textId="77777777" w:rsidR="00507F01" w:rsidRPr="0055482F" w:rsidRDefault="00507F01" w:rsidP="00507F01">
      <w:pPr>
        <w:spacing w:line="360" w:lineRule="auto"/>
        <w:jc w:val="center"/>
        <w:rPr>
          <w:rFonts w:ascii="Arial" w:hAnsi="Arial" w:cs="Arial"/>
          <w:color w:val="C00000"/>
        </w:rPr>
      </w:pPr>
      <w:r w:rsidRPr="0055482F">
        <w:rPr>
          <w:rFonts w:ascii="Arial" w:hAnsi="Arial" w:cs="Arial"/>
          <w:color w:val="C00000"/>
        </w:rPr>
        <w:t xml:space="preserve">[The University of Texas Southwestern Medical Center </w:t>
      </w:r>
    </w:p>
    <w:p w14:paraId="730C1B7D" w14:textId="77777777" w:rsidR="00507F01" w:rsidRPr="0055482F" w:rsidRDefault="00507F01" w:rsidP="00507F01">
      <w:pPr>
        <w:spacing w:line="360" w:lineRule="auto"/>
        <w:jc w:val="center"/>
        <w:rPr>
          <w:rFonts w:ascii="Arial" w:hAnsi="Arial" w:cs="Arial"/>
          <w:color w:val="C00000"/>
        </w:rPr>
      </w:pPr>
      <w:r w:rsidRPr="0055482F">
        <w:rPr>
          <w:rFonts w:ascii="Arial" w:hAnsi="Arial" w:cs="Arial"/>
          <w:color w:val="C00000"/>
        </w:rPr>
        <w:t>Parkland Health &amp; Hospital System</w:t>
      </w:r>
    </w:p>
    <w:p w14:paraId="328776E8" w14:textId="77777777" w:rsidR="00507F01" w:rsidRPr="0055482F" w:rsidRDefault="00507F01" w:rsidP="00507F01">
      <w:pPr>
        <w:spacing w:line="360" w:lineRule="auto"/>
        <w:jc w:val="center"/>
        <w:rPr>
          <w:rFonts w:ascii="Arial" w:hAnsi="Arial" w:cs="Arial"/>
          <w:color w:val="C00000"/>
        </w:rPr>
      </w:pPr>
      <w:r w:rsidRPr="0055482F">
        <w:rPr>
          <w:rFonts w:ascii="Arial" w:hAnsi="Arial" w:cs="Arial"/>
          <w:color w:val="C00000"/>
        </w:rPr>
        <w:t>Children’s Health</w:t>
      </w:r>
    </w:p>
    <w:p w14:paraId="11E97CB9" w14:textId="77777777" w:rsidR="00507F01" w:rsidRPr="0055482F" w:rsidRDefault="00507F01" w:rsidP="00507F01">
      <w:pPr>
        <w:spacing w:line="360" w:lineRule="auto"/>
        <w:jc w:val="center"/>
        <w:rPr>
          <w:rFonts w:ascii="Arial" w:hAnsi="Arial" w:cs="Arial"/>
          <w:color w:val="C00000"/>
        </w:rPr>
      </w:pPr>
      <w:r w:rsidRPr="0055482F">
        <w:rPr>
          <w:rFonts w:ascii="Arial" w:hAnsi="Arial" w:cs="Arial"/>
          <w:color w:val="C00000"/>
        </w:rPr>
        <w:t>Retina Foundation of the Southwest</w:t>
      </w:r>
    </w:p>
    <w:p w14:paraId="456281E6" w14:textId="521D93F5" w:rsidR="00507F01" w:rsidRPr="0055482F" w:rsidRDefault="00507F01" w:rsidP="00507F01">
      <w:pPr>
        <w:spacing w:line="360" w:lineRule="auto"/>
        <w:jc w:val="center"/>
        <w:rPr>
          <w:rFonts w:ascii="Arial" w:hAnsi="Arial" w:cs="Arial"/>
          <w:color w:val="C00000"/>
        </w:rPr>
      </w:pPr>
      <w:r w:rsidRPr="0055482F">
        <w:rPr>
          <w:rFonts w:ascii="Arial" w:hAnsi="Arial" w:cs="Arial"/>
          <w:color w:val="C00000"/>
        </w:rPr>
        <w:t>Scottish Rite for Children</w:t>
      </w:r>
    </w:p>
    <w:p w14:paraId="6F1E3356" w14:textId="77777777" w:rsidR="00D74B39" w:rsidRPr="0055482F" w:rsidRDefault="00507F01" w:rsidP="00507F01">
      <w:pPr>
        <w:spacing w:line="360" w:lineRule="auto"/>
        <w:jc w:val="center"/>
        <w:rPr>
          <w:rFonts w:ascii="Arial" w:hAnsi="Arial" w:cs="Arial"/>
          <w:color w:val="C00000"/>
        </w:rPr>
      </w:pPr>
      <w:r w:rsidRPr="0055482F">
        <w:rPr>
          <w:rFonts w:ascii="Arial" w:hAnsi="Arial" w:cs="Arial"/>
          <w:color w:val="C00000"/>
        </w:rPr>
        <w:t>Texas Health Resources]</w:t>
      </w:r>
    </w:p>
    <w:p w14:paraId="74A461D3" w14:textId="77777777" w:rsidR="00D30A1F" w:rsidRPr="0055482F" w:rsidRDefault="00D30A1F" w:rsidP="64A7FE24">
      <w:pPr>
        <w:spacing w:line="360" w:lineRule="auto"/>
        <w:jc w:val="center"/>
        <w:rPr>
          <w:rFonts w:ascii="Arial" w:hAnsi="Arial" w:cs="Arial"/>
          <w:color w:val="0000FF"/>
        </w:rPr>
      </w:pPr>
    </w:p>
    <w:p w14:paraId="6149D7F5" w14:textId="77777777" w:rsidR="006420CE" w:rsidRPr="0055482F" w:rsidRDefault="006420CE" w:rsidP="00F10A11">
      <w:pPr>
        <w:pStyle w:val="Heading2"/>
      </w:pPr>
      <w:bookmarkStart w:id="0" w:name="KeyInformation"/>
      <w:r w:rsidRPr="0055482F">
        <w:t>Key Information about this Study</w:t>
      </w:r>
      <w:bookmarkEnd w:id="0"/>
    </w:p>
    <w:p w14:paraId="68EEB907" w14:textId="77777777" w:rsidR="00D30A1F" w:rsidRDefault="00D30A1F" w:rsidP="009A3098">
      <w:pPr>
        <w:spacing w:line="360" w:lineRule="auto"/>
        <w:rPr>
          <w:rFonts w:ascii="Arial" w:hAnsi="Arial" w:cs="Arial"/>
          <w:i/>
          <w:color w:val="3333FF"/>
        </w:rPr>
      </w:pPr>
    </w:p>
    <w:p w14:paraId="293D3862" w14:textId="77777777" w:rsidR="00BE6A0F" w:rsidRPr="0055482F" w:rsidRDefault="00BE6A0F" w:rsidP="00BE6A0F">
      <w:pPr>
        <w:spacing w:line="360" w:lineRule="auto"/>
        <w:rPr>
          <w:rFonts w:ascii="Arial" w:hAnsi="Arial" w:cs="Arial"/>
          <w:i/>
          <w:color w:val="3333FF"/>
        </w:rPr>
      </w:pPr>
      <w:r w:rsidRPr="0055482F">
        <w:rPr>
          <w:rFonts w:ascii="Arial" w:hAnsi="Arial" w:cs="Arial"/>
          <w:i/>
          <w:color w:val="3333FF"/>
        </w:rPr>
        <w:t xml:space="preserve">The consent form must begin with a concise and focused presentation of the key information that is most likely to assist a prospective participant, legally authorized representative, or parent or guardian in understanding the reasons why one might or might not want to participate in the research. </w:t>
      </w:r>
    </w:p>
    <w:p w14:paraId="2CA8BE3A" w14:textId="77777777" w:rsidR="00BE6A0F" w:rsidRPr="0055482F" w:rsidRDefault="00BE6A0F" w:rsidP="00BE6A0F">
      <w:pPr>
        <w:spacing w:line="360" w:lineRule="auto"/>
        <w:rPr>
          <w:rFonts w:ascii="Arial" w:hAnsi="Arial" w:cs="Arial"/>
          <w:i/>
          <w:color w:val="3333FF"/>
        </w:rPr>
      </w:pPr>
    </w:p>
    <w:p w14:paraId="60967A81" w14:textId="77777777" w:rsidR="00BE6A0F" w:rsidRPr="0055482F" w:rsidRDefault="00BE6A0F" w:rsidP="00BE6A0F">
      <w:pPr>
        <w:spacing w:line="360" w:lineRule="auto"/>
        <w:rPr>
          <w:rFonts w:ascii="Arial" w:hAnsi="Arial" w:cs="Arial"/>
          <w:i/>
          <w:color w:val="3333FF"/>
        </w:rPr>
      </w:pPr>
      <w:r w:rsidRPr="0055482F">
        <w:rPr>
          <w:rFonts w:ascii="Arial" w:hAnsi="Arial" w:cs="Arial"/>
          <w:i/>
          <w:color w:val="3333FF"/>
        </w:rPr>
        <w:t>This section should include a summary of the purpose of the study, duration of participation, major requirements of the study and any potential benefits. This section should also contain any significant risks of participating in the study. The information presented in this section may be discussed in greater detail later in the consent form.</w:t>
      </w:r>
    </w:p>
    <w:p w14:paraId="07E692FD" w14:textId="77777777" w:rsidR="00BE6A0F" w:rsidRPr="0055482F" w:rsidRDefault="00BE6A0F" w:rsidP="00BE6A0F">
      <w:pPr>
        <w:spacing w:line="360" w:lineRule="auto"/>
        <w:rPr>
          <w:rFonts w:ascii="Arial" w:hAnsi="Arial" w:cs="Arial"/>
          <w:i/>
          <w:color w:val="3333FF"/>
        </w:rPr>
      </w:pPr>
    </w:p>
    <w:p w14:paraId="33A1AB82" w14:textId="008AF4F3" w:rsidR="00C505F4" w:rsidRPr="0055482F" w:rsidRDefault="00BE6A0F" w:rsidP="00BE6A0F">
      <w:pPr>
        <w:spacing w:line="360" w:lineRule="auto"/>
        <w:rPr>
          <w:rFonts w:ascii="Arial" w:hAnsi="Arial" w:cs="Arial"/>
          <w:i/>
          <w:color w:val="3333FF"/>
        </w:rPr>
      </w:pPr>
      <w:r w:rsidRPr="0055482F">
        <w:rPr>
          <w:rFonts w:ascii="Arial" w:hAnsi="Arial" w:cs="Arial"/>
          <w:i/>
          <w:color w:val="3333FF"/>
        </w:rPr>
        <w:t>Example(s) of “</w:t>
      </w:r>
      <w:hyperlink w:anchor="KeyInfo" w:tooltip="Follow this link to view examples of &quot;Key Information about this Study&quot;" w:history="1">
        <w:r w:rsidRPr="0055482F">
          <w:rPr>
            <w:rStyle w:val="Hyperlink"/>
            <w:rFonts w:ascii="Arial" w:hAnsi="Arial" w:cs="Arial"/>
            <w:i/>
          </w:rPr>
          <w:t>Key Information about this Study”</w:t>
        </w:r>
      </w:hyperlink>
      <w:r w:rsidRPr="0055482F">
        <w:rPr>
          <w:rFonts w:ascii="Arial" w:hAnsi="Arial" w:cs="Arial"/>
          <w:i/>
          <w:color w:val="3333FF"/>
        </w:rPr>
        <w:t xml:space="preserve"> are available at the end of this form.</w:t>
      </w:r>
      <w:r w:rsidR="00AE31A3" w:rsidRPr="0055482F">
        <w:rPr>
          <w:rFonts w:ascii="Arial" w:hAnsi="Arial" w:cs="Arial"/>
          <w:i/>
          <w:color w:val="3333FF"/>
        </w:rPr>
        <w:t xml:space="preserve"> </w:t>
      </w:r>
    </w:p>
    <w:p w14:paraId="5C3D6B86" w14:textId="77777777" w:rsidR="00CF4F9D" w:rsidRPr="0055482F" w:rsidRDefault="00CF4F9D" w:rsidP="009A3098">
      <w:pPr>
        <w:spacing w:line="360" w:lineRule="auto"/>
        <w:rPr>
          <w:rFonts w:ascii="Arial" w:hAnsi="Arial" w:cs="Arial"/>
          <w:i/>
          <w:color w:val="3333FF"/>
        </w:rPr>
      </w:pPr>
    </w:p>
    <w:p w14:paraId="3B52D097" w14:textId="77777777" w:rsidR="00CF4F9D" w:rsidRPr="0055482F" w:rsidRDefault="006F22AF" w:rsidP="00F10A11">
      <w:pPr>
        <w:pStyle w:val="Heading2"/>
      </w:pPr>
      <w:r w:rsidRPr="0055482F">
        <w:t>Information about this form</w:t>
      </w:r>
    </w:p>
    <w:p w14:paraId="731913AF" w14:textId="77777777" w:rsidR="00F231B2" w:rsidRPr="0055482F" w:rsidRDefault="00F231B2" w:rsidP="00ED6428">
      <w:pPr>
        <w:pStyle w:val="Heading3"/>
      </w:pPr>
      <w:r w:rsidRPr="0055482F">
        <w:t>Enrolling Children</w:t>
      </w:r>
      <w:r w:rsidR="00D771DF" w:rsidRPr="0055482F">
        <w:t xml:space="preserve"> or Incompetent Adults</w:t>
      </w:r>
    </w:p>
    <w:p w14:paraId="241510D2" w14:textId="77777777" w:rsidR="00064714" w:rsidRPr="00064714" w:rsidRDefault="00064714" w:rsidP="00064714">
      <w:pPr>
        <w:spacing w:line="360" w:lineRule="auto"/>
        <w:rPr>
          <w:rFonts w:ascii="Arial" w:hAnsi="Arial" w:cs="Arial"/>
          <w:i/>
          <w:color w:val="3333FF"/>
        </w:rPr>
      </w:pPr>
      <w:r w:rsidRPr="00064714">
        <w:rPr>
          <w:rFonts w:ascii="Arial" w:hAnsi="Arial" w:cs="Arial"/>
          <w:i/>
          <w:color w:val="3333FF"/>
        </w:rPr>
        <w:t xml:space="preserve">Insert this paragraph </w:t>
      </w:r>
      <w:r w:rsidRPr="00064714">
        <w:rPr>
          <w:rFonts w:ascii="Arial" w:hAnsi="Arial" w:cs="Arial"/>
          <w:b/>
          <w:i/>
          <w:color w:val="3333FF"/>
        </w:rPr>
        <w:t>only</w:t>
      </w:r>
      <w:r w:rsidRPr="00064714">
        <w:rPr>
          <w:rFonts w:ascii="Arial" w:hAnsi="Arial" w:cs="Arial"/>
          <w:i/>
          <w:color w:val="3333FF"/>
        </w:rPr>
        <w:t xml:space="preserve"> for studies enrolling children or incompetent adults</w:t>
      </w:r>
    </w:p>
    <w:p w14:paraId="5732FFA9" w14:textId="77777777" w:rsidR="00064714" w:rsidRPr="00064714" w:rsidRDefault="00064714" w:rsidP="00064714">
      <w:pPr>
        <w:spacing w:line="360" w:lineRule="auto"/>
        <w:rPr>
          <w:rFonts w:ascii="Arial" w:hAnsi="Arial" w:cs="Arial"/>
        </w:rPr>
      </w:pPr>
      <w:r w:rsidRPr="00064714">
        <w:rPr>
          <w:rFonts w:ascii="Arial" w:hAnsi="Arial" w:cs="Arial"/>
        </w:rPr>
        <w:t xml:space="preserve">If you are providing consent for someone else, for example your child, your next-of-kin or someone for whom you are the legal guardian or are designated as a surrogate decision maker on a medical </w:t>
      </w:r>
      <w:r w:rsidRPr="00064714">
        <w:rPr>
          <w:rFonts w:ascii="Arial" w:hAnsi="Arial" w:cs="Arial"/>
        </w:rPr>
        <w:lastRenderedPageBreak/>
        <w:t xml:space="preserve">power of attorney, please note that in the sections that follow, the word “you” refers to the person you are providing consent for. </w:t>
      </w:r>
    </w:p>
    <w:p w14:paraId="5A86D926" w14:textId="77777777" w:rsidR="00064714" w:rsidRPr="00064714" w:rsidRDefault="00064714" w:rsidP="00064714">
      <w:pPr>
        <w:spacing w:line="360" w:lineRule="auto"/>
        <w:rPr>
          <w:rFonts w:ascii="Arial" w:hAnsi="Arial" w:cs="Arial"/>
          <w:color w:val="0000FF"/>
        </w:rPr>
      </w:pPr>
    </w:p>
    <w:p w14:paraId="02457015" w14:textId="0EC49E95" w:rsidR="00064714" w:rsidRPr="00064714" w:rsidRDefault="00064714" w:rsidP="00064714">
      <w:pPr>
        <w:spacing w:line="360" w:lineRule="auto"/>
        <w:rPr>
          <w:rFonts w:ascii="Arial" w:hAnsi="Arial" w:cs="Arial"/>
          <w:i/>
          <w:color w:val="0000FF"/>
        </w:rPr>
      </w:pPr>
      <w:r w:rsidRPr="00064714">
        <w:rPr>
          <w:rFonts w:ascii="Arial" w:hAnsi="Arial" w:cs="Arial"/>
          <w:b/>
          <w:i/>
          <w:color w:val="0000FF"/>
        </w:rPr>
        <w:t>And</w:t>
      </w:r>
      <w:r w:rsidRPr="00064714">
        <w:rPr>
          <w:rFonts w:ascii="Arial" w:hAnsi="Arial" w:cs="Arial"/>
          <w:i/>
          <w:color w:val="0000FF"/>
        </w:rPr>
        <w:t>, for all studies include:</w:t>
      </w:r>
    </w:p>
    <w:p w14:paraId="3CE990F9" w14:textId="05967AFB" w:rsidR="00064714" w:rsidRPr="00064714" w:rsidRDefault="00064714" w:rsidP="00064714">
      <w:pPr>
        <w:spacing w:line="360" w:lineRule="auto"/>
        <w:rPr>
          <w:rFonts w:ascii="Arial" w:hAnsi="Arial" w:cs="Arial"/>
        </w:rPr>
      </w:pPr>
      <w:r w:rsidRPr="00064714">
        <w:rPr>
          <w:rFonts w:ascii="Arial" w:hAnsi="Arial" w:cs="Arial"/>
        </w:rPr>
        <w:t xml:space="preserve">You may be eligible to take part in a research </w:t>
      </w:r>
      <w:r w:rsidR="00A66AA2" w:rsidRPr="00E777BF">
        <w:rPr>
          <w:rFonts w:ascii="Arial" w:hAnsi="Arial" w:cs="Arial"/>
        </w:rPr>
        <w:t>repository</w:t>
      </w:r>
      <w:r w:rsidR="00BC4958" w:rsidRPr="00E777BF">
        <w:rPr>
          <w:rFonts w:ascii="Arial" w:hAnsi="Arial" w:cs="Arial"/>
        </w:rPr>
        <w:t>.</w:t>
      </w:r>
      <w:r w:rsidRPr="00064714">
        <w:rPr>
          <w:rFonts w:ascii="Arial" w:hAnsi="Arial" w:cs="Arial"/>
        </w:rPr>
        <w:t xml:space="preserve"> This form gives you important information about the </w:t>
      </w:r>
      <w:r w:rsidR="00A66AA2" w:rsidRPr="00E777BF">
        <w:rPr>
          <w:rFonts w:ascii="Arial" w:hAnsi="Arial" w:cs="Arial"/>
        </w:rPr>
        <w:t>repository</w:t>
      </w:r>
      <w:r w:rsidR="00BC4958" w:rsidRPr="00E777BF">
        <w:rPr>
          <w:rFonts w:ascii="Arial" w:hAnsi="Arial" w:cs="Arial"/>
        </w:rPr>
        <w:t>.</w:t>
      </w:r>
      <w:r w:rsidRPr="00064714">
        <w:rPr>
          <w:rFonts w:ascii="Arial" w:hAnsi="Arial" w:cs="Arial"/>
        </w:rPr>
        <w:t xml:space="preserve"> </w:t>
      </w:r>
    </w:p>
    <w:p w14:paraId="676B74E7" w14:textId="77777777" w:rsidR="00064714" w:rsidRPr="00064714" w:rsidRDefault="00064714" w:rsidP="00064714">
      <w:pPr>
        <w:spacing w:line="360" w:lineRule="auto"/>
        <w:rPr>
          <w:rFonts w:ascii="Arial" w:hAnsi="Arial" w:cs="Arial"/>
        </w:rPr>
      </w:pPr>
    </w:p>
    <w:p w14:paraId="2070A799" w14:textId="45FF28AA" w:rsidR="00064714" w:rsidRPr="00064714" w:rsidRDefault="00064714" w:rsidP="00064714">
      <w:pPr>
        <w:spacing w:line="360" w:lineRule="auto"/>
        <w:rPr>
          <w:rFonts w:ascii="Arial" w:hAnsi="Arial" w:cs="Arial"/>
        </w:rPr>
      </w:pPr>
      <w:r w:rsidRPr="00064714">
        <w:rPr>
          <w:rFonts w:ascii="Arial" w:hAnsi="Arial" w:cs="Arial"/>
        </w:rPr>
        <w:t>Please take time to review this information carefully</w:t>
      </w:r>
      <w:r w:rsidR="009F57D6">
        <w:rPr>
          <w:rFonts w:ascii="Arial" w:hAnsi="Arial" w:cs="Arial"/>
        </w:rPr>
        <w:t xml:space="preserve">. </w:t>
      </w:r>
      <w:r w:rsidRPr="00064714">
        <w:rPr>
          <w:rFonts w:ascii="Arial" w:hAnsi="Arial" w:cs="Arial"/>
        </w:rPr>
        <w:t xml:space="preserve">You should talk to the researchers about the </w:t>
      </w:r>
      <w:r w:rsidR="00A66AA2" w:rsidRPr="00E777BF">
        <w:rPr>
          <w:rFonts w:ascii="Arial" w:hAnsi="Arial" w:cs="Arial"/>
        </w:rPr>
        <w:t>repository</w:t>
      </w:r>
      <w:r w:rsidRPr="00064714">
        <w:rPr>
          <w:rFonts w:ascii="Arial" w:hAnsi="Arial" w:cs="Arial"/>
        </w:rPr>
        <w:t xml:space="preserve"> and ask them any questions you have</w:t>
      </w:r>
      <w:r w:rsidR="009F57D6">
        <w:rPr>
          <w:rFonts w:ascii="Arial" w:hAnsi="Arial" w:cs="Arial"/>
        </w:rPr>
        <w:t xml:space="preserve">. </w:t>
      </w:r>
      <w:r w:rsidRPr="00064714">
        <w:rPr>
          <w:rFonts w:ascii="Arial" w:hAnsi="Arial" w:cs="Arial"/>
        </w:rPr>
        <w:t xml:space="preserve">You may also wish to talk to others (for example, your friends, family, or a doctor) about your participation in this </w:t>
      </w:r>
      <w:r w:rsidR="00A66AA2" w:rsidRPr="00E777BF">
        <w:rPr>
          <w:rFonts w:ascii="Arial" w:hAnsi="Arial" w:cs="Arial"/>
        </w:rPr>
        <w:t>repository</w:t>
      </w:r>
      <w:r w:rsidR="00BC4958" w:rsidRPr="00E777BF">
        <w:rPr>
          <w:rFonts w:ascii="Arial" w:hAnsi="Arial" w:cs="Arial"/>
        </w:rPr>
        <w:t>.</w:t>
      </w:r>
      <w:r w:rsidRPr="00064714">
        <w:rPr>
          <w:rFonts w:ascii="Arial" w:hAnsi="Arial" w:cs="Arial"/>
        </w:rPr>
        <w:t xml:space="preserve"> If you decide to take part in the study, you will be asked to sign this form</w:t>
      </w:r>
      <w:r w:rsidR="009F57D6">
        <w:rPr>
          <w:rFonts w:ascii="Arial" w:hAnsi="Arial" w:cs="Arial"/>
        </w:rPr>
        <w:t xml:space="preserve">. </w:t>
      </w:r>
      <w:r w:rsidRPr="00064714">
        <w:rPr>
          <w:rFonts w:ascii="Arial" w:hAnsi="Arial" w:cs="Arial"/>
        </w:rPr>
        <w:t>Before you sign this form, be sure you understand what the study is about, including the risks and possible benefits to you.</w:t>
      </w:r>
    </w:p>
    <w:p w14:paraId="1CDA5EB8" w14:textId="77777777" w:rsidR="00064714" w:rsidRPr="00064714" w:rsidRDefault="00064714" w:rsidP="00064714">
      <w:pPr>
        <w:spacing w:line="360" w:lineRule="auto"/>
        <w:rPr>
          <w:rFonts w:ascii="Arial" w:hAnsi="Arial" w:cs="Arial"/>
        </w:rPr>
      </w:pPr>
    </w:p>
    <w:p w14:paraId="00706CEC" w14:textId="77777777" w:rsidR="00064714" w:rsidRPr="00064714" w:rsidRDefault="00064714" w:rsidP="0006471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Arial" w:hAnsi="Arial" w:cs="Arial"/>
          <w:i/>
        </w:rPr>
      </w:pPr>
      <w:r w:rsidRPr="00064714">
        <w:rPr>
          <w:rFonts w:ascii="Arial" w:hAnsi="Arial" w:cs="Arial"/>
          <w:i/>
          <w:color w:val="0000FF"/>
        </w:rPr>
        <w:t>Include if recruiting from investigator’s own patients:</w:t>
      </w:r>
      <w:r w:rsidRPr="00064714">
        <w:rPr>
          <w:rFonts w:ascii="Arial" w:hAnsi="Arial" w:cs="Arial"/>
          <w:i/>
        </w:rPr>
        <w:t xml:space="preserve">  </w:t>
      </w:r>
    </w:p>
    <w:p w14:paraId="740F566C" w14:textId="1A376C11" w:rsidR="00064714" w:rsidRPr="00064714" w:rsidRDefault="00064714" w:rsidP="0006471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360" w:lineRule="auto"/>
        <w:rPr>
          <w:rFonts w:ascii="Arial" w:hAnsi="Arial" w:cs="Arial"/>
        </w:rPr>
      </w:pPr>
      <w:r w:rsidRPr="00064714">
        <w:rPr>
          <w:rFonts w:ascii="Arial" w:hAnsi="Arial" w:cs="Arial"/>
        </w:rPr>
        <w:t>Your doctor is a research investigator in this study</w:t>
      </w:r>
      <w:r w:rsidR="009F57D6">
        <w:rPr>
          <w:rFonts w:ascii="Arial" w:hAnsi="Arial" w:cs="Arial"/>
        </w:rPr>
        <w:t xml:space="preserve">. </w:t>
      </w:r>
      <w:r w:rsidRPr="00064714">
        <w:rPr>
          <w:rFonts w:ascii="Arial" w:hAnsi="Arial" w:cs="Arial"/>
        </w:rPr>
        <w:t>The investigator is interested in both your medical care and the conduct of this research study</w:t>
      </w:r>
      <w:r w:rsidR="009F57D6">
        <w:rPr>
          <w:rFonts w:ascii="Arial" w:hAnsi="Arial" w:cs="Arial"/>
        </w:rPr>
        <w:t xml:space="preserve">. </w:t>
      </w:r>
      <w:r w:rsidRPr="00064714">
        <w:rPr>
          <w:rFonts w:ascii="Arial" w:hAnsi="Arial" w:cs="Arial"/>
        </w:rPr>
        <w:t>At any time, you may discuss your care with another doctor who is not part of this research study</w:t>
      </w:r>
      <w:r w:rsidR="009F57D6">
        <w:rPr>
          <w:rFonts w:ascii="Arial" w:hAnsi="Arial" w:cs="Arial"/>
        </w:rPr>
        <w:t xml:space="preserve">. </w:t>
      </w:r>
      <w:r w:rsidRPr="00064714">
        <w:rPr>
          <w:rFonts w:ascii="Arial" w:hAnsi="Arial" w:cs="Arial"/>
        </w:rPr>
        <w:t>You do not have to take part in any research study offered by your doctor.</w:t>
      </w:r>
    </w:p>
    <w:p w14:paraId="0B737263" w14:textId="77777777" w:rsidR="004F709D" w:rsidRPr="0055482F" w:rsidRDefault="004F709D" w:rsidP="009A3098">
      <w:pPr>
        <w:spacing w:line="360" w:lineRule="auto"/>
        <w:rPr>
          <w:rFonts w:ascii="Arial" w:hAnsi="Arial" w:cs="Arial"/>
        </w:rPr>
      </w:pPr>
    </w:p>
    <w:p w14:paraId="66F7F670" w14:textId="77777777" w:rsidR="00542064" w:rsidRDefault="0013566F" w:rsidP="00542064">
      <w:pPr>
        <w:pStyle w:val="Heading3"/>
      </w:pPr>
      <w:r w:rsidRPr="0013566F">
        <w:t xml:space="preserve">Voluntary Participation </w:t>
      </w:r>
    </w:p>
    <w:p w14:paraId="51B6028D" w14:textId="4D0D438F" w:rsidR="0013566F" w:rsidRPr="0013566F" w:rsidRDefault="0013566F" w:rsidP="0013566F">
      <w:pPr>
        <w:spacing w:line="360" w:lineRule="auto"/>
        <w:rPr>
          <w:rFonts w:ascii="Arial" w:hAnsi="Arial" w:cs="Arial"/>
        </w:rPr>
      </w:pPr>
      <w:r w:rsidRPr="0013566F">
        <w:rPr>
          <w:rFonts w:ascii="Arial" w:hAnsi="Arial" w:cs="Arial"/>
        </w:rPr>
        <w:t>You do not have to participate if you don't want to</w:t>
      </w:r>
      <w:r w:rsidR="009F57D6">
        <w:rPr>
          <w:rFonts w:ascii="Arial" w:hAnsi="Arial" w:cs="Arial"/>
        </w:rPr>
        <w:t xml:space="preserve">. </w:t>
      </w:r>
      <w:r w:rsidRPr="0013566F">
        <w:rPr>
          <w:rFonts w:ascii="Arial" w:hAnsi="Arial" w:cs="Arial"/>
        </w:rPr>
        <w:t xml:space="preserve">You may also leave the </w:t>
      </w:r>
      <w:r w:rsidR="00A66AA2" w:rsidRPr="00E777BF">
        <w:rPr>
          <w:rFonts w:ascii="Arial" w:hAnsi="Arial" w:cs="Arial"/>
        </w:rPr>
        <w:t>repository</w:t>
      </w:r>
      <w:r w:rsidR="00E61B26" w:rsidRPr="00E777BF">
        <w:rPr>
          <w:rFonts w:ascii="Arial" w:hAnsi="Arial" w:cs="Arial"/>
        </w:rPr>
        <w:t xml:space="preserve"> </w:t>
      </w:r>
      <w:r w:rsidRPr="0013566F">
        <w:rPr>
          <w:rFonts w:ascii="Arial" w:hAnsi="Arial" w:cs="Arial"/>
        </w:rPr>
        <w:t>study at any time</w:t>
      </w:r>
      <w:r w:rsidR="009F57D6">
        <w:rPr>
          <w:rFonts w:ascii="Arial" w:hAnsi="Arial" w:cs="Arial"/>
        </w:rPr>
        <w:t xml:space="preserve">. </w:t>
      </w:r>
      <w:r w:rsidRPr="0013566F">
        <w:rPr>
          <w:rFonts w:ascii="Arial" w:hAnsi="Arial" w:cs="Arial"/>
        </w:rPr>
        <w:t xml:space="preserve">If you decide to stop taking part in this research </w:t>
      </w:r>
      <w:r w:rsidR="00A66AA2" w:rsidRPr="00E777BF">
        <w:rPr>
          <w:rFonts w:ascii="Arial" w:hAnsi="Arial" w:cs="Arial"/>
        </w:rPr>
        <w:t>repository</w:t>
      </w:r>
      <w:r w:rsidR="004F709D" w:rsidRPr="00E777BF">
        <w:rPr>
          <w:rFonts w:ascii="Arial" w:hAnsi="Arial" w:cs="Arial"/>
        </w:rPr>
        <w:t xml:space="preserve"> </w:t>
      </w:r>
      <w:r w:rsidRPr="0013566F">
        <w:rPr>
          <w:rFonts w:ascii="Arial" w:hAnsi="Arial" w:cs="Arial"/>
        </w:rPr>
        <w:t>study, it will not affect your relationship with the UT Southwestern staff or doctors</w:t>
      </w:r>
      <w:r w:rsidR="009F57D6">
        <w:rPr>
          <w:rFonts w:ascii="Arial" w:hAnsi="Arial" w:cs="Arial"/>
        </w:rPr>
        <w:t xml:space="preserve">. </w:t>
      </w:r>
      <w:r w:rsidRPr="0013566F">
        <w:rPr>
          <w:rFonts w:ascii="Arial" w:hAnsi="Arial" w:cs="Arial"/>
        </w:rPr>
        <w:t>Whether you participate or not will have no effect on your legal rights or the quality of your health care.</w:t>
      </w:r>
    </w:p>
    <w:p w14:paraId="4E8CA939" w14:textId="77777777" w:rsidR="0013566F" w:rsidRPr="0013566F" w:rsidRDefault="0013566F" w:rsidP="0013566F">
      <w:pPr>
        <w:spacing w:line="360" w:lineRule="auto"/>
        <w:rPr>
          <w:rFonts w:ascii="Arial" w:hAnsi="Arial" w:cs="Arial"/>
        </w:rPr>
      </w:pPr>
    </w:p>
    <w:p w14:paraId="0544CCEC" w14:textId="77777777" w:rsidR="006F22AF" w:rsidRPr="0055482F" w:rsidRDefault="0013566F" w:rsidP="0013566F">
      <w:pPr>
        <w:spacing w:line="360" w:lineRule="auto"/>
        <w:rPr>
          <w:rFonts w:ascii="Arial" w:hAnsi="Arial" w:cs="Arial"/>
        </w:rPr>
      </w:pPr>
      <w:r w:rsidRPr="0055482F">
        <w:rPr>
          <w:rFonts w:ascii="Arial" w:hAnsi="Arial" w:cs="Arial"/>
        </w:rPr>
        <w:t>If you are a medical student, fellow, faculty, or staff at the Medical Center, your status will not be affected in any way.</w:t>
      </w:r>
    </w:p>
    <w:p w14:paraId="3B762BB6" w14:textId="77777777" w:rsidR="0013566F" w:rsidRPr="0055482F" w:rsidRDefault="0013566F" w:rsidP="0013566F">
      <w:pPr>
        <w:spacing w:line="360" w:lineRule="auto"/>
        <w:rPr>
          <w:rFonts w:ascii="Arial" w:hAnsi="Arial" w:cs="Arial"/>
        </w:rPr>
      </w:pPr>
    </w:p>
    <w:p w14:paraId="3F77C4E0" w14:textId="6FDF5017" w:rsidR="006F22AF" w:rsidRPr="0055482F" w:rsidRDefault="00502109" w:rsidP="00F10A11">
      <w:pPr>
        <w:pStyle w:val="Heading2"/>
      </w:pPr>
      <w:r w:rsidRPr="0055482F">
        <w:t>General Information – “Who is conducting this research</w:t>
      </w:r>
      <w:r w:rsidR="006F22AF" w:rsidRPr="00792023">
        <w:t xml:space="preserve"> </w:t>
      </w:r>
      <w:r w:rsidR="006F22AF" w:rsidRPr="00E777BF">
        <w:t>repository</w:t>
      </w:r>
      <w:r w:rsidRPr="0055482F">
        <w:t>?”</w:t>
      </w:r>
    </w:p>
    <w:p w14:paraId="70C8A475" w14:textId="77777777" w:rsidR="00E61B26" w:rsidRPr="0055482F" w:rsidRDefault="00E61B26" w:rsidP="009A3098">
      <w:pPr>
        <w:spacing w:line="360" w:lineRule="auto"/>
        <w:rPr>
          <w:rFonts w:ascii="Arial" w:hAnsi="Arial" w:cs="Arial"/>
        </w:rPr>
      </w:pPr>
    </w:p>
    <w:p w14:paraId="5C5A0999" w14:textId="77777777" w:rsidR="00B4029A" w:rsidRPr="0055482F" w:rsidRDefault="00B4029A" w:rsidP="00ED6428">
      <w:pPr>
        <w:pStyle w:val="Heading3"/>
        <w:rPr>
          <w:bCs/>
        </w:rPr>
      </w:pPr>
      <w:r w:rsidRPr="0055482F">
        <w:lastRenderedPageBreak/>
        <w:t>Principal Investigator</w:t>
      </w:r>
    </w:p>
    <w:p w14:paraId="052F1E68" w14:textId="79019D5E" w:rsidR="0024560D" w:rsidRPr="0055482F" w:rsidRDefault="00840978" w:rsidP="009A3098">
      <w:pPr>
        <w:spacing w:line="360" w:lineRule="auto"/>
        <w:rPr>
          <w:rFonts w:ascii="Arial" w:hAnsi="Arial" w:cs="Arial"/>
        </w:rPr>
      </w:pPr>
      <w:r w:rsidRPr="0055482F">
        <w:rPr>
          <w:rFonts w:ascii="Arial" w:hAnsi="Arial" w:cs="Arial"/>
        </w:rPr>
        <w:t xml:space="preserve">The Principal Investigator (PI) </w:t>
      </w:r>
      <w:r w:rsidR="0024560D" w:rsidRPr="00E777BF">
        <w:rPr>
          <w:rFonts w:ascii="Arial" w:hAnsi="Arial" w:cs="Arial"/>
        </w:rPr>
        <w:t xml:space="preserve">for this </w:t>
      </w:r>
      <w:r w:rsidR="00A66AA2" w:rsidRPr="00E777BF">
        <w:rPr>
          <w:rFonts w:ascii="Arial" w:hAnsi="Arial" w:cs="Arial"/>
        </w:rPr>
        <w:t>repository</w:t>
      </w:r>
      <w:r w:rsidR="0024560D" w:rsidRPr="00E777BF">
        <w:rPr>
          <w:rFonts w:ascii="Arial" w:hAnsi="Arial" w:cs="Arial"/>
        </w:rPr>
        <w:t xml:space="preserve"> </w:t>
      </w:r>
      <w:r w:rsidRPr="0055482F">
        <w:rPr>
          <w:rFonts w:ascii="Arial" w:hAnsi="Arial" w:cs="Arial"/>
        </w:rPr>
        <w:t xml:space="preserve">is </w:t>
      </w:r>
      <w:r w:rsidR="0024560D" w:rsidRPr="00A36D56">
        <w:rPr>
          <w:rFonts w:ascii="Arial" w:hAnsi="Arial" w:cs="Arial"/>
          <w:color w:val="C00000"/>
        </w:rPr>
        <w:t xml:space="preserve">[Insert the name and degrees of the PI and the PI’s respective affiliations </w:t>
      </w:r>
      <w:r w:rsidR="00283725">
        <w:rPr>
          <w:rFonts w:ascii="Arial" w:hAnsi="Arial" w:cs="Arial"/>
          <w:color w:val="C00000"/>
        </w:rPr>
        <w:t>(</w:t>
      </w:r>
      <w:r w:rsidR="0024560D" w:rsidRPr="00A36D56">
        <w:rPr>
          <w:rFonts w:ascii="Arial" w:hAnsi="Arial" w:cs="Arial"/>
          <w:color w:val="C00000"/>
        </w:rPr>
        <w:t>i.e., department and institution)]</w:t>
      </w:r>
      <w:r w:rsidR="0024560D" w:rsidRPr="0093411D">
        <w:rPr>
          <w:rFonts w:ascii="Arial" w:hAnsi="Arial" w:cs="Arial"/>
        </w:rPr>
        <w:t>.</w:t>
      </w:r>
      <w:r w:rsidR="0024560D" w:rsidRPr="00E777BF">
        <w:rPr>
          <w:rFonts w:ascii="Arial" w:hAnsi="Arial" w:cs="Arial"/>
          <w:color w:val="ED0000"/>
        </w:rPr>
        <w:t xml:space="preserve"> </w:t>
      </w:r>
      <w:r w:rsidR="0024560D" w:rsidRPr="00E777BF">
        <w:rPr>
          <w:rFonts w:ascii="Arial" w:hAnsi="Arial" w:cs="Arial"/>
        </w:rPr>
        <w:t xml:space="preserve">The PI is </w:t>
      </w:r>
      <w:r w:rsidR="00383B7D" w:rsidRPr="00383B7D">
        <w:rPr>
          <w:rFonts w:ascii="Arial" w:hAnsi="Arial" w:cs="Arial"/>
          <w:i/>
          <w:iCs/>
          <w:color w:val="0000FF"/>
        </w:rPr>
        <w:t>(</w:t>
      </w:r>
      <w:r w:rsidR="0024560D" w:rsidRPr="00572F12">
        <w:rPr>
          <w:rFonts w:ascii="Arial" w:hAnsi="Arial" w:cs="Arial"/>
          <w:i/>
          <w:iCs/>
          <w:color w:val="0000FF"/>
        </w:rPr>
        <w:t>choose either:</w:t>
      </w:r>
      <w:r w:rsidR="0024560D" w:rsidRPr="00E777BF">
        <w:rPr>
          <w:rFonts w:ascii="Arial" w:hAnsi="Arial" w:cs="Arial"/>
        </w:rPr>
        <w:t xml:space="preserve"> </w:t>
      </w:r>
      <w:r w:rsidR="00283725" w:rsidRPr="00283725">
        <w:rPr>
          <w:rFonts w:ascii="Arial" w:hAnsi="Arial" w:cs="Arial"/>
          <w:color w:val="C00000"/>
        </w:rPr>
        <w:t>[</w:t>
      </w:r>
      <w:r w:rsidRPr="009F57D6">
        <w:rPr>
          <w:rFonts w:ascii="Arial" w:hAnsi="Arial" w:cs="Arial"/>
          <w:color w:val="C00000"/>
        </w:rPr>
        <w:t xml:space="preserve">the researcher directing this </w:t>
      </w:r>
      <w:r w:rsidR="0024560D" w:rsidRPr="009F57D6">
        <w:rPr>
          <w:rFonts w:ascii="Arial" w:hAnsi="Arial" w:cs="Arial"/>
          <w:color w:val="C00000"/>
        </w:rPr>
        <w:t>res</w:t>
      </w:r>
      <w:r w:rsidR="0024560D" w:rsidRPr="00283725">
        <w:rPr>
          <w:rFonts w:ascii="Arial" w:hAnsi="Arial" w:cs="Arial"/>
          <w:color w:val="C00000"/>
        </w:rPr>
        <w:t>earch repository</w:t>
      </w:r>
      <w:r w:rsidR="00631E6E">
        <w:rPr>
          <w:rFonts w:ascii="Arial" w:hAnsi="Arial" w:cs="Arial"/>
          <w:color w:val="C00000"/>
        </w:rPr>
        <w:t xml:space="preserve">] </w:t>
      </w:r>
      <w:r w:rsidR="00572F12" w:rsidRPr="00572F12">
        <w:rPr>
          <w:rFonts w:ascii="Arial" w:hAnsi="Arial" w:cs="Arial"/>
          <w:i/>
          <w:iCs/>
          <w:color w:val="0000FF"/>
        </w:rPr>
        <w:t>(</w:t>
      </w:r>
      <w:r w:rsidR="0024560D" w:rsidRPr="00572F12">
        <w:rPr>
          <w:rFonts w:ascii="Arial" w:hAnsi="Arial" w:cs="Arial"/>
          <w:i/>
          <w:iCs/>
          <w:color w:val="0000FF"/>
        </w:rPr>
        <w:t>for local repository</w:t>
      </w:r>
      <w:r w:rsidR="00572F12" w:rsidRPr="00572F12">
        <w:rPr>
          <w:rFonts w:ascii="Arial" w:hAnsi="Arial" w:cs="Arial"/>
          <w:i/>
          <w:iCs/>
          <w:color w:val="0000FF"/>
        </w:rPr>
        <w:t>)</w:t>
      </w:r>
      <w:r w:rsidR="0024560D" w:rsidRPr="00E777BF">
        <w:rPr>
          <w:rFonts w:ascii="Arial" w:hAnsi="Arial" w:cs="Arial"/>
          <w:color w:val="0000FF"/>
        </w:rPr>
        <w:t xml:space="preserve"> </w:t>
      </w:r>
      <w:r w:rsidR="003D1647">
        <w:rPr>
          <w:rFonts w:ascii="Arial" w:hAnsi="Arial" w:cs="Arial"/>
          <w:b/>
          <w:bCs/>
          <w:i/>
          <w:iCs/>
          <w:color w:val="0000FF"/>
        </w:rPr>
        <w:t>O</w:t>
      </w:r>
      <w:r w:rsidR="00CE68BF">
        <w:rPr>
          <w:rFonts w:ascii="Arial" w:hAnsi="Arial" w:cs="Arial"/>
          <w:b/>
          <w:bCs/>
          <w:i/>
          <w:iCs/>
          <w:color w:val="0000FF"/>
        </w:rPr>
        <w:t>r</w:t>
      </w:r>
      <w:r w:rsidR="00ED309A">
        <w:rPr>
          <w:rFonts w:ascii="Arial" w:hAnsi="Arial" w:cs="Arial"/>
          <w:color w:val="0000FF"/>
        </w:rPr>
        <w:t xml:space="preserve"> </w:t>
      </w:r>
      <w:r w:rsidR="00631E6E" w:rsidRPr="00631E6E">
        <w:rPr>
          <w:rFonts w:ascii="Arial" w:hAnsi="Arial" w:cs="Arial"/>
          <w:color w:val="C00000"/>
        </w:rPr>
        <w:t>[</w:t>
      </w:r>
      <w:r w:rsidR="0024560D" w:rsidRPr="00631E6E">
        <w:rPr>
          <w:rFonts w:ascii="Arial" w:hAnsi="Arial" w:cs="Arial"/>
          <w:color w:val="C00000"/>
        </w:rPr>
        <w:t>the researcher directing the local collection of materials</w:t>
      </w:r>
      <w:r w:rsidR="00631E6E">
        <w:rPr>
          <w:rFonts w:ascii="Arial" w:hAnsi="Arial" w:cs="Arial"/>
          <w:color w:val="C00000"/>
        </w:rPr>
        <w:t>]</w:t>
      </w:r>
      <w:r w:rsidR="0024560D" w:rsidRPr="00E777BF">
        <w:rPr>
          <w:rFonts w:ascii="Arial" w:hAnsi="Arial" w:cs="Arial"/>
        </w:rPr>
        <w:t xml:space="preserve"> </w:t>
      </w:r>
      <w:r w:rsidR="00572F12" w:rsidRPr="00572F12">
        <w:rPr>
          <w:rFonts w:ascii="Arial" w:hAnsi="Arial" w:cs="Arial"/>
          <w:i/>
          <w:iCs/>
          <w:color w:val="0000FF"/>
        </w:rPr>
        <w:t>(</w:t>
      </w:r>
      <w:r w:rsidR="0024560D" w:rsidRPr="00572F12">
        <w:rPr>
          <w:rFonts w:ascii="Arial" w:hAnsi="Arial" w:cs="Arial"/>
          <w:i/>
          <w:iCs/>
          <w:color w:val="0000FF"/>
        </w:rPr>
        <w:t>for external repository</w:t>
      </w:r>
      <w:r w:rsidR="00D769DF">
        <w:rPr>
          <w:rFonts w:ascii="Arial" w:hAnsi="Arial" w:cs="Arial"/>
          <w:i/>
          <w:iCs/>
          <w:color w:val="0000FF"/>
        </w:rPr>
        <w:t>)</w:t>
      </w:r>
      <w:r w:rsidR="00383B7D">
        <w:rPr>
          <w:rFonts w:ascii="Arial" w:hAnsi="Arial" w:cs="Arial"/>
          <w:i/>
          <w:iCs/>
          <w:color w:val="0000FF"/>
        </w:rPr>
        <w:t>)</w:t>
      </w:r>
      <w:r w:rsidR="0024560D" w:rsidRPr="00E777BF">
        <w:rPr>
          <w:rFonts w:ascii="Arial" w:hAnsi="Arial" w:cs="Arial"/>
        </w:rPr>
        <w:t>. The</w:t>
      </w:r>
      <w:r w:rsidRPr="0055482F">
        <w:rPr>
          <w:rFonts w:ascii="Arial" w:hAnsi="Arial" w:cs="Arial"/>
        </w:rPr>
        <w:t xml:space="preserve"> PI is responsible for protecting your rights, safety and welfare as a participant in the research.</w:t>
      </w:r>
    </w:p>
    <w:p w14:paraId="7BAE3DDD" w14:textId="77777777" w:rsidR="00164A1A" w:rsidRPr="0055482F" w:rsidRDefault="00164A1A" w:rsidP="009A3098">
      <w:pPr>
        <w:spacing w:line="360" w:lineRule="auto"/>
        <w:rPr>
          <w:rFonts w:ascii="Arial" w:hAnsi="Arial" w:cs="Arial"/>
        </w:rPr>
      </w:pPr>
    </w:p>
    <w:p w14:paraId="66884F6E" w14:textId="77777777" w:rsidR="004B2E2F" w:rsidRPr="0055482F" w:rsidRDefault="00F231B2" w:rsidP="00ED6428">
      <w:pPr>
        <w:pStyle w:val="Heading3"/>
      </w:pPr>
      <w:r w:rsidRPr="0055482F">
        <w:t xml:space="preserve">Conflict of Interest </w:t>
      </w:r>
    </w:p>
    <w:p w14:paraId="165C0A74" w14:textId="4C409573" w:rsidR="002559F5" w:rsidRPr="0055482F" w:rsidRDefault="002559F5" w:rsidP="002559F5">
      <w:pPr>
        <w:spacing w:line="360" w:lineRule="auto"/>
        <w:rPr>
          <w:rFonts w:ascii="Arial" w:hAnsi="Arial" w:cs="Arial"/>
          <w:i/>
          <w:color w:val="3333FF"/>
        </w:rPr>
      </w:pPr>
      <w:r w:rsidRPr="0055482F">
        <w:rPr>
          <w:rFonts w:ascii="Arial" w:hAnsi="Arial" w:cs="Arial"/>
          <w:i/>
          <w:color w:val="3333FF"/>
        </w:rPr>
        <w:t xml:space="preserve">If one or more members of the research team has a </w:t>
      </w:r>
      <w:r w:rsidRPr="0055482F">
        <w:rPr>
          <w:rFonts w:ascii="Arial" w:hAnsi="Arial" w:cs="Arial"/>
          <w:b/>
          <w:i/>
          <w:color w:val="3333FF"/>
        </w:rPr>
        <w:t>potential financial conflict of interest</w:t>
      </w:r>
      <w:r w:rsidRPr="0055482F">
        <w:rPr>
          <w:rFonts w:ascii="Arial" w:hAnsi="Arial" w:cs="Arial"/>
          <w:i/>
          <w:color w:val="3333FF"/>
        </w:rPr>
        <w:t xml:space="preserve"> related to the </w:t>
      </w:r>
      <w:r w:rsidR="00A66AA2" w:rsidRPr="00E777BF">
        <w:rPr>
          <w:rFonts w:ascii="Arial" w:hAnsi="Arial" w:cs="Arial"/>
          <w:i/>
          <w:color w:val="3333FF"/>
        </w:rPr>
        <w:t>repository</w:t>
      </w:r>
      <w:r w:rsidRPr="0055482F">
        <w:rPr>
          <w:rFonts w:ascii="Arial" w:hAnsi="Arial" w:cs="Arial"/>
          <w:i/>
          <w:color w:val="3333FF"/>
        </w:rPr>
        <w:t xml:space="preserve"> including a monitoring plan from the COI committee, insert the following or similar statement</w:t>
      </w:r>
      <w:r w:rsidR="00415FAD" w:rsidRPr="00E777BF">
        <w:rPr>
          <w:rFonts w:ascii="Arial" w:hAnsi="Arial" w:cs="Arial"/>
          <w:i/>
          <w:color w:val="3333FF"/>
        </w:rPr>
        <w:t xml:space="preserve">. </w:t>
      </w:r>
      <w:r w:rsidRPr="0055482F">
        <w:rPr>
          <w:rFonts w:ascii="Arial" w:hAnsi="Arial" w:cs="Arial"/>
          <w:i/>
          <w:color w:val="3333FF"/>
        </w:rPr>
        <w:t>Language should be modified to fit the specific facts and circumstances</w:t>
      </w:r>
      <w:r w:rsidR="00697144" w:rsidRPr="00E777BF">
        <w:rPr>
          <w:rFonts w:ascii="Arial" w:hAnsi="Arial" w:cs="Arial"/>
          <w:i/>
          <w:color w:val="3333FF"/>
        </w:rPr>
        <w:t>.</w:t>
      </w:r>
      <w:r w:rsidRPr="0055482F">
        <w:rPr>
          <w:rFonts w:ascii="Arial" w:hAnsi="Arial" w:cs="Arial"/>
          <w:i/>
          <w:color w:val="3333FF"/>
        </w:rPr>
        <w:t xml:space="preserve"> </w:t>
      </w:r>
      <w:bookmarkStart w:id="1" w:name="_Hlk216882779"/>
      <w:r w:rsidRPr="0055482F">
        <w:rPr>
          <w:rFonts w:ascii="Arial" w:hAnsi="Arial" w:cs="Arial"/>
          <w:i/>
          <w:color w:val="3333FF"/>
        </w:rPr>
        <w:t>Delete this section if no one has a potential financial conflict of interest</w:t>
      </w:r>
      <w:r w:rsidR="007662BF" w:rsidRPr="00E777BF">
        <w:rPr>
          <w:rFonts w:ascii="Arial" w:hAnsi="Arial" w:cs="Arial"/>
          <w:i/>
          <w:color w:val="3333FF"/>
        </w:rPr>
        <w:t>.</w:t>
      </w:r>
    </w:p>
    <w:bookmarkEnd w:id="1"/>
    <w:p w14:paraId="6409AF4C" w14:textId="77777777" w:rsidR="002559F5" w:rsidRPr="0055482F" w:rsidRDefault="002559F5" w:rsidP="002559F5">
      <w:pPr>
        <w:spacing w:line="360" w:lineRule="auto"/>
        <w:rPr>
          <w:rFonts w:ascii="Arial" w:hAnsi="Arial" w:cs="Arial"/>
        </w:rPr>
      </w:pPr>
      <w:r w:rsidRPr="0055482F">
        <w:rPr>
          <w:rFonts w:ascii="Arial" w:hAnsi="Arial" w:cs="Arial"/>
        </w:rPr>
        <w:t xml:space="preserve">A member of the research team, </w:t>
      </w:r>
      <w:bookmarkStart w:id="2" w:name="Text1"/>
      <w:r w:rsidRPr="0055482F">
        <w:rPr>
          <w:rFonts w:ascii="Arial" w:hAnsi="Arial" w:cs="Arial"/>
          <w:color w:val="C00000"/>
        </w:rPr>
        <w:t>[insert name]</w:t>
      </w:r>
      <w:bookmarkEnd w:id="2"/>
      <w:r w:rsidRPr="0055482F">
        <w:rPr>
          <w:rFonts w:ascii="Arial" w:hAnsi="Arial" w:cs="Arial"/>
        </w:rPr>
        <w:t xml:space="preserve"> is</w:t>
      </w:r>
    </w:p>
    <w:p w14:paraId="6296E86C" w14:textId="77777777" w:rsidR="002559F5" w:rsidRPr="0055482F" w:rsidRDefault="002559F5" w:rsidP="002559F5">
      <w:pPr>
        <w:spacing w:line="360" w:lineRule="auto"/>
        <w:rPr>
          <w:rFonts w:ascii="Arial" w:hAnsi="Arial" w:cs="Arial"/>
          <w:i/>
          <w:color w:val="3333FF"/>
        </w:rPr>
      </w:pPr>
      <w:r w:rsidRPr="0055482F">
        <w:rPr>
          <w:rFonts w:ascii="Arial" w:hAnsi="Arial" w:cs="Arial"/>
          <w:i/>
          <w:color w:val="3333FF"/>
        </w:rPr>
        <w:t>Select and edit the text below as needed</w:t>
      </w:r>
    </w:p>
    <w:p w14:paraId="525F7410" w14:textId="6B079AED" w:rsidR="00F76C66" w:rsidRPr="00F76C66" w:rsidRDefault="00F76C66" w:rsidP="00F76C66">
      <w:pPr>
        <w:numPr>
          <w:ilvl w:val="0"/>
          <w:numId w:val="26"/>
        </w:numPr>
        <w:spacing w:line="360" w:lineRule="auto"/>
        <w:contextualSpacing/>
        <w:rPr>
          <w:rFonts w:ascii="Arial" w:hAnsi="Arial" w:cs="Arial"/>
        </w:rPr>
      </w:pPr>
      <w:r w:rsidRPr="00F76C66">
        <w:rPr>
          <w:rFonts w:ascii="Arial" w:hAnsi="Arial" w:cs="Arial"/>
        </w:rPr>
        <w:t xml:space="preserve">a paid consultant to the company which is paying for </w:t>
      </w:r>
      <w:r w:rsidRPr="00F76C66">
        <w:rPr>
          <w:rFonts w:ascii="Arial" w:hAnsi="Arial" w:cs="Arial"/>
          <w:color w:val="C00000"/>
        </w:rPr>
        <w:t>[all / part of]</w:t>
      </w:r>
      <w:r w:rsidRPr="00F76C66">
        <w:rPr>
          <w:rFonts w:ascii="Arial" w:hAnsi="Arial" w:cs="Arial"/>
        </w:rPr>
        <w:t xml:space="preserve"> this </w:t>
      </w:r>
      <w:r w:rsidR="00A66AA2" w:rsidRPr="00E777BF">
        <w:rPr>
          <w:rFonts w:ascii="Arial" w:hAnsi="Arial" w:cs="Arial"/>
        </w:rPr>
        <w:t>repository</w:t>
      </w:r>
      <w:r w:rsidRPr="00F76C66">
        <w:rPr>
          <w:rFonts w:ascii="Arial" w:hAnsi="Arial" w:cs="Arial"/>
        </w:rPr>
        <w:t xml:space="preserve">. </w:t>
      </w:r>
    </w:p>
    <w:p w14:paraId="32F47B2E" w14:textId="1DCF721B" w:rsidR="00F76C66" w:rsidRPr="00F76C66" w:rsidRDefault="00F76C66" w:rsidP="00F76C66">
      <w:pPr>
        <w:numPr>
          <w:ilvl w:val="0"/>
          <w:numId w:val="26"/>
        </w:numPr>
        <w:spacing w:line="360" w:lineRule="auto"/>
        <w:contextualSpacing/>
        <w:rPr>
          <w:rFonts w:ascii="Arial" w:hAnsi="Arial" w:cs="Arial"/>
        </w:rPr>
      </w:pPr>
      <w:r w:rsidRPr="00F76C66">
        <w:rPr>
          <w:rFonts w:ascii="Arial" w:hAnsi="Arial" w:cs="Arial"/>
        </w:rPr>
        <w:t xml:space="preserve">a paid consultant or paid member of the Advisory Board, and receives payment for lectures from the company which is paying for </w:t>
      </w:r>
      <w:r w:rsidRPr="00F76C66">
        <w:rPr>
          <w:rFonts w:ascii="Arial" w:hAnsi="Arial" w:cs="Arial"/>
          <w:color w:val="C00000"/>
        </w:rPr>
        <w:t>[all / part of]</w:t>
      </w:r>
      <w:r w:rsidRPr="00F76C66">
        <w:rPr>
          <w:rFonts w:ascii="Arial" w:hAnsi="Arial" w:cs="Arial"/>
        </w:rPr>
        <w:t xml:space="preserve"> this </w:t>
      </w:r>
      <w:r w:rsidR="00A66AA2" w:rsidRPr="00E777BF">
        <w:rPr>
          <w:rFonts w:ascii="Arial" w:hAnsi="Arial" w:cs="Arial"/>
        </w:rPr>
        <w:t>repository</w:t>
      </w:r>
      <w:r w:rsidRPr="00F76C66">
        <w:rPr>
          <w:rFonts w:ascii="Arial" w:hAnsi="Arial" w:cs="Arial"/>
        </w:rPr>
        <w:t>.</w:t>
      </w:r>
    </w:p>
    <w:p w14:paraId="682666BB" w14:textId="3A5940F6" w:rsidR="00F76C66" w:rsidRPr="00F76C66" w:rsidRDefault="00F76C66" w:rsidP="00F76C66">
      <w:pPr>
        <w:numPr>
          <w:ilvl w:val="0"/>
          <w:numId w:val="26"/>
        </w:numPr>
        <w:spacing w:line="360" w:lineRule="auto"/>
        <w:contextualSpacing/>
        <w:rPr>
          <w:rFonts w:ascii="Arial" w:hAnsi="Arial" w:cs="Arial"/>
        </w:rPr>
      </w:pPr>
      <w:r w:rsidRPr="00F76C66">
        <w:rPr>
          <w:rFonts w:ascii="Arial" w:hAnsi="Arial" w:cs="Arial"/>
        </w:rPr>
        <w:t xml:space="preserve">an unpaid consultant to the company which is paying for </w:t>
      </w:r>
      <w:r w:rsidRPr="00F76C66">
        <w:rPr>
          <w:rFonts w:ascii="Arial" w:hAnsi="Arial" w:cs="Arial"/>
          <w:color w:val="C00000"/>
        </w:rPr>
        <w:t>[all / part of]</w:t>
      </w:r>
      <w:r w:rsidRPr="00F76C66">
        <w:rPr>
          <w:rFonts w:ascii="Arial" w:hAnsi="Arial" w:cs="Arial"/>
        </w:rPr>
        <w:t xml:space="preserve"> this </w:t>
      </w:r>
      <w:r w:rsidR="00A66AA2" w:rsidRPr="00E777BF">
        <w:rPr>
          <w:rFonts w:ascii="Arial" w:hAnsi="Arial" w:cs="Arial"/>
        </w:rPr>
        <w:t>repository</w:t>
      </w:r>
      <w:r w:rsidRPr="00F76C66">
        <w:rPr>
          <w:rFonts w:ascii="Arial" w:hAnsi="Arial" w:cs="Arial"/>
        </w:rPr>
        <w:t>.</w:t>
      </w:r>
    </w:p>
    <w:p w14:paraId="243FF7AA" w14:textId="0D1DFE54" w:rsidR="00F76C66" w:rsidRPr="00F76C66" w:rsidRDefault="00F76C66" w:rsidP="00F76C66">
      <w:pPr>
        <w:numPr>
          <w:ilvl w:val="0"/>
          <w:numId w:val="26"/>
        </w:numPr>
        <w:spacing w:line="360" w:lineRule="auto"/>
        <w:contextualSpacing/>
        <w:rPr>
          <w:rFonts w:ascii="Arial" w:hAnsi="Arial" w:cs="Arial"/>
        </w:rPr>
      </w:pPr>
      <w:r w:rsidRPr="00F76C66">
        <w:rPr>
          <w:rFonts w:ascii="Arial" w:hAnsi="Arial" w:cs="Arial"/>
        </w:rPr>
        <w:t xml:space="preserve">a founder of the company, has stock in the company, and is a paid consultant to the company sponsoring this </w:t>
      </w:r>
      <w:r w:rsidR="00A66AA2" w:rsidRPr="00E777BF">
        <w:rPr>
          <w:rFonts w:ascii="Arial" w:hAnsi="Arial" w:cs="Arial"/>
        </w:rPr>
        <w:t>repository</w:t>
      </w:r>
      <w:r w:rsidRPr="00F76C66">
        <w:rPr>
          <w:rFonts w:ascii="Arial" w:hAnsi="Arial" w:cs="Arial"/>
        </w:rPr>
        <w:t>.</w:t>
      </w:r>
    </w:p>
    <w:p w14:paraId="450D0588" w14:textId="7CFCFA81" w:rsidR="00F76C66" w:rsidRPr="00F76C66" w:rsidRDefault="00F76C66" w:rsidP="00F76C66">
      <w:pPr>
        <w:numPr>
          <w:ilvl w:val="0"/>
          <w:numId w:val="26"/>
        </w:numPr>
        <w:spacing w:line="360" w:lineRule="auto"/>
        <w:contextualSpacing/>
        <w:rPr>
          <w:rFonts w:ascii="Arial" w:hAnsi="Arial" w:cs="Arial"/>
        </w:rPr>
      </w:pPr>
      <w:r w:rsidRPr="00F76C66">
        <w:rPr>
          <w:rFonts w:ascii="Arial" w:hAnsi="Arial" w:cs="Arial"/>
        </w:rPr>
        <w:t xml:space="preserve">an inventor of </w:t>
      </w:r>
      <w:r w:rsidRPr="00F76C66">
        <w:rPr>
          <w:rFonts w:ascii="Arial" w:hAnsi="Arial" w:cs="Arial"/>
          <w:color w:val="C00000"/>
        </w:rPr>
        <w:t>[insert the drug, compound, device, etc.,]</w:t>
      </w:r>
      <w:r w:rsidRPr="00F76C66">
        <w:rPr>
          <w:rFonts w:ascii="Arial" w:hAnsi="Arial" w:cs="Arial"/>
        </w:rPr>
        <w:t xml:space="preserve">, for which a patent may be filed by the institution. If the patent is pursued, based on data from this and other research, royalties and other compensation may be received by the institution and the investigator. Thus, UT Southwestern and the investigator have a financial interest in the </w:t>
      </w:r>
      <w:r w:rsidR="00A66AA2" w:rsidRPr="00E777BF">
        <w:rPr>
          <w:rFonts w:ascii="Arial" w:hAnsi="Arial" w:cs="Arial"/>
        </w:rPr>
        <w:t>repository</w:t>
      </w:r>
      <w:r w:rsidRPr="00F76C66">
        <w:rPr>
          <w:rFonts w:ascii="Arial" w:hAnsi="Arial" w:cs="Arial"/>
        </w:rPr>
        <w:t>.</w:t>
      </w:r>
    </w:p>
    <w:p w14:paraId="1F9A04E8" w14:textId="77777777" w:rsidR="00C82E94" w:rsidRPr="0055482F" w:rsidRDefault="00C82E94" w:rsidP="009A3098">
      <w:pPr>
        <w:spacing w:line="360" w:lineRule="auto"/>
        <w:rPr>
          <w:rFonts w:ascii="Arial" w:hAnsi="Arial" w:cs="Arial"/>
        </w:rPr>
      </w:pPr>
    </w:p>
    <w:p w14:paraId="72BAEB3B" w14:textId="2DC9FDEE" w:rsidR="00164A1A" w:rsidRPr="00C93431" w:rsidRDefault="00C82E94" w:rsidP="009A3098">
      <w:pPr>
        <w:spacing w:line="360" w:lineRule="auto"/>
        <w:rPr>
          <w:rFonts w:ascii="Arial" w:hAnsi="Arial" w:cs="Arial"/>
          <w:i/>
          <w:iCs/>
          <w:color w:val="3333FF"/>
        </w:rPr>
      </w:pPr>
      <w:r w:rsidRPr="00C93431">
        <w:rPr>
          <w:rFonts w:ascii="Arial" w:hAnsi="Arial" w:cs="Arial"/>
          <w:b/>
          <w:bCs/>
          <w:i/>
          <w:iCs/>
          <w:color w:val="3333FF"/>
        </w:rPr>
        <w:t>A</w:t>
      </w:r>
      <w:r w:rsidR="002B254B" w:rsidRPr="00C93431">
        <w:rPr>
          <w:rFonts w:ascii="Arial" w:hAnsi="Arial" w:cs="Arial"/>
          <w:b/>
          <w:bCs/>
          <w:i/>
          <w:iCs/>
          <w:color w:val="3333FF"/>
        </w:rPr>
        <w:t>nd</w:t>
      </w:r>
      <w:r w:rsidRPr="00C93431">
        <w:rPr>
          <w:rFonts w:ascii="Arial" w:hAnsi="Arial" w:cs="Arial"/>
          <w:b/>
          <w:bCs/>
          <w:i/>
          <w:iCs/>
          <w:color w:val="3333FF"/>
        </w:rPr>
        <w:t xml:space="preserve"> </w:t>
      </w:r>
      <w:r w:rsidR="00EB23A7" w:rsidRPr="00C93431">
        <w:rPr>
          <w:rFonts w:ascii="Arial" w:hAnsi="Arial" w:cs="Arial"/>
          <w:i/>
          <w:iCs/>
          <w:color w:val="3333FF"/>
        </w:rPr>
        <w:t xml:space="preserve">if </w:t>
      </w:r>
      <w:r w:rsidRPr="00D261A1">
        <w:rPr>
          <w:rFonts w:ascii="Arial" w:hAnsi="Arial" w:cs="Arial"/>
          <w:i/>
          <w:color w:val="3333FF"/>
        </w:rPr>
        <w:t>appropriate</w:t>
      </w:r>
      <w:r w:rsidRPr="00C93431">
        <w:rPr>
          <w:rFonts w:ascii="Arial" w:hAnsi="Arial" w:cs="Arial"/>
          <w:i/>
          <w:iCs/>
          <w:color w:val="3333FF"/>
        </w:rPr>
        <w:t>, add:</w:t>
      </w:r>
    </w:p>
    <w:p w14:paraId="07DF240F" w14:textId="278A121A" w:rsidR="00164A1A" w:rsidRPr="0055482F" w:rsidRDefault="00691B38" w:rsidP="009A3098">
      <w:pPr>
        <w:spacing w:line="360" w:lineRule="auto"/>
        <w:rPr>
          <w:rFonts w:ascii="Arial" w:hAnsi="Arial" w:cs="Arial"/>
        </w:rPr>
      </w:pPr>
      <w:r w:rsidRPr="0055482F">
        <w:rPr>
          <w:rFonts w:ascii="Arial" w:hAnsi="Arial" w:cs="Arial"/>
        </w:rPr>
        <w:t xml:space="preserve">UT Southwestern owns equity (stock) in the company </w:t>
      </w:r>
      <w:r w:rsidRPr="0055482F">
        <w:rPr>
          <w:rFonts w:ascii="Arial" w:hAnsi="Arial" w:cs="Arial"/>
          <w:color w:val="C00000"/>
        </w:rPr>
        <w:t>[insert name of the outside entity here]</w:t>
      </w:r>
      <w:r w:rsidRPr="0055482F">
        <w:rPr>
          <w:rFonts w:ascii="Arial" w:hAnsi="Arial" w:cs="Arial"/>
        </w:rPr>
        <w:t xml:space="preserve"> which is paying for this </w:t>
      </w:r>
      <w:r w:rsidR="00A66AA2" w:rsidRPr="00E777BF">
        <w:rPr>
          <w:rFonts w:ascii="Arial" w:hAnsi="Arial" w:cs="Arial"/>
        </w:rPr>
        <w:t>repository</w:t>
      </w:r>
      <w:r w:rsidRPr="0055482F">
        <w:rPr>
          <w:rFonts w:ascii="Arial" w:hAnsi="Arial" w:cs="Arial"/>
        </w:rPr>
        <w:t>.</w:t>
      </w:r>
    </w:p>
    <w:p w14:paraId="1676FD0A" w14:textId="77777777" w:rsidR="00691B38" w:rsidRPr="0055482F" w:rsidRDefault="00691B38" w:rsidP="009A3098">
      <w:pPr>
        <w:spacing w:line="360" w:lineRule="auto"/>
        <w:rPr>
          <w:rFonts w:ascii="Arial" w:hAnsi="Arial" w:cs="Arial"/>
        </w:rPr>
      </w:pPr>
    </w:p>
    <w:p w14:paraId="6DD614D7" w14:textId="02CE35E3" w:rsidR="008F5126" w:rsidRPr="008F5126" w:rsidRDefault="008F5126" w:rsidP="008F5126">
      <w:pPr>
        <w:spacing w:line="360" w:lineRule="auto"/>
        <w:rPr>
          <w:rFonts w:ascii="Arial" w:hAnsi="Arial" w:cs="Arial"/>
          <w:i/>
          <w:color w:val="3333FF"/>
        </w:rPr>
      </w:pPr>
      <w:r w:rsidRPr="008F5126">
        <w:rPr>
          <w:rFonts w:ascii="Arial" w:hAnsi="Arial" w:cs="Arial"/>
          <w:b/>
          <w:i/>
          <w:color w:val="3333FF"/>
        </w:rPr>
        <w:t>And</w:t>
      </w:r>
      <w:r w:rsidRPr="008F5126">
        <w:rPr>
          <w:rFonts w:ascii="Arial" w:hAnsi="Arial" w:cs="Arial"/>
          <w:i/>
          <w:color w:val="3333FF"/>
        </w:rPr>
        <w:t xml:space="preserve"> if appropriate, add:</w:t>
      </w:r>
    </w:p>
    <w:p w14:paraId="48EA5C63" w14:textId="6F6FCC57" w:rsidR="008F5126" w:rsidRPr="008F5126" w:rsidRDefault="008F5126" w:rsidP="008F5126">
      <w:pPr>
        <w:spacing w:line="360" w:lineRule="auto"/>
        <w:rPr>
          <w:rFonts w:ascii="Arial" w:hAnsi="Arial" w:cs="Arial"/>
        </w:rPr>
      </w:pPr>
      <w:r w:rsidRPr="008F5126">
        <w:rPr>
          <w:rFonts w:ascii="Arial" w:hAnsi="Arial" w:cs="Arial"/>
        </w:rPr>
        <w:lastRenderedPageBreak/>
        <w:t xml:space="preserve">In the future, it is possible that the results of this research could result in a financial benefit to </w:t>
      </w:r>
      <w:r w:rsidRPr="008F5126">
        <w:rPr>
          <w:rFonts w:ascii="Arial" w:hAnsi="Arial" w:cs="Arial"/>
          <w:color w:val="C00000"/>
        </w:rPr>
        <w:t>[insert name of the outside entity here]</w:t>
      </w:r>
      <w:r w:rsidRPr="008F5126">
        <w:rPr>
          <w:rFonts w:ascii="Arial" w:hAnsi="Arial" w:cs="Arial"/>
        </w:rPr>
        <w:t xml:space="preserve"> and/or the principal investigator</w:t>
      </w:r>
      <w:r w:rsidR="009F57D6">
        <w:rPr>
          <w:rFonts w:ascii="Arial" w:hAnsi="Arial" w:cs="Arial"/>
        </w:rPr>
        <w:t xml:space="preserve">. </w:t>
      </w:r>
      <w:r w:rsidRPr="008F5126">
        <w:rPr>
          <w:rFonts w:ascii="Arial" w:hAnsi="Arial" w:cs="Arial"/>
        </w:rPr>
        <w:t xml:space="preserve">This institution has taken steps to not let this interfere with the way the </w:t>
      </w:r>
      <w:r w:rsidR="00A66AA2" w:rsidRPr="00E777BF">
        <w:rPr>
          <w:rFonts w:ascii="Arial" w:hAnsi="Arial" w:cs="Arial"/>
        </w:rPr>
        <w:t>repository</w:t>
      </w:r>
      <w:r w:rsidRPr="008F5126">
        <w:rPr>
          <w:rFonts w:ascii="Arial" w:hAnsi="Arial" w:cs="Arial"/>
        </w:rPr>
        <w:t xml:space="preserve"> is conducted or your safety.</w:t>
      </w:r>
    </w:p>
    <w:p w14:paraId="61E72B89" w14:textId="77777777" w:rsidR="008F5126" w:rsidRPr="008F5126" w:rsidRDefault="008F5126" w:rsidP="008F5126">
      <w:pPr>
        <w:spacing w:line="360" w:lineRule="auto"/>
        <w:rPr>
          <w:rFonts w:ascii="Arial" w:hAnsi="Arial" w:cs="Arial"/>
        </w:rPr>
      </w:pPr>
    </w:p>
    <w:p w14:paraId="7C7E2459" w14:textId="77777777" w:rsidR="008F5126" w:rsidRPr="008F5126" w:rsidRDefault="008F5126" w:rsidP="008F5126">
      <w:pPr>
        <w:spacing w:line="360" w:lineRule="auto"/>
        <w:rPr>
          <w:rFonts w:ascii="Arial" w:hAnsi="Arial" w:cs="Arial"/>
          <w:b/>
          <w:i/>
          <w:color w:val="3333FF"/>
        </w:rPr>
      </w:pPr>
      <w:r w:rsidRPr="008F5126">
        <w:rPr>
          <w:rFonts w:ascii="Arial" w:hAnsi="Arial" w:cs="Arial"/>
          <w:b/>
          <w:i/>
          <w:color w:val="3333FF"/>
        </w:rPr>
        <w:t>And</w:t>
      </w:r>
    </w:p>
    <w:p w14:paraId="0E4554A9" w14:textId="0D2C4A05" w:rsidR="008F5126" w:rsidRPr="008F5126" w:rsidRDefault="008F5126" w:rsidP="008F5126">
      <w:pPr>
        <w:spacing w:line="360" w:lineRule="auto"/>
        <w:rPr>
          <w:rFonts w:ascii="Arial" w:hAnsi="Arial" w:cs="Arial"/>
        </w:rPr>
      </w:pPr>
      <w:r w:rsidRPr="008F5126">
        <w:rPr>
          <w:rFonts w:ascii="Arial" w:hAnsi="Arial" w:cs="Arial"/>
        </w:rPr>
        <w:t>If you require further information regarding the financial arrangements described in this paragraph, you should discuss the matter with the Principal Investigator</w:t>
      </w:r>
      <w:r w:rsidR="009F57D6">
        <w:rPr>
          <w:rFonts w:ascii="Arial" w:hAnsi="Arial" w:cs="Arial"/>
        </w:rPr>
        <w:t xml:space="preserve">. </w:t>
      </w:r>
    </w:p>
    <w:p w14:paraId="14CD8148" w14:textId="77777777" w:rsidR="00DA0612" w:rsidRPr="0055482F" w:rsidRDefault="00DA0612" w:rsidP="009A3098">
      <w:pPr>
        <w:spacing w:line="360" w:lineRule="auto"/>
        <w:rPr>
          <w:rFonts w:ascii="Arial" w:hAnsi="Arial" w:cs="Arial"/>
        </w:rPr>
      </w:pPr>
    </w:p>
    <w:p w14:paraId="2AE56F3D" w14:textId="77777777" w:rsidR="00BA751C" w:rsidRPr="0055482F" w:rsidRDefault="004F12AE" w:rsidP="00ED6428">
      <w:pPr>
        <w:pStyle w:val="Heading3"/>
        <w:rPr>
          <w:bCs/>
        </w:rPr>
      </w:pPr>
      <w:r w:rsidRPr="0055482F">
        <w:t>Funding</w:t>
      </w:r>
      <w:r w:rsidR="0033208E" w:rsidRPr="0055482F">
        <w:t xml:space="preserve"> </w:t>
      </w:r>
    </w:p>
    <w:p w14:paraId="4702D078" w14:textId="26ED2A93" w:rsidR="00E47F2D" w:rsidRPr="00EA3439" w:rsidRDefault="00E47F2D" w:rsidP="00E47F2D">
      <w:pPr>
        <w:spacing w:line="360" w:lineRule="auto"/>
        <w:rPr>
          <w:rFonts w:ascii="Arial" w:hAnsi="Arial" w:cs="Arial"/>
          <w:i/>
          <w:color w:val="3333FF"/>
        </w:rPr>
      </w:pPr>
      <w:r w:rsidRPr="00EA3439">
        <w:rPr>
          <w:rFonts w:ascii="Arial" w:hAnsi="Arial" w:cs="Arial"/>
          <w:i/>
          <w:color w:val="3333FF"/>
        </w:rPr>
        <w:t xml:space="preserve">If the </w:t>
      </w:r>
      <w:r w:rsidRPr="00B861C2">
        <w:rPr>
          <w:rFonts w:ascii="Arial" w:hAnsi="Arial" w:cs="Arial"/>
          <w:i/>
          <w:iCs/>
          <w:color w:val="3333FF"/>
        </w:rPr>
        <w:t>repository</w:t>
      </w:r>
      <w:r w:rsidRPr="00EA3439">
        <w:rPr>
          <w:rFonts w:ascii="Arial" w:hAnsi="Arial" w:cs="Arial"/>
          <w:i/>
          <w:color w:val="3333FF"/>
        </w:rPr>
        <w:t xml:space="preserve"> is funded, an “external funding disclosure” statement must be included</w:t>
      </w:r>
      <w:r>
        <w:rPr>
          <w:rFonts w:ascii="Arial" w:hAnsi="Arial" w:cs="Arial"/>
          <w:i/>
          <w:color w:val="3333FF"/>
        </w:rPr>
        <w:t xml:space="preserve">. </w:t>
      </w:r>
      <w:r w:rsidRPr="00EA3439">
        <w:rPr>
          <w:rFonts w:ascii="Arial" w:hAnsi="Arial" w:cs="Arial"/>
          <w:i/>
          <w:color w:val="3333FF"/>
        </w:rPr>
        <w:t xml:space="preserve">Select the template wording appropriate to the type of funding (either </w:t>
      </w:r>
      <w:r w:rsidR="00C5638F">
        <w:rPr>
          <w:rFonts w:ascii="Arial" w:hAnsi="Arial" w:cs="Arial"/>
          <w:i/>
          <w:color w:val="3333FF"/>
        </w:rPr>
        <w:t>F</w:t>
      </w:r>
      <w:r w:rsidRPr="00EA3439">
        <w:rPr>
          <w:rFonts w:ascii="Arial" w:hAnsi="Arial" w:cs="Arial"/>
          <w:i/>
          <w:color w:val="3333FF"/>
        </w:rPr>
        <w:t>or</w:t>
      </w:r>
      <w:r w:rsidR="00C5638F">
        <w:rPr>
          <w:rFonts w:ascii="Arial" w:hAnsi="Arial" w:cs="Arial"/>
          <w:i/>
          <w:color w:val="3333FF"/>
        </w:rPr>
        <w:t>-P</w:t>
      </w:r>
      <w:r w:rsidRPr="00EA3439">
        <w:rPr>
          <w:rFonts w:ascii="Arial" w:hAnsi="Arial" w:cs="Arial"/>
          <w:i/>
          <w:color w:val="3333FF"/>
        </w:rPr>
        <w:t>rofit</w:t>
      </w:r>
      <w:r w:rsidR="00140F35">
        <w:rPr>
          <w:rFonts w:ascii="Arial" w:hAnsi="Arial" w:cs="Arial"/>
          <w:i/>
          <w:color w:val="3333FF"/>
        </w:rPr>
        <w:t xml:space="preserve"> or</w:t>
      </w:r>
      <w:r w:rsidRPr="00EA3439">
        <w:rPr>
          <w:rFonts w:ascii="Arial" w:hAnsi="Arial" w:cs="Arial"/>
          <w:i/>
          <w:color w:val="3333FF"/>
        </w:rPr>
        <w:t xml:space="preserve"> </w:t>
      </w:r>
      <w:r w:rsidR="00C5638F">
        <w:rPr>
          <w:rFonts w:ascii="Arial" w:hAnsi="Arial" w:cs="Arial"/>
          <w:i/>
          <w:color w:val="3333FF"/>
        </w:rPr>
        <w:t>N</w:t>
      </w:r>
      <w:r w:rsidRPr="00EA3439">
        <w:rPr>
          <w:rFonts w:ascii="Arial" w:hAnsi="Arial" w:cs="Arial"/>
          <w:i/>
          <w:color w:val="3333FF"/>
        </w:rPr>
        <w:t>on-</w:t>
      </w:r>
      <w:r w:rsidR="00C5638F">
        <w:rPr>
          <w:rFonts w:ascii="Arial" w:hAnsi="Arial" w:cs="Arial"/>
          <w:i/>
          <w:color w:val="3333FF"/>
        </w:rPr>
        <w:t>P</w:t>
      </w:r>
      <w:r w:rsidRPr="00EA3439">
        <w:rPr>
          <w:rFonts w:ascii="Arial" w:hAnsi="Arial" w:cs="Arial"/>
          <w:i/>
          <w:color w:val="3333FF"/>
        </w:rPr>
        <w:t xml:space="preserve">rofit </w:t>
      </w:r>
      <w:r w:rsidR="00140F35">
        <w:rPr>
          <w:rFonts w:ascii="Arial" w:hAnsi="Arial" w:cs="Arial"/>
          <w:i/>
          <w:color w:val="3333FF"/>
        </w:rPr>
        <w:t>/</w:t>
      </w:r>
      <w:r w:rsidR="00C5638F">
        <w:rPr>
          <w:rFonts w:ascii="Arial" w:hAnsi="Arial" w:cs="Arial"/>
          <w:i/>
          <w:color w:val="3333FF"/>
        </w:rPr>
        <w:t xml:space="preserve"> Federal Agency</w:t>
      </w:r>
      <w:r w:rsidRPr="00EA3439">
        <w:rPr>
          <w:rFonts w:ascii="Arial" w:hAnsi="Arial" w:cs="Arial"/>
          <w:i/>
          <w:color w:val="3333FF"/>
        </w:rPr>
        <w:t>)</w:t>
      </w:r>
      <w:r>
        <w:rPr>
          <w:rFonts w:ascii="Arial" w:hAnsi="Arial" w:cs="Arial"/>
          <w:i/>
          <w:color w:val="3333FF"/>
        </w:rPr>
        <w:t xml:space="preserve">. </w:t>
      </w:r>
      <w:r w:rsidRPr="00EA3439">
        <w:rPr>
          <w:rFonts w:ascii="Arial" w:hAnsi="Arial" w:cs="Arial"/>
          <w:i/>
          <w:color w:val="3333FF"/>
        </w:rPr>
        <w:t xml:space="preserve">If necessary, revise the applicable disclosure statement so that it is specific for your </w:t>
      </w:r>
      <w:r w:rsidRPr="00B861C2">
        <w:rPr>
          <w:rFonts w:ascii="Arial" w:hAnsi="Arial" w:cs="Arial"/>
          <w:i/>
          <w:iCs/>
          <w:color w:val="3333FF"/>
        </w:rPr>
        <w:t>repository.</w:t>
      </w:r>
      <w:r w:rsidRPr="00EA3439">
        <w:rPr>
          <w:rFonts w:ascii="Arial" w:hAnsi="Arial" w:cs="Arial"/>
          <w:i/>
          <w:color w:val="3333FF"/>
        </w:rPr>
        <w:t xml:space="preserve"> </w:t>
      </w:r>
    </w:p>
    <w:p w14:paraId="250B8BE7" w14:textId="77777777" w:rsidR="00E47F2D" w:rsidRDefault="00E47F2D" w:rsidP="00EA3439">
      <w:pPr>
        <w:spacing w:line="360" w:lineRule="auto"/>
        <w:rPr>
          <w:rFonts w:ascii="Arial" w:hAnsi="Arial" w:cs="Arial"/>
          <w:i/>
          <w:color w:val="3333FF"/>
        </w:rPr>
      </w:pPr>
    </w:p>
    <w:p w14:paraId="6111D56E" w14:textId="77777777" w:rsidR="00A36FA6" w:rsidRPr="0055482F" w:rsidRDefault="000640F0" w:rsidP="00542064">
      <w:pPr>
        <w:pStyle w:val="Heading3"/>
      </w:pPr>
      <w:r w:rsidRPr="0055482F">
        <w:t xml:space="preserve">For-Profit </w:t>
      </w:r>
      <w:r w:rsidR="00DB0068" w:rsidRPr="0055482F">
        <w:t>Funding</w:t>
      </w:r>
    </w:p>
    <w:p w14:paraId="0435B442" w14:textId="1C505981" w:rsidR="00B368D0" w:rsidRPr="00B368D0" w:rsidRDefault="00B368D0" w:rsidP="00B368D0">
      <w:pPr>
        <w:spacing w:line="360" w:lineRule="auto"/>
        <w:rPr>
          <w:rFonts w:ascii="Arial" w:hAnsi="Arial" w:cs="Arial"/>
        </w:rPr>
      </w:pPr>
      <w:r w:rsidRPr="00B368D0">
        <w:rPr>
          <w:rFonts w:ascii="Arial" w:hAnsi="Arial" w:cs="Arial"/>
          <w:color w:val="C00000"/>
        </w:rPr>
        <w:t>[Insert name of the company providing the funding]</w:t>
      </w:r>
      <w:r w:rsidRPr="00B368D0">
        <w:rPr>
          <w:rFonts w:ascii="Arial" w:hAnsi="Arial" w:cs="Arial"/>
        </w:rPr>
        <w:t xml:space="preserve">, a for-profit company, is funding this </w:t>
      </w:r>
      <w:r w:rsidR="00A66AA2" w:rsidRPr="00E777BF">
        <w:rPr>
          <w:rFonts w:ascii="Arial" w:hAnsi="Arial" w:cs="Arial"/>
        </w:rPr>
        <w:t>repository</w:t>
      </w:r>
      <w:r w:rsidR="00BC4958" w:rsidRPr="00E777BF">
        <w:rPr>
          <w:rFonts w:ascii="Arial" w:hAnsi="Arial" w:cs="Arial"/>
        </w:rPr>
        <w:t>.</w:t>
      </w:r>
      <w:r w:rsidRPr="00B368D0">
        <w:rPr>
          <w:rFonts w:ascii="Arial" w:hAnsi="Arial" w:cs="Arial"/>
        </w:rPr>
        <w:t xml:space="preserve"> The company designed the </w:t>
      </w:r>
      <w:r w:rsidR="00A66AA2" w:rsidRPr="00E777BF">
        <w:rPr>
          <w:rFonts w:ascii="Arial" w:hAnsi="Arial" w:cs="Arial"/>
        </w:rPr>
        <w:t>repository</w:t>
      </w:r>
      <w:r w:rsidRPr="00B368D0">
        <w:rPr>
          <w:rFonts w:ascii="Arial" w:hAnsi="Arial" w:cs="Arial"/>
        </w:rPr>
        <w:t xml:space="preserve">, drafted the </w:t>
      </w:r>
      <w:r w:rsidR="00A66AA2" w:rsidRPr="00E777BF">
        <w:rPr>
          <w:rFonts w:ascii="Arial" w:hAnsi="Arial" w:cs="Arial"/>
        </w:rPr>
        <w:t>repository</w:t>
      </w:r>
      <w:r w:rsidRPr="00B368D0">
        <w:rPr>
          <w:rFonts w:ascii="Arial" w:hAnsi="Arial" w:cs="Arial"/>
        </w:rPr>
        <w:t xml:space="preserve"> plan and is providing money to </w:t>
      </w:r>
      <w:r w:rsidRPr="00B368D0">
        <w:rPr>
          <w:rFonts w:ascii="Arial" w:hAnsi="Arial" w:cs="Arial"/>
          <w:color w:val="C00000"/>
        </w:rPr>
        <w:t>[insert name the institution(s) receiving the support, e.g., UTSW]</w:t>
      </w:r>
      <w:r w:rsidRPr="00B368D0">
        <w:rPr>
          <w:rFonts w:ascii="Arial" w:hAnsi="Arial" w:cs="Arial"/>
        </w:rPr>
        <w:t xml:space="preserve"> so that the researchers can conduct the </w:t>
      </w:r>
      <w:r w:rsidR="00A66AA2" w:rsidRPr="00E777BF">
        <w:rPr>
          <w:rFonts w:ascii="Arial" w:hAnsi="Arial" w:cs="Arial"/>
        </w:rPr>
        <w:t>repository</w:t>
      </w:r>
      <w:r w:rsidRPr="00B368D0">
        <w:rPr>
          <w:rFonts w:ascii="Arial" w:hAnsi="Arial" w:cs="Arial"/>
        </w:rPr>
        <w:t>.</w:t>
      </w:r>
    </w:p>
    <w:p w14:paraId="1B50EC8B" w14:textId="19E53C06" w:rsidR="00B368D0" w:rsidRPr="00B368D0" w:rsidRDefault="00B368D0" w:rsidP="00E72DAF">
      <w:pPr>
        <w:spacing w:line="360" w:lineRule="auto"/>
        <w:rPr>
          <w:rFonts w:ascii="Arial" w:hAnsi="Arial" w:cs="Arial"/>
          <w:i/>
          <w:color w:val="3333FF"/>
        </w:rPr>
      </w:pPr>
      <w:r w:rsidRPr="00B368D0">
        <w:rPr>
          <w:rFonts w:ascii="Arial" w:hAnsi="Arial" w:cs="Arial"/>
          <w:i/>
          <w:color w:val="3333FF"/>
        </w:rPr>
        <w:t>Note: If this</w:t>
      </w:r>
      <w:r w:rsidR="00A36FA6" w:rsidRPr="00E777BF">
        <w:rPr>
          <w:rFonts w:ascii="Arial" w:hAnsi="Arial" w:cs="Arial"/>
          <w:i/>
          <w:iCs/>
          <w:color w:val="0000FF"/>
        </w:rPr>
        <w:t xml:space="preserve"> </w:t>
      </w:r>
      <w:r w:rsidR="00A66AA2" w:rsidRPr="00E777BF">
        <w:rPr>
          <w:rFonts w:ascii="Arial" w:hAnsi="Arial" w:cs="Arial"/>
          <w:i/>
          <w:iCs/>
          <w:color w:val="0000FF"/>
        </w:rPr>
        <w:t>repository</w:t>
      </w:r>
      <w:r w:rsidRPr="00B368D0">
        <w:rPr>
          <w:rFonts w:ascii="Arial" w:hAnsi="Arial" w:cs="Arial"/>
          <w:i/>
          <w:color w:val="3333FF"/>
        </w:rPr>
        <w:t xml:space="preserve"> study was not designed by the company providing funding (e.g., the principal investigator designed the </w:t>
      </w:r>
      <w:r w:rsidR="00A66AA2" w:rsidRPr="00E777BF">
        <w:rPr>
          <w:rFonts w:ascii="Arial" w:hAnsi="Arial" w:cs="Arial"/>
          <w:i/>
          <w:iCs/>
          <w:color w:val="0000FF"/>
        </w:rPr>
        <w:t>repository</w:t>
      </w:r>
      <w:r w:rsidR="00E81564" w:rsidRPr="00E777BF">
        <w:rPr>
          <w:rFonts w:ascii="Arial" w:hAnsi="Arial" w:cs="Arial"/>
          <w:i/>
          <w:iCs/>
          <w:color w:val="0000FF"/>
        </w:rPr>
        <w:t xml:space="preserve"> </w:t>
      </w:r>
      <w:r w:rsidRPr="00B368D0">
        <w:rPr>
          <w:rFonts w:ascii="Arial" w:hAnsi="Arial" w:cs="Arial"/>
          <w:i/>
          <w:color w:val="3333FF"/>
        </w:rPr>
        <w:t xml:space="preserve">study), revise sentence above to state who designed the </w:t>
      </w:r>
      <w:r w:rsidR="0024560D" w:rsidRPr="00E777BF">
        <w:rPr>
          <w:rFonts w:ascii="Arial" w:hAnsi="Arial" w:cs="Arial"/>
          <w:i/>
          <w:iCs/>
          <w:color w:val="0000FF"/>
        </w:rPr>
        <w:t>repository</w:t>
      </w:r>
      <w:r w:rsidR="00B118EC" w:rsidRPr="00E777BF">
        <w:rPr>
          <w:rFonts w:ascii="Arial" w:hAnsi="Arial" w:cs="Arial"/>
          <w:i/>
          <w:iCs/>
          <w:color w:val="0000FF"/>
        </w:rPr>
        <w:t xml:space="preserve"> </w:t>
      </w:r>
      <w:r w:rsidRPr="00B368D0">
        <w:rPr>
          <w:rFonts w:ascii="Arial" w:hAnsi="Arial" w:cs="Arial"/>
          <w:i/>
          <w:color w:val="3333FF"/>
        </w:rPr>
        <w:t xml:space="preserve">study and drafted the </w:t>
      </w:r>
      <w:r w:rsidR="0024560D" w:rsidRPr="00E777BF">
        <w:rPr>
          <w:rFonts w:ascii="Arial" w:hAnsi="Arial" w:cs="Arial"/>
          <w:i/>
          <w:iCs/>
          <w:color w:val="0000FF"/>
        </w:rPr>
        <w:t>repository</w:t>
      </w:r>
      <w:r w:rsidRPr="00B368D0">
        <w:rPr>
          <w:rFonts w:ascii="Arial" w:hAnsi="Arial" w:cs="Arial"/>
          <w:i/>
          <w:color w:val="3333FF"/>
        </w:rPr>
        <w:t xml:space="preserve"> plan. </w:t>
      </w:r>
    </w:p>
    <w:p w14:paraId="0A8F5C8D" w14:textId="77777777" w:rsidR="00526597" w:rsidRPr="0055482F" w:rsidRDefault="00526597" w:rsidP="009A3098">
      <w:pPr>
        <w:spacing w:line="360" w:lineRule="auto"/>
        <w:rPr>
          <w:rFonts w:ascii="Arial" w:hAnsi="Arial" w:cs="Arial"/>
        </w:rPr>
      </w:pPr>
    </w:p>
    <w:p w14:paraId="38DE4EB6" w14:textId="77777777" w:rsidR="00F8107B" w:rsidRPr="0055482F" w:rsidRDefault="00F8107B" w:rsidP="00542064">
      <w:pPr>
        <w:pStyle w:val="Heading3"/>
      </w:pPr>
      <w:r w:rsidRPr="0055482F">
        <w:t>Non-Profit or Federal Agency</w:t>
      </w:r>
      <w:r w:rsidR="00DB0068" w:rsidRPr="0055482F">
        <w:t xml:space="preserve"> Funding</w:t>
      </w:r>
    </w:p>
    <w:p w14:paraId="437E6C84" w14:textId="1CD5DAB5" w:rsidR="0037753D" w:rsidRPr="0037753D" w:rsidRDefault="0037753D" w:rsidP="0037753D">
      <w:pPr>
        <w:spacing w:line="360" w:lineRule="auto"/>
        <w:rPr>
          <w:rFonts w:ascii="Arial" w:hAnsi="Arial" w:cs="Arial"/>
        </w:rPr>
      </w:pPr>
      <w:r w:rsidRPr="0037753D">
        <w:rPr>
          <w:rFonts w:ascii="Arial" w:hAnsi="Arial" w:cs="Arial"/>
          <w:color w:val="C00000"/>
        </w:rPr>
        <w:t>[Insert name of the non-profit organization or funding agency]</w:t>
      </w:r>
      <w:r w:rsidRPr="0037753D">
        <w:rPr>
          <w:rFonts w:ascii="Arial" w:hAnsi="Arial" w:cs="Arial"/>
        </w:rPr>
        <w:t xml:space="preserve">, a </w:t>
      </w:r>
      <w:r w:rsidRPr="0037753D">
        <w:rPr>
          <w:rFonts w:ascii="Arial" w:hAnsi="Arial" w:cs="Arial"/>
          <w:i/>
          <w:color w:val="3333FF"/>
        </w:rPr>
        <w:t xml:space="preserve">pick one: </w:t>
      </w:r>
      <w:r w:rsidRPr="0037753D">
        <w:rPr>
          <w:rFonts w:ascii="Arial" w:hAnsi="Arial" w:cs="Arial"/>
          <w:color w:val="C00000"/>
        </w:rPr>
        <w:t>[non-profit organization]</w:t>
      </w:r>
      <w:r w:rsidRPr="0037753D">
        <w:rPr>
          <w:rFonts w:ascii="Arial" w:hAnsi="Arial" w:cs="Arial"/>
          <w:color w:val="0000FF"/>
        </w:rPr>
        <w:t xml:space="preserve"> </w:t>
      </w:r>
      <w:r w:rsidRPr="0037753D">
        <w:rPr>
          <w:rFonts w:ascii="Arial" w:hAnsi="Arial" w:cs="Arial"/>
          <w:b/>
          <w:bCs/>
          <w:i/>
          <w:color w:val="0000FF"/>
        </w:rPr>
        <w:t>Or</w:t>
      </w:r>
      <w:r w:rsidRPr="0037753D">
        <w:rPr>
          <w:rFonts w:ascii="Arial" w:hAnsi="Arial" w:cs="Arial"/>
          <w:iCs/>
          <w:color w:val="0000FF"/>
        </w:rPr>
        <w:t xml:space="preserve"> </w:t>
      </w:r>
      <w:r w:rsidRPr="0037753D">
        <w:rPr>
          <w:rFonts w:ascii="Arial" w:hAnsi="Arial" w:cs="Arial"/>
          <w:iCs/>
          <w:color w:val="C00000"/>
        </w:rPr>
        <w:t>[</w:t>
      </w:r>
      <w:r w:rsidRPr="0037753D">
        <w:rPr>
          <w:rFonts w:ascii="Arial" w:hAnsi="Arial" w:cs="Arial"/>
          <w:color w:val="C00000"/>
        </w:rPr>
        <w:t xml:space="preserve">federal agency that promotes scientific research is funding this </w:t>
      </w:r>
      <w:r w:rsidR="0024560D" w:rsidRPr="00283725">
        <w:rPr>
          <w:rFonts w:ascii="Arial" w:hAnsi="Arial" w:cs="Arial"/>
          <w:color w:val="C00000"/>
        </w:rPr>
        <w:t>repository</w:t>
      </w:r>
      <w:r w:rsidR="0027482F" w:rsidRPr="00283725">
        <w:rPr>
          <w:rFonts w:ascii="Arial" w:hAnsi="Arial" w:cs="Arial"/>
          <w:color w:val="C00000"/>
        </w:rPr>
        <w:t>]</w:t>
      </w:r>
      <w:r w:rsidR="00BC4958" w:rsidRPr="00E777BF">
        <w:rPr>
          <w:rFonts w:ascii="Arial" w:hAnsi="Arial" w:cs="Arial"/>
        </w:rPr>
        <w:t>.</w:t>
      </w:r>
      <w:r w:rsidRPr="0037753D">
        <w:rPr>
          <w:rFonts w:ascii="Arial" w:hAnsi="Arial" w:cs="Arial"/>
        </w:rPr>
        <w:t xml:space="preserve"> This organization is providing money to </w:t>
      </w:r>
      <w:r w:rsidRPr="0037753D">
        <w:rPr>
          <w:rFonts w:ascii="Arial" w:hAnsi="Arial" w:cs="Arial"/>
          <w:color w:val="C00000"/>
        </w:rPr>
        <w:t>[insert name the institution(s) receiving the support, e.g., UTSW]</w:t>
      </w:r>
      <w:r w:rsidRPr="0037753D" w:rsidDel="00EC03D6">
        <w:rPr>
          <w:rFonts w:ascii="Arial" w:hAnsi="Arial" w:cs="Arial"/>
          <w:color w:val="ED0000"/>
        </w:rPr>
        <w:t xml:space="preserve"> </w:t>
      </w:r>
      <w:r w:rsidRPr="0037753D">
        <w:rPr>
          <w:rFonts w:ascii="Arial" w:hAnsi="Arial" w:cs="Arial"/>
        </w:rPr>
        <w:t xml:space="preserve">so that the researchers can conduct the </w:t>
      </w:r>
      <w:r w:rsidR="00A66AA2" w:rsidRPr="00E777BF">
        <w:rPr>
          <w:rFonts w:ascii="Arial" w:hAnsi="Arial" w:cs="Arial"/>
        </w:rPr>
        <w:t>repository</w:t>
      </w:r>
      <w:r w:rsidR="00E81564" w:rsidRPr="00E777BF">
        <w:rPr>
          <w:rFonts w:ascii="Arial" w:hAnsi="Arial" w:cs="Arial"/>
        </w:rPr>
        <w:t xml:space="preserve"> </w:t>
      </w:r>
      <w:r w:rsidRPr="0037753D">
        <w:rPr>
          <w:rFonts w:ascii="Arial" w:hAnsi="Arial" w:cs="Arial"/>
        </w:rPr>
        <w:t>study.</w:t>
      </w:r>
    </w:p>
    <w:p w14:paraId="6415D9F8" w14:textId="77777777" w:rsidR="006F22AF" w:rsidRPr="0055482F" w:rsidRDefault="006F22AF" w:rsidP="009A3098">
      <w:pPr>
        <w:spacing w:line="360" w:lineRule="auto"/>
        <w:rPr>
          <w:rFonts w:ascii="Arial" w:hAnsi="Arial" w:cs="Arial"/>
        </w:rPr>
      </w:pPr>
    </w:p>
    <w:p w14:paraId="3557ED04" w14:textId="7CF2E817" w:rsidR="006F22AF" w:rsidRPr="0055482F" w:rsidRDefault="00895C2C" w:rsidP="00F10A11">
      <w:pPr>
        <w:pStyle w:val="Heading2"/>
      </w:pPr>
      <w:r w:rsidRPr="0055482F">
        <w:t xml:space="preserve">Purpose – “Why is this </w:t>
      </w:r>
      <w:r w:rsidR="006F22AF" w:rsidRPr="00E777BF">
        <w:t>repository</w:t>
      </w:r>
      <w:r w:rsidRPr="0055482F">
        <w:t xml:space="preserve"> being done?”</w:t>
      </w:r>
    </w:p>
    <w:p w14:paraId="092C77D7" w14:textId="4D6F69F9" w:rsidR="00C85076" w:rsidRPr="00C85076" w:rsidRDefault="00C85076" w:rsidP="00C85076">
      <w:pPr>
        <w:spacing w:line="360" w:lineRule="auto"/>
        <w:rPr>
          <w:rFonts w:ascii="Arial" w:hAnsi="Arial" w:cs="Arial"/>
          <w:i/>
          <w:color w:val="3333FF"/>
        </w:rPr>
      </w:pPr>
      <w:r w:rsidRPr="00C85076">
        <w:rPr>
          <w:rFonts w:ascii="Arial" w:hAnsi="Arial" w:cs="Arial"/>
          <w:i/>
          <w:color w:val="3333FF"/>
        </w:rPr>
        <w:lastRenderedPageBreak/>
        <w:t xml:space="preserve">Briefly (one paragraph) explain in lay-terms the reason for doing this </w:t>
      </w:r>
      <w:r w:rsidR="0024560D" w:rsidRPr="00E777BF">
        <w:rPr>
          <w:rFonts w:ascii="Arial" w:hAnsi="Arial" w:cs="Arial"/>
          <w:i/>
          <w:color w:val="0000FF"/>
        </w:rPr>
        <w:t>repository</w:t>
      </w:r>
      <w:r w:rsidR="00E81564" w:rsidRPr="00E777BF">
        <w:rPr>
          <w:rFonts w:ascii="Arial" w:hAnsi="Arial" w:cs="Arial"/>
          <w:i/>
          <w:color w:val="0000FF"/>
        </w:rPr>
        <w:t xml:space="preserve"> </w:t>
      </w:r>
      <w:r w:rsidRPr="00C85076">
        <w:rPr>
          <w:rFonts w:ascii="Arial" w:hAnsi="Arial" w:cs="Arial"/>
          <w:i/>
          <w:color w:val="3333FF"/>
        </w:rPr>
        <w:t>study</w:t>
      </w:r>
      <w:r w:rsidR="009F57D6">
        <w:rPr>
          <w:rFonts w:ascii="Arial" w:hAnsi="Arial" w:cs="Arial"/>
          <w:i/>
          <w:color w:val="3333FF"/>
        </w:rPr>
        <w:t xml:space="preserve">. </w:t>
      </w:r>
      <w:r w:rsidRPr="00C85076">
        <w:rPr>
          <w:rFonts w:ascii="Arial" w:hAnsi="Arial" w:cs="Arial"/>
          <w:i/>
          <w:color w:val="3333FF"/>
        </w:rPr>
        <w:t xml:space="preserve">Do not describe the details of the protocol procedures here – that will be included in the Procedures section. </w:t>
      </w:r>
    </w:p>
    <w:p w14:paraId="09FE2E3A" w14:textId="26E308AC" w:rsidR="00C85076" w:rsidRPr="00C85076" w:rsidRDefault="0024560D" w:rsidP="00C85076">
      <w:pPr>
        <w:spacing w:line="360" w:lineRule="auto"/>
        <w:rPr>
          <w:rFonts w:ascii="Arial" w:hAnsi="Arial" w:cs="Arial"/>
          <w:i/>
          <w:color w:val="3333FF"/>
        </w:rPr>
      </w:pPr>
      <w:r w:rsidRPr="00E777BF">
        <w:rPr>
          <w:rFonts w:ascii="Arial" w:hAnsi="Arial" w:cs="Arial"/>
          <w:i/>
          <w:color w:val="0000FF"/>
        </w:rPr>
        <w:t>Revise this section to match the specifics of your repository</w:t>
      </w:r>
      <w:r w:rsidR="00BC4958" w:rsidRPr="00E777BF">
        <w:rPr>
          <w:rFonts w:ascii="Arial" w:hAnsi="Arial" w:cs="Arial"/>
          <w:i/>
          <w:color w:val="0000FF"/>
        </w:rPr>
        <w:t xml:space="preserve">. </w:t>
      </w:r>
      <w:r w:rsidRPr="00E777BF">
        <w:rPr>
          <w:rFonts w:ascii="Arial" w:hAnsi="Arial" w:cs="Arial"/>
          <w:i/>
          <w:color w:val="0000FF"/>
        </w:rPr>
        <w:t>Provide</w:t>
      </w:r>
      <w:r w:rsidR="00C85076" w:rsidRPr="00C85076">
        <w:rPr>
          <w:rFonts w:ascii="Arial" w:hAnsi="Arial" w:cs="Arial"/>
          <w:i/>
          <w:color w:val="3333FF"/>
        </w:rPr>
        <w:t xml:space="preserve"> explanation of medical or technical terms so that the information is understandable to the lay person.</w:t>
      </w:r>
    </w:p>
    <w:p w14:paraId="7740269B" w14:textId="77777777" w:rsidR="00C85076" w:rsidRPr="00C85076" w:rsidRDefault="00C85076" w:rsidP="00C85076">
      <w:pPr>
        <w:spacing w:line="360" w:lineRule="auto"/>
        <w:rPr>
          <w:rFonts w:ascii="Arial" w:hAnsi="Arial" w:cs="Arial"/>
          <w:color w:val="FF0000"/>
        </w:rPr>
      </w:pPr>
    </w:p>
    <w:p w14:paraId="6BAE595E" w14:textId="7BBE07D3" w:rsidR="0024560D" w:rsidRPr="00E777BF" w:rsidRDefault="0024560D" w:rsidP="009A3098">
      <w:pPr>
        <w:spacing w:line="360" w:lineRule="auto"/>
        <w:rPr>
          <w:rFonts w:ascii="Arial" w:hAnsi="Arial" w:cs="Arial"/>
        </w:rPr>
      </w:pPr>
      <w:r w:rsidRPr="00E777BF">
        <w:rPr>
          <w:rFonts w:ascii="Arial" w:hAnsi="Arial" w:cs="Arial"/>
        </w:rPr>
        <w:t>You are being asked to participate in this research repository</w:t>
      </w:r>
      <w:r w:rsidR="00E81564" w:rsidRPr="00E777BF">
        <w:rPr>
          <w:rFonts w:ascii="Arial" w:hAnsi="Arial" w:cs="Arial"/>
        </w:rPr>
        <w:t xml:space="preserve"> study</w:t>
      </w:r>
      <w:r w:rsidR="00BC4958" w:rsidRPr="00E777BF">
        <w:rPr>
          <w:rFonts w:ascii="Arial" w:hAnsi="Arial" w:cs="Arial"/>
        </w:rPr>
        <w:t xml:space="preserve">. </w:t>
      </w:r>
      <w:r w:rsidRPr="00E777BF">
        <w:rPr>
          <w:rFonts w:ascii="Arial" w:hAnsi="Arial" w:cs="Arial"/>
        </w:rPr>
        <w:t>A research repository is a special type of research also known as a tissue bank or data registry</w:t>
      </w:r>
      <w:r w:rsidR="00BC4958" w:rsidRPr="00E777BF">
        <w:rPr>
          <w:rFonts w:ascii="Arial" w:hAnsi="Arial" w:cs="Arial"/>
        </w:rPr>
        <w:t xml:space="preserve">. </w:t>
      </w:r>
      <w:r w:rsidRPr="00E777BF">
        <w:rPr>
          <w:rFonts w:ascii="Arial" w:hAnsi="Arial" w:cs="Arial"/>
        </w:rPr>
        <w:t>A repository provides a way for researchers to store samples of tissues (for example, blood, tissue specimens obtained from biopsies, and tissues or organs removed during surgery) and medical information (for example, information from your medical record about your condition) about a person for future use in research studies</w:t>
      </w:r>
      <w:r w:rsidR="00BC4958" w:rsidRPr="00E777BF">
        <w:rPr>
          <w:rFonts w:ascii="Arial" w:hAnsi="Arial" w:cs="Arial"/>
        </w:rPr>
        <w:t xml:space="preserve">. </w:t>
      </w:r>
      <w:r w:rsidRPr="00E777BF">
        <w:rPr>
          <w:rFonts w:ascii="Arial" w:hAnsi="Arial" w:cs="Arial"/>
        </w:rPr>
        <w:t>In this consent form, tissues of all types will be referred to as “tissue” and private medical information will be referred to as “data</w:t>
      </w:r>
      <w:r w:rsidR="00593CC5" w:rsidRPr="00E777BF">
        <w:rPr>
          <w:rFonts w:ascii="Arial" w:hAnsi="Arial" w:cs="Arial"/>
        </w:rPr>
        <w:t>.”</w:t>
      </w:r>
      <w:r w:rsidR="00BC4958" w:rsidRPr="00E777BF">
        <w:rPr>
          <w:rFonts w:ascii="Arial" w:hAnsi="Arial" w:cs="Arial"/>
        </w:rPr>
        <w:t xml:space="preserve"> </w:t>
      </w:r>
      <w:r w:rsidRPr="00E777BF">
        <w:rPr>
          <w:rFonts w:ascii="Arial" w:hAnsi="Arial" w:cs="Arial"/>
        </w:rPr>
        <w:t>Together, tissues and data stored in a repository are referred to as “materials.</w:t>
      </w:r>
      <w:r w:rsidR="00BA1748" w:rsidRPr="00E777BF">
        <w:rPr>
          <w:rFonts w:ascii="Arial" w:hAnsi="Arial" w:cs="Arial"/>
        </w:rPr>
        <w:t>”</w:t>
      </w:r>
    </w:p>
    <w:p w14:paraId="1AA750D4" w14:textId="77777777" w:rsidR="0024560D" w:rsidRPr="00E777BF" w:rsidRDefault="0024560D" w:rsidP="009A3098">
      <w:pPr>
        <w:spacing w:line="360" w:lineRule="auto"/>
        <w:rPr>
          <w:rFonts w:ascii="Arial" w:hAnsi="Arial" w:cs="Arial"/>
        </w:rPr>
      </w:pPr>
    </w:p>
    <w:p w14:paraId="1FD49B3A" w14:textId="77777777" w:rsidR="0024560D" w:rsidRPr="00E777BF" w:rsidRDefault="0024560D" w:rsidP="009A3098">
      <w:pPr>
        <w:spacing w:line="360" w:lineRule="auto"/>
        <w:rPr>
          <w:rFonts w:ascii="Arial" w:hAnsi="Arial" w:cs="Arial"/>
        </w:rPr>
      </w:pPr>
      <w:r w:rsidRPr="00E777BF">
        <w:rPr>
          <w:rFonts w:ascii="Arial" w:hAnsi="Arial" w:cs="Arial"/>
        </w:rPr>
        <w:t>Materials from a repository can be used in research to help find out more about the causes of disease, how to prevent it, and how to treat it</w:t>
      </w:r>
      <w:r w:rsidR="00BC4958" w:rsidRPr="00E777BF">
        <w:rPr>
          <w:rFonts w:ascii="Arial" w:hAnsi="Arial" w:cs="Arial"/>
        </w:rPr>
        <w:t xml:space="preserve">. </w:t>
      </w:r>
      <w:r w:rsidRPr="00E777BF">
        <w:rPr>
          <w:rFonts w:ascii="Arial" w:hAnsi="Arial" w:cs="Arial"/>
        </w:rPr>
        <w:t>Storing tissue and information about the person who provided the tissue in a repository is one way that researchers plan for new research</w:t>
      </w:r>
      <w:r w:rsidR="00BC4958" w:rsidRPr="00E777BF">
        <w:rPr>
          <w:rFonts w:ascii="Arial" w:hAnsi="Arial" w:cs="Arial"/>
        </w:rPr>
        <w:t xml:space="preserve">. </w:t>
      </w:r>
    </w:p>
    <w:p w14:paraId="3A53BB1D" w14:textId="77777777" w:rsidR="0024560D" w:rsidRPr="00E777BF" w:rsidRDefault="0024560D" w:rsidP="009A3098">
      <w:pPr>
        <w:spacing w:line="360" w:lineRule="auto"/>
        <w:rPr>
          <w:rFonts w:ascii="Arial" w:hAnsi="Arial" w:cs="Arial"/>
        </w:rPr>
      </w:pPr>
    </w:p>
    <w:p w14:paraId="393E2678" w14:textId="77777777" w:rsidR="0024560D" w:rsidRPr="00E777BF" w:rsidRDefault="0024560D" w:rsidP="009A3098">
      <w:pPr>
        <w:spacing w:line="360" w:lineRule="auto"/>
        <w:rPr>
          <w:rFonts w:ascii="Arial" w:hAnsi="Arial" w:cs="Arial"/>
        </w:rPr>
      </w:pPr>
      <w:r w:rsidRPr="00E777BF">
        <w:rPr>
          <w:rFonts w:ascii="Arial" w:hAnsi="Arial" w:cs="Arial"/>
        </w:rPr>
        <w:t xml:space="preserve">This research repository was designed because we want to learn about </w:t>
      </w:r>
      <w:r w:rsidRPr="003D1647">
        <w:rPr>
          <w:rFonts w:ascii="Arial" w:hAnsi="Arial" w:cs="Arial"/>
          <w:color w:val="C00000"/>
        </w:rPr>
        <w:t>[insert focus of the repository]</w:t>
      </w:r>
      <w:r w:rsidR="00BC4958" w:rsidRPr="00E777BF">
        <w:rPr>
          <w:rFonts w:ascii="Arial" w:hAnsi="Arial" w:cs="Arial"/>
        </w:rPr>
        <w:t xml:space="preserve">. </w:t>
      </w:r>
      <w:r w:rsidRPr="00E777BF">
        <w:rPr>
          <w:rFonts w:ascii="Arial" w:hAnsi="Arial" w:cs="Arial"/>
        </w:rPr>
        <w:t xml:space="preserve">However, the specifics of future research studies using this repository are unknown </w:t>
      </w:r>
      <w:proofErr w:type="gramStart"/>
      <w:r w:rsidRPr="00E777BF">
        <w:rPr>
          <w:rFonts w:ascii="Arial" w:hAnsi="Arial" w:cs="Arial"/>
        </w:rPr>
        <w:t>at this time</w:t>
      </w:r>
      <w:proofErr w:type="gramEnd"/>
      <w:r w:rsidR="00BC4958" w:rsidRPr="00E777BF">
        <w:rPr>
          <w:rFonts w:ascii="Arial" w:hAnsi="Arial" w:cs="Arial"/>
        </w:rPr>
        <w:t xml:space="preserve">. </w:t>
      </w:r>
    </w:p>
    <w:p w14:paraId="2056A8C1" w14:textId="77777777" w:rsidR="0024560D" w:rsidRPr="00E777BF" w:rsidRDefault="0024560D" w:rsidP="009A3098">
      <w:pPr>
        <w:spacing w:line="360" w:lineRule="auto"/>
        <w:rPr>
          <w:rFonts w:ascii="Arial" w:hAnsi="Arial" w:cs="Arial"/>
        </w:rPr>
      </w:pPr>
    </w:p>
    <w:p w14:paraId="3794C1D1" w14:textId="77777777" w:rsidR="0024560D" w:rsidRPr="00E777BF" w:rsidRDefault="0024560D" w:rsidP="009A3098">
      <w:pPr>
        <w:spacing w:line="360" w:lineRule="auto"/>
        <w:rPr>
          <w:rFonts w:ascii="Arial" w:hAnsi="Arial" w:cs="Arial"/>
        </w:rPr>
      </w:pPr>
      <w:r w:rsidRPr="00E777BF">
        <w:rPr>
          <w:rFonts w:ascii="Arial" w:hAnsi="Arial" w:cs="Arial"/>
        </w:rPr>
        <w:t>Your</w:t>
      </w:r>
      <w:r w:rsidRPr="00E777BF">
        <w:rPr>
          <w:rFonts w:ascii="Arial" w:hAnsi="Arial" w:cs="Arial"/>
          <w:color w:val="FF0000"/>
        </w:rPr>
        <w:t xml:space="preserve"> </w:t>
      </w:r>
      <w:r w:rsidRPr="00E777BF">
        <w:rPr>
          <w:rFonts w:ascii="Arial" w:hAnsi="Arial" w:cs="Arial"/>
        </w:rPr>
        <w:t xml:space="preserve">materials may be helpful for research </w:t>
      </w:r>
      <w:proofErr w:type="gramStart"/>
      <w:r w:rsidRPr="00E777BF">
        <w:rPr>
          <w:rFonts w:ascii="Arial" w:hAnsi="Arial" w:cs="Arial"/>
        </w:rPr>
        <w:t>whether or not</w:t>
      </w:r>
      <w:proofErr w:type="gramEnd"/>
      <w:r w:rsidRPr="00E777BF">
        <w:rPr>
          <w:rFonts w:ascii="Arial" w:hAnsi="Arial" w:cs="Arial"/>
        </w:rPr>
        <w:t xml:space="preserve"> you have the disease or condition that is the focus of this repository.</w:t>
      </w:r>
    </w:p>
    <w:p w14:paraId="60DC3043" w14:textId="77777777" w:rsidR="0024560D" w:rsidRPr="00E777BF" w:rsidRDefault="0024560D" w:rsidP="009A3098">
      <w:pPr>
        <w:spacing w:line="360" w:lineRule="auto"/>
        <w:rPr>
          <w:rFonts w:ascii="Arial" w:hAnsi="Arial" w:cs="Arial"/>
        </w:rPr>
      </w:pPr>
    </w:p>
    <w:p w14:paraId="7A346329" w14:textId="77777777" w:rsidR="0024560D" w:rsidRPr="00E777BF" w:rsidRDefault="0024560D" w:rsidP="009A3098">
      <w:pPr>
        <w:spacing w:line="360" w:lineRule="auto"/>
        <w:rPr>
          <w:rFonts w:ascii="Arial" w:hAnsi="Arial" w:cs="Arial"/>
        </w:rPr>
      </w:pPr>
      <w:r w:rsidRPr="00E777BF">
        <w:rPr>
          <w:rFonts w:ascii="Arial" w:hAnsi="Arial" w:cs="Arial"/>
        </w:rPr>
        <w:t>Future research studies using materials from this repository may include genetic testing</w:t>
      </w:r>
      <w:r w:rsidR="00BC4958" w:rsidRPr="00E777BF">
        <w:rPr>
          <w:rFonts w:ascii="Arial" w:hAnsi="Arial" w:cs="Arial"/>
        </w:rPr>
        <w:t xml:space="preserve">. </w:t>
      </w:r>
      <w:r w:rsidRPr="00E777BF">
        <w:rPr>
          <w:rFonts w:ascii="Arial" w:hAnsi="Arial" w:cs="Arial"/>
        </w:rPr>
        <w:t xml:space="preserve">In some cases, genetic testing of tissues can be used to indicate a risk for the development of certain diseases or to discover possible changes in a person’s future health status or life expectancy, or that of </w:t>
      </w:r>
      <w:r w:rsidR="002D227E" w:rsidRPr="00E777BF">
        <w:rPr>
          <w:rFonts w:ascii="Arial" w:hAnsi="Arial" w:cs="Arial"/>
        </w:rPr>
        <w:t>their</w:t>
      </w:r>
      <w:r w:rsidRPr="00E777BF">
        <w:rPr>
          <w:rFonts w:ascii="Arial" w:hAnsi="Arial" w:cs="Arial"/>
        </w:rPr>
        <w:t xml:space="preserve"> children and family members. </w:t>
      </w:r>
    </w:p>
    <w:p w14:paraId="46CD2084" w14:textId="77777777" w:rsidR="0024560D" w:rsidRPr="00E777BF" w:rsidRDefault="0024560D" w:rsidP="009A3098">
      <w:pPr>
        <w:spacing w:line="360" w:lineRule="auto"/>
        <w:rPr>
          <w:rFonts w:ascii="Arial" w:hAnsi="Arial" w:cs="Arial"/>
        </w:rPr>
      </w:pPr>
    </w:p>
    <w:p w14:paraId="46655546" w14:textId="77777777" w:rsidR="0024560D" w:rsidRPr="00E777BF" w:rsidRDefault="0024560D" w:rsidP="009A3098">
      <w:pPr>
        <w:spacing w:line="360" w:lineRule="auto"/>
        <w:rPr>
          <w:rFonts w:ascii="Arial" w:hAnsi="Arial" w:cs="Arial"/>
        </w:rPr>
      </w:pPr>
      <w:r w:rsidRPr="00E777BF">
        <w:rPr>
          <w:rFonts w:ascii="Arial" w:hAnsi="Arial" w:cs="Arial"/>
        </w:rPr>
        <w:lastRenderedPageBreak/>
        <w:t>There may be potential commercial benefits from the repository’s use of your materials</w:t>
      </w:r>
      <w:r w:rsidR="00BC4958" w:rsidRPr="00E777BF">
        <w:rPr>
          <w:rFonts w:ascii="Arial" w:hAnsi="Arial" w:cs="Arial"/>
        </w:rPr>
        <w:t xml:space="preserve">. </w:t>
      </w:r>
      <w:r w:rsidRPr="00E777BF">
        <w:rPr>
          <w:rFonts w:ascii="Arial" w:hAnsi="Arial" w:cs="Arial"/>
        </w:rPr>
        <w:t>There are no plans to provide you with money or other compensation.</w:t>
      </w:r>
    </w:p>
    <w:p w14:paraId="388538CB" w14:textId="77777777" w:rsidR="00BA1748" w:rsidRPr="00E777BF" w:rsidRDefault="00BA1748" w:rsidP="009A3098">
      <w:pPr>
        <w:spacing w:line="360" w:lineRule="auto"/>
        <w:rPr>
          <w:rFonts w:ascii="Arial" w:hAnsi="Arial" w:cs="Arial"/>
          <w:iCs/>
          <w:color w:val="3333FF"/>
        </w:rPr>
      </w:pPr>
    </w:p>
    <w:p w14:paraId="69E09FD5" w14:textId="46FEBF41" w:rsidR="0024560D" w:rsidRPr="00E777BF" w:rsidRDefault="0024560D" w:rsidP="009A3098">
      <w:pPr>
        <w:spacing w:line="360" w:lineRule="auto"/>
        <w:rPr>
          <w:rFonts w:ascii="Arial" w:hAnsi="Arial" w:cs="Arial"/>
          <w:i/>
          <w:color w:val="3333FF"/>
        </w:rPr>
      </w:pPr>
      <w:r w:rsidRPr="00E777BF">
        <w:rPr>
          <w:rFonts w:ascii="Arial" w:hAnsi="Arial" w:cs="Arial"/>
          <w:i/>
          <w:color w:val="3333FF"/>
        </w:rPr>
        <w:t xml:space="preserve">Select either </w:t>
      </w:r>
      <w:r w:rsidR="00BF484E" w:rsidRPr="00E777BF">
        <w:rPr>
          <w:rFonts w:ascii="Arial" w:hAnsi="Arial" w:cs="Arial"/>
          <w:i/>
          <w:color w:val="3333FF"/>
        </w:rPr>
        <w:t>Local</w:t>
      </w:r>
      <w:r w:rsidRPr="00E777BF">
        <w:rPr>
          <w:rFonts w:ascii="Arial" w:hAnsi="Arial" w:cs="Arial"/>
          <w:i/>
          <w:color w:val="3333FF"/>
        </w:rPr>
        <w:t xml:space="preserve"> or </w:t>
      </w:r>
      <w:r w:rsidR="00BF484E" w:rsidRPr="00E777BF">
        <w:rPr>
          <w:rFonts w:ascii="Arial" w:hAnsi="Arial" w:cs="Arial"/>
          <w:i/>
          <w:color w:val="3333FF"/>
        </w:rPr>
        <w:t>E</w:t>
      </w:r>
      <w:r w:rsidRPr="00E777BF">
        <w:rPr>
          <w:rFonts w:ascii="Arial" w:hAnsi="Arial" w:cs="Arial"/>
          <w:i/>
          <w:color w:val="3333FF"/>
        </w:rPr>
        <w:t>xternal repository</w:t>
      </w:r>
      <w:r w:rsidR="00DF08E9" w:rsidRPr="00E777BF">
        <w:rPr>
          <w:rFonts w:ascii="Arial" w:hAnsi="Arial" w:cs="Arial"/>
          <w:i/>
          <w:color w:val="3333FF"/>
        </w:rPr>
        <w:t xml:space="preserve"> </w:t>
      </w:r>
      <w:r w:rsidR="00BF484E" w:rsidRPr="00E777BF">
        <w:rPr>
          <w:rFonts w:ascii="Arial" w:hAnsi="Arial" w:cs="Arial"/>
          <w:i/>
          <w:color w:val="3333FF"/>
        </w:rPr>
        <w:t>section</w:t>
      </w:r>
      <w:r w:rsidRPr="00E777BF">
        <w:rPr>
          <w:rFonts w:ascii="Arial" w:hAnsi="Arial" w:cs="Arial"/>
          <w:i/>
          <w:color w:val="3333FF"/>
        </w:rPr>
        <w:t>:</w:t>
      </w:r>
    </w:p>
    <w:p w14:paraId="69609148" w14:textId="77777777" w:rsidR="0024560D" w:rsidRPr="00E777BF" w:rsidRDefault="0024560D" w:rsidP="009A3098">
      <w:pPr>
        <w:spacing w:line="360" w:lineRule="auto"/>
        <w:rPr>
          <w:rFonts w:ascii="Arial" w:hAnsi="Arial" w:cs="Arial"/>
          <w:b/>
          <w:bCs/>
          <w:i/>
          <w:color w:val="3333FF"/>
        </w:rPr>
      </w:pPr>
      <w:r w:rsidRPr="00E777BF">
        <w:rPr>
          <w:rFonts w:ascii="Arial" w:hAnsi="Arial" w:cs="Arial"/>
          <w:b/>
          <w:bCs/>
          <w:i/>
          <w:color w:val="3333FF"/>
        </w:rPr>
        <w:t>Local repository</w:t>
      </w:r>
      <w:r w:rsidR="00DF08E9" w:rsidRPr="00E777BF">
        <w:rPr>
          <w:rFonts w:ascii="Arial" w:hAnsi="Arial" w:cs="Arial"/>
          <w:b/>
          <w:bCs/>
          <w:i/>
          <w:color w:val="3333FF"/>
        </w:rPr>
        <w:t xml:space="preserve"> </w:t>
      </w:r>
    </w:p>
    <w:p w14:paraId="38B26E5E" w14:textId="77777777" w:rsidR="0024560D" w:rsidRPr="00E777BF" w:rsidRDefault="0024560D" w:rsidP="009A3098">
      <w:pPr>
        <w:spacing w:line="360" w:lineRule="auto"/>
        <w:rPr>
          <w:rFonts w:ascii="Arial" w:hAnsi="Arial" w:cs="Arial"/>
        </w:rPr>
      </w:pPr>
      <w:r w:rsidRPr="00E777BF">
        <w:rPr>
          <w:rFonts w:ascii="Arial" w:hAnsi="Arial" w:cs="Arial"/>
        </w:rPr>
        <w:t xml:space="preserve">The repository is maintained at </w:t>
      </w:r>
      <w:r w:rsidRPr="003D1647">
        <w:rPr>
          <w:rFonts w:ascii="Arial" w:hAnsi="Arial" w:cs="Arial"/>
          <w:color w:val="C00000"/>
        </w:rPr>
        <w:t>[insert name and location of repository]</w:t>
      </w:r>
      <w:r w:rsidR="00BC4958" w:rsidRPr="00E777BF">
        <w:rPr>
          <w:rFonts w:ascii="Arial" w:hAnsi="Arial" w:cs="Arial"/>
        </w:rPr>
        <w:t xml:space="preserve">. </w:t>
      </w:r>
      <w:r w:rsidRPr="00E777BF">
        <w:rPr>
          <w:rFonts w:ascii="Arial" w:hAnsi="Arial" w:cs="Arial"/>
        </w:rPr>
        <w:t>The Principal Investigator is responsible for the repository</w:t>
      </w:r>
      <w:r w:rsidR="00BC4958" w:rsidRPr="00E777BF">
        <w:rPr>
          <w:rFonts w:ascii="Arial" w:hAnsi="Arial" w:cs="Arial"/>
        </w:rPr>
        <w:t xml:space="preserve">. </w:t>
      </w:r>
    </w:p>
    <w:p w14:paraId="3040E59D" w14:textId="77777777" w:rsidR="0024560D" w:rsidRPr="00E777BF" w:rsidRDefault="0024560D" w:rsidP="009A3098">
      <w:pPr>
        <w:spacing w:line="360" w:lineRule="auto"/>
        <w:rPr>
          <w:rFonts w:ascii="Arial" w:hAnsi="Arial" w:cs="Arial"/>
          <w:color w:val="0000FF"/>
        </w:rPr>
      </w:pPr>
      <w:r w:rsidRPr="003D1647">
        <w:rPr>
          <w:rFonts w:ascii="Arial" w:hAnsi="Arial" w:cs="Arial"/>
          <w:color w:val="C00000"/>
        </w:rPr>
        <w:t>[Insert Mailing Address for local repository]</w:t>
      </w:r>
    </w:p>
    <w:p w14:paraId="44B58D3B" w14:textId="77777777" w:rsidR="00F955A3" w:rsidRPr="00E777BF" w:rsidRDefault="00F955A3" w:rsidP="009A3098">
      <w:pPr>
        <w:spacing w:line="360" w:lineRule="auto"/>
        <w:rPr>
          <w:rFonts w:ascii="Arial" w:hAnsi="Arial" w:cs="Arial"/>
          <w:b/>
          <w:i/>
          <w:color w:val="3333FF"/>
        </w:rPr>
      </w:pPr>
    </w:p>
    <w:p w14:paraId="03F7D812" w14:textId="35FBED0B" w:rsidR="0024560D" w:rsidRPr="00E777BF" w:rsidRDefault="0024560D" w:rsidP="009A3098">
      <w:pPr>
        <w:spacing w:line="360" w:lineRule="auto"/>
        <w:rPr>
          <w:rFonts w:ascii="Arial" w:hAnsi="Arial" w:cs="Arial"/>
          <w:i/>
          <w:color w:val="3333FF"/>
        </w:rPr>
      </w:pPr>
      <w:r w:rsidRPr="00E777BF">
        <w:rPr>
          <w:rFonts w:ascii="Arial" w:hAnsi="Arial" w:cs="Arial"/>
          <w:b/>
          <w:i/>
          <w:color w:val="3333FF"/>
        </w:rPr>
        <w:t>O</w:t>
      </w:r>
      <w:r w:rsidR="003D1647">
        <w:rPr>
          <w:rFonts w:ascii="Arial" w:hAnsi="Arial" w:cs="Arial"/>
          <w:b/>
          <w:i/>
          <w:color w:val="3333FF"/>
        </w:rPr>
        <w:t>r</w:t>
      </w:r>
      <w:r w:rsidRPr="00E777BF">
        <w:rPr>
          <w:rFonts w:ascii="Arial" w:hAnsi="Arial" w:cs="Arial"/>
          <w:b/>
          <w:i/>
          <w:color w:val="3333FF"/>
        </w:rPr>
        <w:t xml:space="preserve"> </w:t>
      </w:r>
      <w:r w:rsidRPr="00E777BF">
        <w:rPr>
          <w:rFonts w:ascii="Arial" w:hAnsi="Arial" w:cs="Arial"/>
          <w:i/>
          <w:color w:val="3333FF"/>
        </w:rPr>
        <w:t>External repository</w:t>
      </w:r>
    </w:p>
    <w:p w14:paraId="5628D087" w14:textId="77777777" w:rsidR="0024560D" w:rsidRPr="00E777BF" w:rsidRDefault="0024560D" w:rsidP="009A3098">
      <w:pPr>
        <w:spacing w:line="360" w:lineRule="auto"/>
        <w:rPr>
          <w:rFonts w:ascii="Arial" w:hAnsi="Arial" w:cs="Arial"/>
        </w:rPr>
      </w:pPr>
      <w:r w:rsidRPr="00E777BF">
        <w:rPr>
          <w:rFonts w:ascii="Arial" w:hAnsi="Arial" w:cs="Arial"/>
        </w:rPr>
        <w:t xml:space="preserve">The repository is maintained at </w:t>
      </w:r>
      <w:r w:rsidRPr="00905950">
        <w:rPr>
          <w:rFonts w:ascii="Arial" w:hAnsi="Arial" w:cs="Arial"/>
          <w:color w:val="C00000"/>
        </w:rPr>
        <w:t>[insert name and location of repository]</w:t>
      </w:r>
      <w:r w:rsidR="00BC4958" w:rsidRPr="00E777BF">
        <w:rPr>
          <w:rFonts w:ascii="Arial" w:hAnsi="Arial" w:cs="Arial"/>
        </w:rPr>
        <w:t xml:space="preserve">. </w:t>
      </w:r>
    </w:p>
    <w:p w14:paraId="76D4A867" w14:textId="77777777" w:rsidR="0024560D" w:rsidRPr="00E777BF" w:rsidRDefault="0024560D" w:rsidP="009A3098">
      <w:pPr>
        <w:spacing w:line="360" w:lineRule="auto"/>
        <w:rPr>
          <w:rFonts w:ascii="Arial" w:hAnsi="Arial" w:cs="Arial"/>
          <w:color w:val="0000FF"/>
        </w:rPr>
      </w:pPr>
      <w:r w:rsidRPr="00905950">
        <w:rPr>
          <w:rFonts w:ascii="Arial" w:hAnsi="Arial" w:cs="Arial"/>
          <w:color w:val="C00000"/>
        </w:rPr>
        <w:t>[insert name of organization or institution hosting repository]</w:t>
      </w:r>
      <w:r w:rsidRPr="00E777BF">
        <w:rPr>
          <w:rFonts w:ascii="Arial" w:hAnsi="Arial" w:cs="Arial"/>
          <w:color w:val="0000FF"/>
        </w:rPr>
        <w:t xml:space="preserve"> </w:t>
      </w:r>
      <w:r w:rsidRPr="00905950">
        <w:rPr>
          <w:rFonts w:ascii="Arial" w:hAnsi="Arial" w:cs="Arial"/>
        </w:rPr>
        <w:t>is responsible for the repository</w:t>
      </w:r>
      <w:r w:rsidR="00BC4958" w:rsidRPr="00905950">
        <w:rPr>
          <w:rFonts w:ascii="Arial" w:hAnsi="Arial" w:cs="Arial"/>
        </w:rPr>
        <w:t>.</w:t>
      </w:r>
      <w:r w:rsidR="00BC4958" w:rsidRPr="00E777BF">
        <w:rPr>
          <w:rFonts w:ascii="Arial" w:hAnsi="Arial" w:cs="Arial"/>
          <w:color w:val="0000FF"/>
        </w:rPr>
        <w:t xml:space="preserve"> </w:t>
      </w:r>
    </w:p>
    <w:p w14:paraId="574D5DB2" w14:textId="77777777" w:rsidR="0024560D" w:rsidRPr="00E777BF" w:rsidRDefault="0024560D" w:rsidP="00084F72">
      <w:pPr>
        <w:spacing w:line="360" w:lineRule="auto"/>
        <w:ind w:left="720"/>
        <w:rPr>
          <w:rFonts w:ascii="Arial" w:hAnsi="Arial" w:cs="Arial"/>
          <w:color w:val="0000FF"/>
        </w:rPr>
      </w:pPr>
      <w:r w:rsidRPr="00905950">
        <w:rPr>
          <w:rFonts w:ascii="Arial" w:hAnsi="Arial" w:cs="Arial"/>
          <w:color w:val="C00000"/>
        </w:rPr>
        <w:t>[Insert Mailing Address for external repository]</w:t>
      </w:r>
    </w:p>
    <w:p w14:paraId="4E104D41" w14:textId="77777777" w:rsidR="0024560D" w:rsidRPr="00E777BF" w:rsidRDefault="0024560D" w:rsidP="009A3098">
      <w:pPr>
        <w:spacing w:line="360" w:lineRule="auto"/>
        <w:rPr>
          <w:rFonts w:ascii="Arial" w:hAnsi="Arial" w:cs="Arial"/>
          <w:color w:val="ED0000"/>
        </w:rPr>
      </w:pPr>
    </w:p>
    <w:p w14:paraId="62709D6A" w14:textId="77777777" w:rsidR="0024560D" w:rsidRPr="00E777BF" w:rsidRDefault="0024560D" w:rsidP="009A3098">
      <w:pPr>
        <w:spacing w:line="360" w:lineRule="auto"/>
        <w:rPr>
          <w:rFonts w:ascii="Arial" w:hAnsi="Arial" w:cs="Arial"/>
        </w:rPr>
      </w:pPr>
      <w:r w:rsidRPr="00E777BF">
        <w:rPr>
          <w:rFonts w:ascii="Arial" w:hAnsi="Arial" w:cs="Arial"/>
        </w:rPr>
        <w:t>You may discontinue all further participation in this research repository at any time and request that your currently stored materials no longer be used</w:t>
      </w:r>
      <w:r w:rsidR="00BC4958" w:rsidRPr="00E777BF">
        <w:rPr>
          <w:rFonts w:ascii="Arial" w:hAnsi="Arial" w:cs="Arial"/>
        </w:rPr>
        <w:t xml:space="preserve">. </w:t>
      </w:r>
      <w:r w:rsidRPr="00E777BF">
        <w:rPr>
          <w:rFonts w:ascii="Arial" w:hAnsi="Arial" w:cs="Arial"/>
        </w:rPr>
        <w:t>Contact the repository at the address provided above to notify them of your decision</w:t>
      </w:r>
      <w:r w:rsidR="00BC4958" w:rsidRPr="00E777BF">
        <w:rPr>
          <w:rFonts w:ascii="Arial" w:hAnsi="Arial" w:cs="Arial"/>
        </w:rPr>
        <w:t xml:space="preserve">. </w:t>
      </w:r>
      <w:r w:rsidRPr="00E777BF">
        <w:rPr>
          <w:rFonts w:ascii="Arial" w:hAnsi="Arial" w:cs="Arial"/>
        </w:rPr>
        <w:t>After you discontinue participation, the repository will not collect any new materials from you and will not use your banked specimens or identifiable information for any new research purposes.</w:t>
      </w:r>
    </w:p>
    <w:p w14:paraId="1553CD71" w14:textId="77777777" w:rsidR="006E2EB3" w:rsidRPr="00E777BF" w:rsidRDefault="006E2EB3" w:rsidP="009A3098">
      <w:pPr>
        <w:spacing w:line="360" w:lineRule="auto"/>
        <w:rPr>
          <w:rFonts w:ascii="Arial" w:hAnsi="Arial" w:cs="Arial"/>
        </w:rPr>
      </w:pPr>
    </w:p>
    <w:p w14:paraId="3A290594" w14:textId="5548DB7A" w:rsidR="006E2EB3" w:rsidRPr="0055482F" w:rsidRDefault="00887F1E" w:rsidP="00F10A11">
      <w:pPr>
        <w:pStyle w:val="Heading2"/>
      </w:pPr>
      <w:r w:rsidRPr="0055482F">
        <w:t xml:space="preserve">Information about Study Participants – “Who is participating in this </w:t>
      </w:r>
      <w:r w:rsidR="006E2EB3" w:rsidRPr="00E777BF">
        <w:t>repository</w:t>
      </w:r>
      <w:r w:rsidRPr="0055482F">
        <w:t>?”</w:t>
      </w:r>
    </w:p>
    <w:p w14:paraId="52C7DA07" w14:textId="77777777" w:rsidR="00632E31" w:rsidRPr="0055482F" w:rsidRDefault="00632E31" w:rsidP="009A3098">
      <w:pPr>
        <w:spacing w:line="360" w:lineRule="auto"/>
        <w:rPr>
          <w:rFonts w:ascii="Arial" w:hAnsi="Arial" w:cs="Arial"/>
        </w:rPr>
      </w:pPr>
    </w:p>
    <w:p w14:paraId="58042186" w14:textId="123A3950" w:rsidR="000910DB" w:rsidRPr="000910DB" w:rsidRDefault="000910DB" w:rsidP="000910DB">
      <w:pPr>
        <w:spacing w:line="360" w:lineRule="auto"/>
        <w:rPr>
          <w:rFonts w:ascii="Arial" w:hAnsi="Arial" w:cs="Arial"/>
        </w:rPr>
      </w:pPr>
      <w:r w:rsidRPr="000910DB">
        <w:rPr>
          <w:rFonts w:ascii="Arial" w:hAnsi="Arial" w:cs="Arial"/>
        </w:rPr>
        <w:t xml:space="preserve">You are being asked to be a participant in this </w:t>
      </w:r>
      <w:r w:rsidR="0024560D" w:rsidRPr="00E777BF">
        <w:rPr>
          <w:rFonts w:ascii="Arial" w:hAnsi="Arial" w:cs="Arial"/>
        </w:rPr>
        <w:t>research repository</w:t>
      </w:r>
      <w:r w:rsidRPr="000910DB">
        <w:rPr>
          <w:rFonts w:ascii="Arial" w:hAnsi="Arial" w:cs="Arial"/>
        </w:rPr>
        <w:t xml:space="preserve"> because </w:t>
      </w:r>
      <w:r w:rsidRPr="000910DB">
        <w:rPr>
          <w:rFonts w:ascii="Arial" w:hAnsi="Arial" w:cs="Arial"/>
          <w:color w:val="C00000"/>
        </w:rPr>
        <w:t>[</w:t>
      </w:r>
      <w:r w:rsidRPr="000910DB">
        <w:rPr>
          <w:rFonts w:ascii="Arial" w:hAnsi="Arial" w:cs="Arial"/>
          <w:iCs/>
          <w:color w:val="C00000"/>
        </w:rPr>
        <w:t>state general reason why the person was identified to participate</w:t>
      </w:r>
      <w:r w:rsidR="006122E6">
        <w:rPr>
          <w:rFonts w:ascii="Arial" w:hAnsi="Arial" w:cs="Arial"/>
          <w:iCs/>
          <w:color w:val="C00000"/>
        </w:rPr>
        <w:t>]</w:t>
      </w:r>
      <w:r w:rsidR="00BC4958" w:rsidRPr="006122E6">
        <w:rPr>
          <w:rFonts w:ascii="Arial" w:hAnsi="Arial" w:cs="Arial"/>
          <w:iCs/>
        </w:rPr>
        <w:t>.</w:t>
      </w:r>
      <w:r w:rsidRPr="000910DB">
        <w:rPr>
          <w:rFonts w:ascii="Arial" w:hAnsi="Arial" w:cs="Arial"/>
          <w:iCs/>
          <w:color w:val="C00000"/>
        </w:rPr>
        <w:t xml:space="preserve"> </w:t>
      </w:r>
      <w:r w:rsidRPr="002D326D">
        <w:rPr>
          <w:rFonts w:ascii="Arial" w:hAnsi="Arial" w:cs="Arial"/>
          <w:i/>
          <w:color w:val="3333FF"/>
        </w:rPr>
        <w:t xml:space="preserve">For example, because they have the disease being studied and if applicable, why it is reasonable for this </w:t>
      </w:r>
      <w:proofErr w:type="gramStart"/>
      <w:r w:rsidRPr="002D326D">
        <w:rPr>
          <w:rFonts w:ascii="Arial" w:hAnsi="Arial" w:cs="Arial"/>
          <w:i/>
          <w:color w:val="3333FF"/>
        </w:rPr>
        <w:t>particular subject</w:t>
      </w:r>
      <w:proofErr w:type="gramEnd"/>
      <w:r w:rsidRPr="002D326D">
        <w:rPr>
          <w:rFonts w:ascii="Arial" w:hAnsi="Arial" w:cs="Arial"/>
          <w:i/>
          <w:color w:val="3333FF"/>
        </w:rPr>
        <w:t xml:space="preserve"> to participate; they have not responded the </w:t>
      </w:r>
      <w:r w:rsidRPr="006122E6">
        <w:rPr>
          <w:rFonts w:ascii="Arial" w:hAnsi="Arial" w:cs="Arial"/>
          <w:i/>
          <w:color w:val="3333FF"/>
        </w:rPr>
        <w:t>standard care</w:t>
      </w:r>
      <w:r w:rsidRPr="002D326D">
        <w:rPr>
          <w:rFonts w:ascii="Arial" w:hAnsi="Arial" w:cs="Arial"/>
          <w:i/>
          <w:color w:val="3333FF"/>
        </w:rPr>
        <w:t xml:space="preserve">; they are already scheduled for the procedure being studied, etc. This is not intended to be a repetition of the inclusion </w:t>
      </w:r>
      <w:r w:rsidRPr="006122E6">
        <w:rPr>
          <w:rFonts w:ascii="Arial" w:hAnsi="Arial" w:cs="Arial"/>
          <w:i/>
          <w:color w:val="3333FF"/>
        </w:rPr>
        <w:t>criteria</w:t>
      </w:r>
      <w:r w:rsidR="00CF6E43" w:rsidRPr="006122E6">
        <w:rPr>
          <w:rFonts w:ascii="Arial" w:hAnsi="Arial" w:cs="Arial"/>
          <w:i/>
          <w:color w:val="3333FF"/>
        </w:rPr>
        <w:t>.</w:t>
      </w:r>
    </w:p>
    <w:p w14:paraId="3186E97F" w14:textId="77777777" w:rsidR="000910DB" w:rsidRPr="000910DB" w:rsidRDefault="000910DB" w:rsidP="000910DB">
      <w:pPr>
        <w:spacing w:line="360" w:lineRule="auto"/>
        <w:rPr>
          <w:rFonts w:ascii="Arial" w:hAnsi="Arial" w:cs="Arial"/>
        </w:rPr>
      </w:pPr>
    </w:p>
    <w:p w14:paraId="50666251" w14:textId="1EA88527" w:rsidR="006E2EB3" w:rsidRPr="0055482F" w:rsidRDefault="006E2EB3" w:rsidP="00F10A11">
      <w:pPr>
        <w:pStyle w:val="Heading2"/>
      </w:pPr>
      <w:r w:rsidRPr="0055482F">
        <w:t>Information about Procedures – “What will be done if you decide to be in the research?”</w:t>
      </w:r>
    </w:p>
    <w:p w14:paraId="02D69CAA" w14:textId="77777777" w:rsidR="006E2EB3" w:rsidRPr="0055482F" w:rsidRDefault="006E2EB3" w:rsidP="009A3098">
      <w:pPr>
        <w:spacing w:line="360" w:lineRule="auto"/>
        <w:rPr>
          <w:rFonts w:ascii="Arial" w:hAnsi="Arial" w:cs="Arial"/>
        </w:rPr>
      </w:pPr>
    </w:p>
    <w:p w14:paraId="7A8FF814" w14:textId="1457EB74" w:rsidR="00AA5A8C" w:rsidRPr="00AA5A8C" w:rsidRDefault="0024560D" w:rsidP="00AA5A8C">
      <w:pPr>
        <w:spacing w:line="360" w:lineRule="auto"/>
        <w:rPr>
          <w:rFonts w:ascii="Arial" w:hAnsi="Arial" w:cs="Arial"/>
          <w:i/>
          <w:color w:val="0000FF"/>
        </w:rPr>
      </w:pPr>
      <w:r w:rsidRPr="00E777BF">
        <w:rPr>
          <w:rFonts w:ascii="Arial" w:hAnsi="Arial" w:cs="Arial"/>
        </w:rPr>
        <w:lastRenderedPageBreak/>
        <w:t>If</w:t>
      </w:r>
      <w:r w:rsidR="00437062" w:rsidRPr="00437062">
        <w:rPr>
          <w:rFonts w:ascii="Arial" w:hAnsi="Arial" w:cs="Arial"/>
        </w:rPr>
        <w:t xml:space="preserve"> you </w:t>
      </w:r>
      <w:r w:rsidRPr="00E777BF">
        <w:rPr>
          <w:rFonts w:ascii="Arial" w:hAnsi="Arial" w:cs="Arial"/>
        </w:rPr>
        <w:t>decide to take</w:t>
      </w:r>
      <w:r w:rsidR="00437062" w:rsidRPr="00437062">
        <w:rPr>
          <w:rFonts w:ascii="Arial" w:hAnsi="Arial" w:cs="Arial"/>
        </w:rPr>
        <w:t xml:space="preserve"> part, you will be asked to </w:t>
      </w:r>
      <w:r w:rsidR="00AA5A8C" w:rsidRPr="00AA5A8C">
        <w:rPr>
          <w:rFonts w:ascii="Arial" w:hAnsi="Arial" w:cs="Arial"/>
        </w:rPr>
        <w:t xml:space="preserve">sign this </w:t>
      </w:r>
      <w:r w:rsidR="00AA5A8C" w:rsidRPr="006122E6">
        <w:rPr>
          <w:rFonts w:ascii="Arial" w:hAnsi="Arial" w:cs="Arial"/>
          <w:color w:val="000000" w:themeColor="text1"/>
        </w:rPr>
        <w:t>consent form.</w:t>
      </w:r>
    </w:p>
    <w:p w14:paraId="002D179F" w14:textId="77777777" w:rsidR="00AA5A8C" w:rsidRPr="00AA5A8C" w:rsidRDefault="00AA5A8C" w:rsidP="00AA5A8C">
      <w:pPr>
        <w:spacing w:line="360" w:lineRule="auto"/>
        <w:rPr>
          <w:rFonts w:ascii="Arial" w:hAnsi="Arial" w:cs="Arial"/>
          <w:i/>
          <w:color w:val="388600"/>
        </w:rPr>
      </w:pPr>
    </w:p>
    <w:p w14:paraId="33AB3BC4" w14:textId="57C80B68" w:rsidR="0024560D" w:rsidRPr="00E777BF" w:rsidRDefault="0024560D" w:rsidP="009A3098">
      <w:pPr>
        <w:spacing w:line="360" w:lineRule="auto"/>
        <w:rPr>
          <w:rFonts w:ascii="Arial" w:hAnsi="Arial" w:cs="Arial"/>
          <w:color w:val="0000FF"/>
        </w:rPr>
      </w:pPr>
      <w:r w:rsidRPr="00E777BF">
        <w:rPr>
          <w:rFonts w:ascii="Arial" w:hAnsi="Arial" w:cs="Arial"/>
        </w:rPr>
        <w:t xml:space="preserve">The following information about you will be collected and stored in the repository: </w:t>
      </w:r>
      <w:r w:rsidRPr="007B499F">
        <w:rPr>
          <w:rFonts w:ascii="Arial" w:hAnsi="Arial" w:cs="Arial"/>
          <w:color w:val="C00000"/>
        </w:rPr>
        <w:t>[list type of data/information being banked]</w:t>
      </w:r>
      <w:r w:rsidR="00E13683" w:rsidRPr="00E777BF">
        <w:rPr>
          <w:rFonts w:ascii="Arial" w:hAnsi="Arial" w:cs="Arial"/>
          <w:color w:val="0000FF"/>
        </w:rPr>
        <w:t>.</w:t>
      </w:r>
    </w:p>
    <w:p w14:paraId="3E3A86E9" w14:textId="77777777" w:rsidR="00E12E3D" w:rsidRPr="00E12E3D" w:rsidRDefault="00E12E3D" w:rsidP="00E12E3D">
      <w:pPr>
        <w:spacing w:line="360" w:lineRule="auto"/>
        <w:rPr>
          <w:rFonts w:ascii="Arial" w:hAnsi="Arial" w:cs="Arial"/>
          <w:color w:val="FF0000"/>
        </w:rPr>
      </w:pPr>
    </w:p>
    <w:p w14:paraId="1D789076" w14:textId="77777777" w:rsidR="0024560D" w:rsidRPr="00E777BF" w:rsidRDefault="00E12E3D" w:rsidP="009A3098">
      <w:pPr>
        <w:spacing w:line="360" w:lineRule="auto"/>
        <w:rPr>
          <w:rFonts w:ascii="Arial" w:hAnsi="Arial" w:cs="Arial"/>
          <w:color w:val="FF0000"/>
          <w:u w:val="single"/>
        </w:rPr>
      </w:pPr>
      <w:r w:rsidRPr="00E12E3D">
        <w:rPr>
          <w:rFonts w:ascii="Arial" w:hAnsi="Arial" w:cs="Arial"/>
          <w:i/>
          <w:color w:val="3333FF"/>
        </w:rPr>
        <w:t xml:space="preserve">If </w:t>
      </w:r>
      <w:r w:rsidR="0024560D" w:rsidRPr="00E777BF">
        <w:rPr>
          <w:rFonts w:ascii="Arial" w:hAnsi="Arial" w:cs="Arial"/>
          <w:i/>
          <w:color w:val="3333FF"/>
        </w:rPr>
        <w:t>banking existing tissue/specimens/data from research or clinical sources include:</w:t>
      </w:r>
    </w:p>
    <w:p w14:paraId="354AD004" w14:textId="78CE7A4E" w:rsidR="0024560D" w:rsidRPr="00E777BF" w:rsidRDefault="0024560D" w:rsidP="009A3098">
      <w:pPr>
        <w:spacing w:line="360" w:lineRule="auto"/>
        <w:rPr>
          <w:rFonts w:ascii="Arial" w:hAnsi="Arial" w:cs="Arial"/>
          <w:color w:val="000000"/>
          <w:u w:val="single"/>
        </w:rPr>
      </w:pPr>
      <w:r w:rsidRPr="00E777BF">
        <w:rPr>
          <w:rFonts w:ascii="Arial" w:hAnsi="Arial" w:cs="Arial"/>
        </w:rPr>
        <w:t xml:space="preserve">As part of your </w:t>
      </w:r>
      <w:r w:rsidRPr="007B499F">
        <w:rPr>
          <w:rFonts w:ascii="Arial" w:hAnsi="Arial" w:cs="Arial"/>
          <w:color w:val="C00000"/>
        </w:rPr>
        <w:t>[edit as applicable]</w:t>
      </w:r>
      <w:r w:rsidRPr="00E777BF">
        <w:rPr>
          <w:rFonts w:ascii="Arial" w:hAnsi="Arial" w:cs="Arial"/>
        </w:rPr>
        <w:t xml:space="preserve"> routine care or participation in the research study titled </w:t>
      </w:r>
      <w:r w:rsidRPr="007B499F">
        <w:rPr>
          <w:rFonts w:ascii="Arial" w:hAnsi="Arial" w:cs="Arial"/>
          <w:color w:val="C00000"/>
        </w:rPr>
        <w:t>[insert research study title]</w:t>
      </w:r>
      <w:r w:rsidRPr="00E777BF">
        <w:rPr>
          <w:rFonts w:ascii="Arial" w:hAnsi="Arial" w:cs="Arial"/>
        </w:rPr>
        <w:t xml:space="preserve"> </w:t>
      </w:r>
      <w:r w:rsidRPr="00E777BF">
        <w:rPr>
          <w:rFonts w:ascii="Arial" w:hAnsi="Arial" w:cs="Arial"/>
          <w:color w:val="000000"/>
        </w:rPr>
        <w:t xml:space="preserve">you had </w:t>
      </w:r>
      <w:r w:rsidRPr="007B499F">
        <w:rPr>
          <w:rFonts w:ascii="Arial" w:hAnsi="Arial" w:cs="Arial"/>
          <w:color w:val="C00000"/>
        </w:rPr>
        <w:t>[insert procedure]</w:t>
      </w:r>
      <w:r w:rsidRPr="00E777BF">
        <w:rPr>
          <w:rFonts w:ascii="Arial" w:hAnsi="Arial" w:cs="Arial"/>
          <w:color w:val="ED0000"/>
        </w:rPr>
        <w:t xml:space="preserve"> </w:t>
      </w:r>
      <w:r w:rsidRPr="00E777BF">
        <w:rPr>
          <w:rFonts w:ascii="Arial" w:hAnsi="Arial" w:cs="Arial"/>
          <w:color w:val="000000"/>
        </w:rPr>
        <w:t xml:space="preserve">which involved the collection of </w:t>
      </w:r>
      <w:r w:rsidRPr="007B499F">
        <w:rPr>
          <w:rFonts w:ascii="Arial" w:hAnsi="Arial" w:cs="Arial"/>
          <w:color w:val="C00000"/>
        </w:rPr>
        <w:t xml:space="preserve">[list type of data: e.g., surveys, medical record information, laboratory results, etc. </w:t>
      </w:r>
      <w:r w:rsidRPr="002E5E45">
        <w:rPr>
          <w:rFonts w:ascii="Arial" w:hAnsi="Arial" w:cs="Arial"/>
          <w:bCs/>
          <w:color w:val="C00000"/>
        </w:rPr>
        <w:t>and/or</w:t>
      </w:r>
      <w:r w:rsidRPr="007B499F">
        <w:rPr>
          <w:rFonts w:ascii="Arial" w:hAnsi="Arial" w:cs="Arial"/>
          <w:color w:val="C00000"/>
        </w:rPr>
        <w:t xml:space="preserve"> tissue: e.g., blood, spinal fluid, etc</w:t>
      </w:r>
      <w:r w:rsidR="007B499F">
        <w:rPr>
          <w:rFonts w:ascii="Arial" w:hAnsi="Arial" w:cs="Arial"/>
          <w:color w:val="C00000"/>
        </w:rPr>
        <w:t>.</w:t>
      </w:r>
      <w:r w:rsidRPr="007B499F">
        <w:rPr>
          <w:rFonts w:ascii="Arial" w:hAnsi="Arial" w:cs="Arial"/>
          <w:color w:val="C00000"/>
        </w:rPr>
        <w:t>]</w:t>
      </w:r>
      <w:r w:rsidRPr="00E777BF">
        <w:rPr>
          <w:rFonts w:ascii="Arial" w:hAnsi="Arial" w:cs="Arial"/>
          <w:color w:val="000000"/>
        </w:rPr>
        <w:t xml:space="preserve">. The researchers are asking permission to obtain </w:t>
      </w:r>
      <w:r w:rsidRPr="007B499F">
        <w:rPr>
          <w:rFonts w:ascii="Arial" w:hAnsi="Arial" w:cs="Arial"/>
          <w:color w:val="C00000"/>
        </w:rPr>
        <w:t>[edit as applicable]</w:t>
      </w:r>
      <w:r w:rsidRPr="00E777BF">
        <w:rPr>
          <w:rFonts w:ascii="Arial" w:hAnsi="Arial" w:cs="Arial"/>
          <w:color w:val="0000FF"/>
        </w:rPr>
        <w:t xml:space="preserve"> </w:t>
      </w:r>
      <w:r w:rsidRPr="00E777BF">
        <w:rPr>
          <w:rFonts w:ascii="Arial" w:hAnsi="Arial" w:cs="Arial"/>
          <w:color w:val="000000"/>
        </w:rPr>
        <w:t xml:space="preserve">copies of </w:t>
      </w:r>
      <w:r w:rsidRPr="007B499F">
        <w:rPr>
          <w:rFonts w:ascii="Arial" w:hAnsi="Arial" w:cs="Arial"/>
          <w:color w:val="C00000"/>
        </w:rPr>
        <w:t>[medical records, research records, etc</w:t>
      </w:r>
      <w:r w:rsidR="007B499F">
        <w:rPr>
          <w:rFonts w:ascii="Arial" w:hAnsi="Arial" w:cs="Arial"/>
          <w:color w:val="C00000"/>
        </w:rPr>
        <w:t>.</w:t>
      </w:r>
      <w:r w:rsidRPr="007B499F">
        <w:rPr>
          <w:rFonts w:ascii="Arial" w:hAnsi="Arial" w:cs="Arial"/>
          <w:color w:val="C00000"/>
        </w:rPr>
        <w:t>]</w:t>
      </w:r>
      <w:r w:rsidRPr="00E777BF">
        <w:rPr>
          <w:rFonts w:ascii="Arial" w:hAnsi="Arial" w:cs="Arial"/>
          <w:color w:val="000000"/>
        </w:rPr>
        <w:t xml:space="preserve"> and remaining tissue for the repository.</w:t>
      </w:r>
      <w:r w:rsidRPr="00E777BF">
        <w:rPr>
          <w:rFonts w:ascii="Arial" w:hAnsi="Arial" w:cs="Arial"/>
          <w:color w:val="ED0000"/>
        </w:rPr>
        <w:t xml:space="preserve"> </w:t>
      </w:r>
      <w:r w:rsidR="00623467" w:rsidRPr="00E777BF">
        <w:rPr>
          <w:rFonts w:ascii="Arial" w:hAnsi="Arial" w:cs="Arial"/>
          <w:i/>
          <w:color w:val="0000FF"/>
        </w:rPr>
        <w:t>N</w:t>
      </w:r>
      <w:r w:rsidRPr="00E777BF">
        <w:rPr>
          <w:rFonts w:ascii="Arial" w:hAnsi="Arial" w:cs="Arial"/>
          <w:i/>
          <w:color w:val="0000FF"/>
        </w:rPr>
        <w:t>ote – generally the risks related to leftover tissues are limited to issues of confidentiality. If there are additional risks, address these in the risks section</w:t>
      </w:r>
      <w:r w:rsidR="009F57D6">
        <w:rPr>
          <w:rFonts w:ascii="Arial" w:hAnsi="Arial" w:cs="Arial"/>
          <w:i/>
          <w:color w:val="0000FF"/>
        </w:rPr>
        <w:t xml:space="preserve">. </w:t>
      </w:r>
    </w:p>
    <w:p w14:paraId="2FB958AC" w14:textId="77777777" w:rsidR="00A706AF" w:rsidRPr="00437062" w:rsidRDefault="00A706AF" w:rsidP="00437062">
      <w:pPr>
        <w:spacing w:line="360" w:lineRule="auto"/>
        <w:rPr>
          <w:rFonts w:ascii="Arial" w:hAnsi="Arial" w:cs="Arial"/>
        </w:rPr>
      </w:pPr>
    </w:p>
    <w:p w14:paraId="27DE76AA" w14:textId="77777777" w:rsidR="0024560D" w:rsidRPr="00E777BF" w:rsidRDefault="00AA5A8C" w:rsidP="009A3098">
      <w:pPr>
        <w:spacing w:line="360" w:lineRule="auto"/>
        <w:rPr>
          <w:rFonts w:ascii="Arial" w:hAnsi="Arial" w:cs="Arial"/>
          <w:color w:val="FF0000"/>
          <w:u w:val="single"/>
        </w:rPr>
      </w:pPr>
      <w:r w:rsidRPr="00AA5A8C">
        <w:rPr>
          <w:rFonts w:ascii="Arial" w:hAnsi="Arial" w:cs="Arial"/>
          <w:bCs/>
          <w:i/>
          <w:color w:val="0000FF"/>
        </w:rPr>
        <w:t>If</w:t>
      </w:r>
      <w:r w:rsidRPr="00AA5A8C">
        <w:rPr>
          <w:rFonts w:ascii="Arial" w:hAnsi="Arial" w:cs="Arial"/>
          <w:i/>
          <w:color w:val="0000FF"/>
        </w:rPr>
        <w:t xml:space="preserve"> </w:t>
      </w:r>
      <w:r w:rsidR="0024560D" w:rsidRPr="00E777BF">
        <w:rPr>
          <w:rFonts w:ascii="Arial" w:hAnsi="Arial" w:cs="Arial"/>
          <w:i/>
          <w:color w:val="3333FF"/>
        </w:rPr>
        <w:t>banking left over tissue/specimens</w:t>
      </w:r>
      <w:r w:rsidR="00A57D6E">
        <w:rPr>
          <w:rFonts w:ascii="Arial" w:hAnsi="Arial" w:cs="Arial"/>
          <w:i/>
          <w:color w:val="3333FF"/>
        </w:rPr>
        <w:t>,</w:t>
      </w:r>
      <w:r w:rsidR="0024560D" w:rsidRPr="00E777BF">
        <w:rPr>
          <w:rFonts w:ascii="Arial" w:hAnsi="Arial" w:cs="Arial"/>
          <w:i/>
          <w:color w:val="3333FF"/>
        </w:rPr>
        <w:t xml:space="preserve"> (no additional tissue is </w:t>
      </w:r>
      <w:proofErr w:type="gramStart"/>
      <w:r w:rsidR="0024560D" w:rsidRPr="00E777BF">
        <w:rPr>
          <w:rFonts w:ascii="Arial" w:hAnsi="Arial" w:cs="Arial"/>
          <w:i/>
          <w:color w:val="3333FF"/>
        </w:rPr>
        <w:t>obtained</w:t>
      </w:r>
      <w:proofErr w:type="gramEnd"/>
      <w:r w:rsidR="0024560D" w:rsidRPr="00E777BF">
        <w:rPr>
          <w:rFonts w:ascii="Arial" w:hAnsi="Arial" w:cs="Arial"/>
          <w:i/>
          <w:color w:val="3333FF"/>
        </w:rPr>
        <w:t xml:space="preserve"> or procedure performed) include:</w:t>
      </w:r>
    </w:p>
    <w:p w14:paraId="1C7B2F80" w14:textId="2D0912C0" w:rsidR="0024560D" w:rsidRPr="00E777BF" w:rsidRDefault="0024560D" w:rsidP="009A3098">
      <w:pPr>
        <w:spacing w:line="360" w:lineRule="auto"/>
        <w:rPr>
          <w:rFonts w:ascii="Arial" w:hAnsi="Arial" w:cs="Arial"/>
        </w:rPr>
      </w:pPr>
      <w:r w:rsidRPr="00E777BF">
        <w:rPr>
          <w:rFonts w:ascii="Arial" w:hAnsi="Arial" w:cs="Arial"/>
        </w:rPr>
        <w:t xml:space="preserve">As part of your routine care, you are scheduled to have a </w:t>
      </w:r>
      <w:r w:rsidRPr="00A57D6E">
        <w:rPr>
          <w:rFonts w:ascii="Arial" w:hAnsi="Arial" w:cs="Arial"/>
          <w:color w:val="C00000"/>
        </w:rPr>
        <w:t>[insert procedure]</w:t>
      </w:r>
      <w:r w:rsidRPr="00E777BF">
        <w:rPr>
          <w:rFonts w:ascii="Arial" w:hAnsi="Arial" w:cs="Arial"/>
          <w:color w:val="ED0000"/>
        </w:rPr>
        <w:t xml:space="preserve"> </w:t>
      </w:r>
      <w:r w:rsidRPr="00E777BF">
        <w:rPr>
          <w:rFonts w:ascii="Arial" w:hAnsi="Arial" w:cs="Arial"/>
        </w:rPr>
        <w:t xml:space="preserve">which will involve the removal of </w:t>
      </w:r>
      <w:r w:rsidRPr="00A57D6E">
        <w:rPr>
          <w:rFonts w:ascii="Arial" w:hAnsi="Arial" w:cs="Arial"/>
          <w:color w:val="C00000"/>
        </w:rPr>
        <w:t>[list type of tissue, e.g., blood, spinal fluid, etc</w:t>
      </w:r>
      <w:r w:rsidR="00A57D6E">
        <w:rPr>
          <w:rFonts w:ascii="Arial" w:hAnsi="Arial" w:cs="Arial"/>
          <w:color w:val="C00000"/>
        </w:rPr>
        <w:t>.</w:t>
      </w:r>
      <w:r w:rsidRPr="00A57D6E">
        <w:rPr>
          <w:rFonts w:ascii="Arial" w:hAnsi="Arial" w:cs="Arial"/>
          <w:color w:val="C00000"/>
        </w:rPr>
        <w:t>]</w:t>
      </w:r>
      <w:r w:rsidRPr="00E777BF">
        <w:rPr>
          <w:rFonts w:ascii="Arial" w:hAnsi="Arial" w:cs="Arial"/>
        </w:rPr>
        <w:t xml:space="preserve"> from your body</w:t>
      </w:r>
      <w:r w:rsidR="00BC4958" w:rsidRPr="00E777BF">
        <w:rPr>
          <w:rFonts w:ascii="Arial" w:hAnsi="Arial" w:cs="Arial"/>
        </w:rPr>
        <w:t xml:space="preserve">. </w:t>
      </w:r>
      <w:r w:rsidRPr="00E777BF">
        <w:rPr>
          <w:rFonts w:ascii="Arial" w:hAnsi="Arial" w:cs="Arial"/>
        </w:rPr>
        <w:t>Frequently, extra tissue is “left over” after required tests have been done</w:t>
      </w:r>
      <w:r w:rsidR="00BC4958" w:rsidRPr="00E777BF">
        <w:rPr>
          <w:rFonts w:ascii="Arial" w:hAnsi="Arial" w:cs="Arial"/>
        </w:rPr>
        <w:t xml:space="preserve">. </w:t>
      </w:r>
      <w:r w:rsidRPr="00E777BF">
        <w:rPr>
          <w:rFonts w:ascii="Arial" w:hAnsi="Arial" w:cs="Arial"/>
        </w:rPr>
        <w:t>Often the left</w:t>
      </w:r>
      <w:r w:rsidR="00DE6834" w:rsidRPr="00E777BF">
        <w:rPr>
          <w:rFonts w:ascii="Arial" w:hAnsi="Arial" w:cs="Arial"/>
        </w:rPr>
        <w:t>-</w:t>
      </w:r>
      <w:r w:rsidRPr="00E777BF">
        <w:rPr>
          <w:rFonts w:ascii="Arial" w:hAnsi="Arial" w:cs="Arial"/>
        </w:rPr>
        <w:t>over tissue is discarded</w:t>
      </w:r>
      <w:r w:rsidR="00BC4958" w:rsidRPr="00E777BF">
        <w:rPr>
          <w:rFonts w:ascii="Arial" w:hAnsi="Arial" w:cs="Arial"/>
        </w:rPr>
        <w:t xml:space="preserve">. </w:t>
      </w:r>
      <w:r w:rsidRPr="00E777BF">
        <w:rPr>
          <w:rFonts w:ascii="Arial" w:hAnsi="Arial" w:cs="Arial"/>
        </w:rPr>
        <w:t>The researchers are asking permission to obtain the remaining tissue for the repository</w:t>
      </w:r>
      <w:r w:rsidR="00BC4958" w:rsidRPr="00E777BF">
        <w:rPr>
          <w:rFonts w:ascii="Arial" w:hAnsi="Arial" w:cs="Arial"/>
        </w:rPr>
        <w:t xml:space="preserve">. </w:t>
      </w:r>
      <w:r w:rsidR="00623467" w:rsidRPr="00E777BF">
        <w:rPr>
          <w:rFonts w:ascii="Arial" w:hAnsi="Arial" w:cs="Arial"/>
          <w:i/>
          <w:color w:val="0000FF"/>
        </w:rPr>
        <w:t>N</w:t>
      </w:r>
      <w:r w:rsidRPr="00E777BF">
        <w:rPr>
          <w:rFonts w:ascii="Arial" w:hAnsi="Arial" w:cs="Arial"/>
          <w:i/>
          <w:color w:val="0000FF"/>
        </w:rPr>
        <w:t>ote – generally the risks related to discarded tissues are limited to issues of confidentiality. If there are additional risks, address these in the risks section</w:t>
      </w:r>
      <w:r w:rsidR="009F57D6">
        <w:rPr>
          <w:rFonts w:ascii="Arial" w:hAnsi="Arial" w:cs="Arial"/>
          <w:i/>
          <w:color w:val="0000FF"/>
        </w:rPr>
        <w:t xml:space="preserve">. </w:t>
      </w:r>
    </w:p>
    <w:p w14:paraId="3CDA0FE0" w14:textId="77777777" w:rsidR="0024560D" w:rsidRPr="00E777BF" w:rsidRDefault="0024560D" w:rsidP="009A3098">
      <w:pPr>
        <w:spacing w:line="360" w:lineRule="auto"/>
        <w:rPr>
          <w:rFonts w:ascii="Arial" w:hAnsi="Arial" w:cs="Arial"/>
        </w:rPr>
      </w:pPr>
    </w:p>
    <w:p w14:paraId="149FDE11" w14:textId="77777777" w:rsidR="0024560D" w:rsidRPr="00E777BF" w:rsidRDefault="0024560D" w:rsidP="009A3098">
      <w:pPr>
        <w:spacing w:line="360" w:lineRule="auto"/>
        <w:rPr>
          <w:rFonts w:ascii="Arial" w:hAnsi="Arial" w:cs="Arial"/>
          <w:i/>
          <w:color w:val="3333FF"/>
        </w:rPr>
      </w:pPr>
      <w:r w:rsidRPr="00E777BF">
        <w:rPr>
          <w:rFonts w:ascii="Arial" w:hAnsi="Arial" w:cs="Arial"/>
          <w:i/>
          <w:color w:val="3333FF"/>
        </w:rPr>
        <w:t>If banking additional tissue/specimens obtained during a routine procedure include:</w:t>
      </w:r>
    </w:p>
    <w:p w14:paraId="5416F5E9" w14:textId="5021191B" w:rsidR="0024560D" w:rsidRPr="00E777BF" w:rsidRDefault="0024560D" w:rsidP="009A3098">
      <w:pPr>
        <w:spacing w:line="360" w:lineRule="auto"/>
        <w:rPr>
          <w:rFonts w:ascii="Arial" w:hAnsi="Arial" w:cs="Arial"/>
          <w:i/>
          <w:color w:val="C00000"/>
        </w:rPr>
      </w:pPr>
      <w:r w:rsidRPr="00E777BF">
        <w:rPr>
          <w:rFonts w:ascii="Arial" w:hAnsi="Arial" w:cs="Arial"/>
        </w:rPr>
        <w:t xml:space="preserve">As part of your routine care, you are scheduled to have a </w:t>
      </w:r>
      <w:r w:rsidRPr="00A57D6E">
        <w:rPr>
          <w:rFonts w:ascii="Arial" w:hAnsi="Arial" w:cs="Arial"/>
          <w:color w:val="C00000"/>
        </w:rPr>
        <w:t>[insert procedure]</w:t>
      </w:r>
      <w:r w:rsidRPr="00E777BF">
        <w:rPr>
          <w:rFonts w:ascii="Arial" w:hAnsi="Arial" w:cs="Arial"/>
          <w:color w:val="0000FF"/>
        </w:rPr>
        <w:t xml:space="preserve"> </w:t>
      </w:r>
      <w:r w:rsidRPr="00E777BF">
        <w:rPr>
          <w:rFonts w:ascii="Arial" w:hAnsi="Arial" w:cs="Arial"/>
        </w:rPr>
        <w:t xml:space="preserve">which will involve the removal of </w:t>
      </w:r>
      <w:r w:rsidRPr="00B2295F">
        <w:rPr>
          <w:rFonts w:ascii="Arial" w:hAnsi="Arial" w:cs="Arial"/>
          <w:color w:val="C00000"/>
        </w:rPr>
        <w:t>[list type of tissue, e.g., blood, spinal fluid, etc</w:t>
      </w:r>
      <w:r w:rsidR="002E5E45" w:rsidRPr="00B2295F">
        <w:rPr>
          <w:rFonts w:ascii="Arial" w:hAnsi="Arial" w:cs="Arial"/>
          <w:color w:val="C00000"/>
        </w:rPr>
        <w:t>.</w:t>
      </w:r>
      <w:r w:rsidRPr="00B2295F">
        <w:rPr>
          <w:rFonts w:ascii="Arial" w:hAnsi="Arial" w:cs="Arial"/>
          <w:color w:val="C00000"/>
        </w:rPr>
        <w:t>]</w:t>
      </w:r>
      <w:r w:rsidRPr="00E777BF">
        <w:rPr>
          <w:rFonts w:ascii="Arial" w:hAnsi="Arial" w:cs="Arial"/>
        </w:rPr>
        <w:t xml:space="preserve"> from you</w:t>
      </w:r>
      <w:r w:rsidR="00764561" w:rsidRPr="00E777BF">
        <w:rPr>
          <w:rFonts w:ascii="Arial" w:hAnsi="Arial" w:cs="Arial"/>
        </w:rPr>
        <w:t>r</w:t>
      </w:r>
      <w:r w:rsidRPr="00E777BF">
        <w:rPr>
          <w:rFonts w:ascii="Arial" w:hAnsi="Arial" w:cs="Arial"/>
        </w:rPr>
        <w:t xml:space="preserve"> body</w:t>
      </w:r>
      <w:r w:rsidR="00BC4958" w:rsidRPr="00E777BF">
        <w:rPr>
          <w:rFonts w:ascii="Arial" w:hAnsi="Arial" w:cs="Arial"/>
        </w:rPr>
        <w:t xml:space="preserve">. </w:t>
      </w:r>
      <w:r w:rsidRPr="00E777BF">
        <w:rPr>
          <w:rFonts w:ascii="Arial" w:hAnsi="Arial" w:cs="Arial"/>
        </w:rPr>
        <w:t xml:space="preserve">The researchers are asking permission to obtain additional tissue </w:t>
      </w:r>
      <w:proofErr w:type="gramStart"/>
      <w:r w:rsidRPr="00E777BF">
        <w:rPr>
          <w:rFonts w:ascii="Arial" w:hAnsi="Arial" w:cs="Arial"/>
        </w:rPr>
        <w:t>at the same time that</w:t>
      </w:r>
      <w:proofErr w:type="gramEnd"/>
      <w:r w:rsidRPr="00E777BF">
        <w:rPr>
          <w:rFonts w:ascii="Arial" w:hAnsi="Arial" w:cs="Arial"/>
        </w:rPr>
        <w:t xml:space="preserve"> the routine tissues are being obtained</w:t>
      </w:r>
      <w:r w:rsidR="00BC4958" w:rsidRPr="00E777BF">
        <w:rPr>
          <w:rFonts w:ascii="Arial" w:hAnsi="Arial" w:cs="Arial"/>
        </w:rPr>
        <w:t xml:space="preserve">. </w:t>
      </w:r>
      <w:r w:rsidRPr="00E777BF">
        <w:rPr>
          <w:rFonts w:ascii="Arial" w:hAnsi="Arial" w:cs="Arial"/>
        </w:rPr>
        <w:t xml:space="preserve">The additional tissue will be for the repository. </w:t>
      </w:r>
      <w:r w:rsidRPr="00E777BF">
        <w:rPr>
          <w:rFonts w:ascii="Arial" w:hAnsi="Arial" w:cs="Arial"/>
          <w:i/>
          <w:color w:val="0000FF"/>
        </w:rPr>
        <w:t>Address the risks reasonably expected from obtaining the additional tissue in the risks s</w:t>
      </w:r>
      <w:r w:rsidRPr="00B2295F">
        <w:rPr>
          <w:rFonts w:ascii="Arial" w:hAnsi="Arial" w:cs="Arial"/>
          <w:i/>
          <w:color w:val="0000FF"/>
        </w:rPr>
        <w:t>ec</w:t>
      </w:r>
      <w:r w:rsidRPr="00E777BF">
        <w:rPr>
          <w:rFonts w:ascii="Arial" w:hAnsi="Arial" w:cs="Arial"/>
          <w:i/>
          <w:color w:val="0000FF"/>
        </w:rPr>
        <w:t>tion</w:t>
      </w:r>
      <w:r w:rsidR="00BC4958" w:rsidRPr="00B2295F">
        <w:rPr>
          <w:rFonts w:ascii="Arial" w:hAnsi="Arial" w:cs="Arial"/>
          <w:i/>
          <w:color w:val="0000FF"/>
        </w:rPr>
        <w:t xml:space="preserve">. </w:t>
      </w:r>
    </w:p>
    <w:p w14:paraId="0FE4CD48" w14:textId="77777777" w:rsidR="0024560D" w:rsidRPr="00E777BF" w:rsidRDefault="0024560D" w:rsidP="009A3098">
      <w:pPr>
        <w:spacing w:line="360" w:lineRule="auto"/>
        <w:rPr>
          <w:rFonts w:ascii="Arial" w:hAnsi="Arial" w:cs="Arial"/>
        </w:rPr>
      </w:pPr>
    </w:p>
    <w:p w14:paraId="57A3EA45" w14:textId="77777777" w:rsidR="0024560D" w:rsidRPr="00E777BF" w:rsidRDefault="0024560D" w:rsidP="009A3098">
      <w:pPr>
        <w:spacing w:line="360" w:lineRule="auto"/>
        <w:rPr>
          <w:rFonts w:ascii="Arial" w:hAnsi="Arial" w:cs="Arial"/>
          <w:i/>
          <w:color w:val="FF0000"/>
          <w:u w:val="single"/>
        </w:rPr>
      </w:pPr>
      <w:r w:rsidRPr="00E777BF">
        <w:rPr>
          <w:rFonts w:ascii="Arial" w:hAnsi="Arial" w:cs="Arial"/>
          <w:i/>
          <w:color w:val="3333FF"/>
        </w:rPr>
        <w:lastRenderedPageBreak/>
        <w:t>If banking tissue and/or information obtained by performing additional procedures (not indicated as part of routine care or as part of another IRB approved research study) include:</w:t>
      </w:r>
      <w:r w:rsidRPr="00E777BF">
        <w:rPr>
          <w:rFonts w:ascii="Arial" w:hAnsi="Arial" w:cs="Arial"/>
          <w:i/>
          <w:color w:val="FF0000"/>
          <w:u w:val="single"/>
        </w:rPr>
        <w:t xml:space="preserve"> </w:t>
      </w:r>
    </w:p>
    <w:p w14:paraId="465F2BDD" w14:textId="77777777" w:rsidR="0024560D" w:rsidRPr="00E777BF" w:rsidRDefault="0024560D" w:rsidP="009A3098">
      <w:pPr>
        <w:spacing w:line="360" w:lineRule="auto"/>
        <w:rPr>
          <w:rFonts w:ascii="Arial" w:hAnsi="Arial" w:cs="Arial"/>
          <w:iCs/>
          <w:color w:val="0000FF"/>
        </w:rPr>
      </w:pPr>
      <w:r w:rsidRPr="00E777BF">
        <w:rPr>
          <w:rFonts w:ascii="Arial" w:hAnsi="Arial" w:cs="Arial"/>
        </w:rPr>
        <w:t>The researchers are asking permission to perform additional procedures to obtain tissue or information for the repository</w:t>
      </w:r>
      <w:r w:rsidR="00BC4958" w:rsidRPr="00E777BF">
        <w:rPr>
          <w:rFonts w:ascii="Arial" w:hAnsi="Arial" w:cs="Arial"/>
        </w:rPr>
        <w:t xml:space="preserve">. </w:t>
      </w:r>
      <w:r w:rsidRPr="00E777BF">
        <w:rPr>
          <w:rFonts w:ascii="Arial" w:hAnsi="Arial" w:cs="Arial"/>
        </w:rPr>
        <w:t xml:space="preserve">The following is a description of the procedures that will be done so that the tissues or information may be included in the repository: </w:t>
      </w:r>
      <w:r w:rsidR="00334E84" w:rsidRPr="00B2295F">
        <w:rPr>
          <w:rFonts w:ascii="Arial" w:hAnsi="Arial" w:cs="Arial"/>
          <w:color w:val="C00000"/>
        </w:rPr>
        <w:t>[</w:t>
      </w:r>
      <w:r w:rsidRPr="00B2295F">
        <w:rPr>
          <w:rFonts w:ascii="Arial" w:hAnsi="Arial" w:cs="Arial"/>
          <w:iCs/>
          <w:color w:val="C00000"/>
        </w:rPr>
        <w:t>Insert description of each procedure, e.g., biopsy, venipuncture, or survey</w:t>
      </w:r>
      <w:r w:rsidR="00334E84" w:rsidRPr="00B2295F">
        <w:rPr>
          <w:rFonts w:ascii="Arial" w:hAnsi="Arial" w:cs="Arial"/>
          <w:iCs/>
          <w:color w:val="C00000"/>
        </w:rPr>
        <w:t>]</w:t>
      </w:r>
      <w:r w:rsidR="00334E84" w:rsidRPr="00E777BF">
        <w:rPr>
          <w:rFonts w:ascii="Arial" w:hAnsi="Arial" w:cs="Arial"/>
          <w:iCs/>
          <w:color w:val="0000FF"/>
        </w:rPr>
        <w:t>.</w:t>
      </w:r>
    </w:p>
    <w:p w14:paraId="4C228C1C" w14:textId="77777777" w:rsidR="0024560D" w:rsidRPr="00E777BF" w:rsidRDefault="0024560D" w:rsidP="009A3098">
      <w:pPr>
        <w:spacing w:line="360" w:lineRule="auto"/>
        <w:rPr>
          <w:rFonts w:ascii="Arial" w:hAnsi="Arial" w:cs="Arial"/>
          <w:iCs/>
          <w:color w:val="0000FF"/>
        </w:rPr>
      </w:pPr>
    </w:p>
    <w:p w14:paraId="2995CE6D" w14:textId="5E87FD46" w:rsidR="00AA5A8C" w:rsidRPr="00AA5A8C" w:rsidRDefault="00AA5A8C" w:rsidP="00AA5A8C">
      <w:pPr>
        <w:spacing w:line="360" w:lineRule="auto"/>
        <w:rPr>
          <w:rFonts w:ascii="Arial" w:hAnsi="Arial" w:cs="Arial"/>
          <w:i/>
          <w:color w:val="0000FF"/>
        </w:rPr>
      </w:pPr>
      <w:r w:rsidRPr="00AA5A8C">
        <w:rPr>
          <w:rFonts w:ascii="Arial" w:hAnsi="Arial" w:cs="Arial"/>
          <w:i/>
          <w:color w:val="0000FF"/>
        </w:rPr>
        <w:t xml:space="preserve">Important guidance for describing </w:t>
      </w:r>
      <w:r w:rsidR="0024560D" w:rsidRPr="00E777BF">
        <w:rPr>
          <w:rFonts w:ascii="Arial" w:hAnsi="Arial" w:cs="Arial"/>
          <w:i/>
          <w:color w:val="0000FF"/>
        </w:rPr>
        <w:t>repository</w:t>
      </w:r>
      <w:r w:rsidRPr="00AA5A8C">
        <w:rPr>
          <w:rFonts w:ascii="Arial" w:hAnsi="Arial" w:cs="Arial"/>
          <w:i/>
          <w:color w:val="0000FF"/>
        </w:rPr>
        <w:t xml:space="preserve"> procedures</w:t>
      </w:r>
    </w:p>
    <w:p w14:paraId="6D114D86" w14:textId="77777777" w:rsidR="00AA5A8C" w:rsidRPr="00AA5A8C" w:rsidRDefault="00AA5A8C" w:rsidP="00AA5A8C">
      <w:pPr>
        <w:numPr>
          <w:ilvl w:val="0"/>
          <w:numId w:val="2"/>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 xml:space="preserve">Use bullets and/or paragraphs. </w:t>
      </w:r>
    </w:p>
    <w:p w14:paraId="4BD8039E" w14:textId="2B750368" w:rsidR="00AA5A8C" w:rsidRPr="00AA5A8C" w:rsidRDefault="00AA5A8C" w:rsidP="00AA5A8C">
      <w:pPr>
        <w:numPr>
          <w:ilvl w:val="0"/>
          <w:numId w:val="2"/>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Describe in lay language all procedures and their purposes</w:t>
      </w:r>
      <w:r w:rsidR="009F57D6">
        <w:rPr>
          <w:rFonts w:ascii="Arial" w:hAnsi="Arial" w:cs="Arial"/>
          <w:i/>
          <w:color w:val="0000FF"/>
        </w:rPr>
        <w:t xml:space="preserve">. </w:t>
      </w:r>
    </w:p>
    <w:p w14:paraId="390F9AA4" w14:textId="77777777" w:rsidR="00AA5A8C" w:rsidRPr="00AA5A8C" w:rsidRDefault="00AA5A8C" w:rsidP="00AA5A8C">
      <w:pPr>
        <w:numPr>
          <w:ilvl w:val="1"/>
          <w:numId w:val="2"/>
        </w:numPr>
        <w:tabs>
          <w:tab w:val="clear" w:pos="1080"/>
          <w:tab w:val="num" w:pos="1440"/>
        </w:tabs>
        <w:spacing w:line="360" w:lineRule="auto"/>
        <w:ind w:left="1440"/>
        <w:rPr>
          <w:rFonts w:ascii="Arial" w:hAnsi="Arial" w:cs="Arial"/>
          <w:i/>
          <w:color w:val="0000FF"/>
        </w:rPr>
      </w:pPr>
      <w:r w:rsidRPr="00AA5A8C">
        <w:rPr>
          <w:rFonts w:ascii="Arial" w:hAnsi="Arial" w:cs="Arial"/>
          <w:i/>
          <w:color w:val="0000FF"/>
        </w:rPr>
        <w:t>Describe what the subject will feel or experience</w:t>
      </w:r>
    </w:p>
    <w:p w14:paraId="5112F10F" w14:textId="77777777" w:rsidR="00AA5A8C" w:rsidRPr="00AA5A8C" w:rsidRDefault="00AA5A8C" w:rsidP="00AA5A8C">
      <w:pPr>
        <w:numPr>
          <w:ilvl w:val="0"/>
          <w:numId w:val="2"/>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 xml:space="preserve">Quantify procedures – for example </w:t>
      </w:r>
    </w:p>
    <w:p w14:paraId="5EB6A7C9" w14:textId="4D4B6DDC" w:rsidR="00AA5A8C" w:rsidRPr="00AA5A8C" w:rsidRDefault="00AA5A8C" w:rsidP="00AA5A8C">
      <w:pPr>
        <w:numPr>
          <w:ilvl w:val="1"/>
          <w:numId w:val="2"/>
        </w:numPr>
        <w:tabs>
          <w:tab w:val="clear" w:pos="1080"/>
          <w:tab w:val="num" w:pos="1440"/>
        </w:tabs>
        <w:spacing w:line="360" w:lineRule="auto"/>
        <w:ind w:left="1440"/>
        <w:rPr>
          <w:rFonts w:ascii="Arial" w:hAnsi="Arial" w:cs="Arial"/>
          <w:i/>
          <w:color w:val="0000FF"/>
        </w:rPr>
      </w:pPr>
      <w:r w:rsidRPr="00AA5A8C">
        <w:rPr>
          <w:rFonts w:ascii="Arial" w:hAnsi="Arial" w:cs="Arial"/>
          <w:i/>
          <w:color w:val="0000FF"/>
        </w:rPr>
        <w:t xml:space="preserve">Number of each procedure per visit and total for </w:t>
      </w:r>
      <w:r w:rsidR="0024560D" w:rsidRPr="00E777BF">
        <w:rPr>
          <w:rFonts w:ascii="Arial" w:hAnsi="Arial" w:cs="Arial"/>
          <w:i/>
          <w:color w:val="0000FF"/>
        </w:rPr>
        <w:t>research</w:t>
      </w:r>
    </w:p>
    <w:p w14:paraId="2CB804CA" w14:textId="7AC2E9CB" w:rsidR="00AA5A8C" w:rsidRPr="00AA5A8C" w:rsidRDefault="00AA5A8C" w:rsidP="00AA5A8C">
      <w:pPr>
        <w:numPr>
          <w:ilvl w:val="1"/>
          <w:numId w:val="2"/>
        </w:numPr>
        <w:tabs>
          <w:tab w:val="clear" w:pos="1080"/>
          <w:tab w:val="num" w:pos="1440"/>
        </w:tabs>
        <w:spacing w:line="360" w:lineRule="auto"/>
        <w:ind w:left="1440"/>
        <w:rPr>
          <w:rFonts w:ascii="Arial" w:hAnsi="Arial" w:cs="Arial"/>
          <w:i/>
          <w:color w:val="0000FF"/>
        </w:rPr>
      </w:pPr>
      <w:r w:rsidRPr="00AA5A8C">
        <w:rPr>
          <w:rFonts w:ascii="Arial" w:hAnsi="Arial" w:cs="Arial"/>
          <w:i/>
          <w:color w:val="0000FF"/>
        </w:rPr>
        <w:t xml:space="preserve">Volume of blood samples </w:t>
      </w:r>
      <w:r w:rsidR="0024560D" w:rsidRPr="00E777BF">
        <w:rPr>
          <w:rFonts w:ascii="Arial" w:hAnsi="Arial" w:cs="Arial"/>
          <w:i/>
          <w:color w:val="0000FF"/>
        </w:rPr>
        <w:t>only if</w:t>
      </w:r>
      <w:r w:rsidRPr="00AA5A8C">
        <w:rPr>
          <w:rFonts w:ascii="Arial" w:hAnsi="Arial" w:cs="Arial"/>
          <w:i/>
          <w:color w:val="0000FF"/>
        </w:rPr>
        <w:t>:</w:t>
      </w:r>
    </w:p>
    <w:p w14:paraId="2A9C8F1A" w14:textId="0E036DB1" w:rsidR="00AA5A8C" w:rsidRPr="00AA5A8C" w:rsidRDefault="00AA5A8C" w:rsidP="00AA5A8C">
      <w:pPr>
        <w:numPr>
          <w:ilvl w:val="2"/>
          <w:numId w:val="2"/>
        </w:numPr>
        <w:tabs>
          <w:tab w:val="clear" w:pos="1800"/>
          <w:tab w:val="num" w:pos="2160"/>
        </w:tabs>
        <w:spacing w:line="360" w:lineRule="auto"/>
        <w:ind w:left="2160"/>
        <w:rPr>
          <w:rFonts w:ascii="Arial" w:hAnsi="Arial" w:cs="Arial"/>
          <w:i/>
          <w:color w:val="0000FF"/>
        </w:rPr>
      </w:pPr>
      <w:r w:rsidRPr="00AA5A8C">
        <w:rPr>
          <w:rFonts w:ascii="Arial" w:hAnsi="Arial" w:cs="Arial"/>
          <w:i/>
          <w:color w:val="0000FF"/>
        </w:rPr>
        <w:t xml:space="preserve">(a) exceeds 550 ml in an </w:t>
      </w:r>
      <w:r w:rsidR="003F4F21" w:rsidRPr="00AA5A8C">
        <w:rPr>
          <w:rFonts w:ascii="Arial" w:hAnsi="Arial" w:cs="Arial"/>
          <w:i/>
          <w:color w:val="0000FF"/>
        </w:rPr>
        <w:t>8-week</w:t>
      </w:r>
      <w:r w:rsidRPr="00AA5A8C">
        <w:rPr>
          <w:rFonts w:ascii="Arial" w:hAnsi="Arial" w:cs="Arial"/>
          <w:i/>
          <w:color w:val="0000FF"/>
        </w:rPr>
        <w:t xml:space="preserve"> period from healthy, non-pregnant adults, or</w:t>
      </w:r>
    </w:p>
    <w:p w14:paraId="532AAA7E" w14:textId="28BEAECD" w:rsidR="00AA5A8C" w:rsidRPr="00AA5A8C" w:rsidRDefault="00AA5A8C" w:rsidP="00AA5A8C">
      <w:pPr>
        <w:numPr>
          <w:ilvl w:val="2"/>
          <w:numId w:val="2"/>
        </w:numPr>
        <w:tabs>
          <w:tab w:val="clear" w:pos="1800"/>
          <w:tab w:val="num" w:pos="2160"/>
        </w:tabs>
        <w:spacing w:line="360" w:lineRule="auto"/>
        <w:ind w:left="2160"/>
        <w:rPr>
          <w:rFonts w:ascii="Arial" w:hAnsi="Arial" w:cs="Arial"/>
          <w:i/>
          <w:color w:val="0000FF"/>
        </w:rPr>
      </w:pPr>
      <w:r w:rsidRPr="00AA5A8C">
        <w:rPr>
          <w:rFonts w:ascii="Arial" w:hAnsi="Arial" w:cs="Arial"/>
          <w:i/>
          <w:color w:val="0000FF"/>
        </w:rPr>
        <w:t xml:space="preserve">(b) from other adults and children, the amount drawn exceeds the lesser of 50 ml or 3 ml per kg in an </w:t>
      </w:r>
      <w:r w:rsidR="003F4F21" w:rsidRPr="00AA5A8C">
        <w:rPr>
          <w:rFonts w:ascii="Arial" w:hAnsi="Arial" w:cs="Arial"/>
          <w:i/>
          <w:color w:val="0000FF"/>
        </w:rPr>
        <w:t>8-week</w:t>
      </w:r>
      <w:r w:rsidRPr="00AA5A8C">
        <w:rPr>
          <w:rFonts w:ascii="Arial" w:hAnsi="Arial" w:cs="Arial"/>
          <w:i/>
          <w:color w:val="0000FF"/>
        </w:rPr>
        <w:t xml:space="preserve"> period</w:t>
      </w:r>
    </w:p>
    <w:p w14:paraId="587629F0" w14:textId="69E16C43" w:rsidR="00AA5A8C" w:rsidRPr="00AA5A8C" w:rsidRDefault="00AA5A8C" w:rsidP="00AA5A8C">
      <w:pPr>
        <w:numPr>
          <w:ilvl w:val="0"/>
          <w:numId w:val="2"/>
        </w:numPr>
        <w:tabs>
          <w:tab w:val="clear" w:pos="360"/>
          <w:tab w:val="num" w:pos="720"/>
        </w:tabs>
        <w:spacing w:line="360" w:lineRule="auto"/>
        <w:ind w:left="720"/>
        <w:rPr>
          <w:rFonts w:ascii="Arial" w:hAnsi="Arial" w:cs="Arial"/>
          <w:i/>
          <w:color w:val="0000FF"/>
        </w:rPr>
      </w:pPr>
      <w:r w:rsidRPr="00AA5A8C">
        <w:rPr>
          <w:rFonts w:ascii="Arial" w:hAnsi="Arial" w:cs="Arial"/>
          <w:i/>
          <w:color w:val="0000FF"/>
        </w:rPr>
        <w:t xml:space="preserve">Address the risks </w:t>
      </w:r>
      <w:r w:rsidR="0024560D" w:rsidRPr="00E777BF">
        <w:rPr>
          <w:rFonts w:ascii="Arial" w:hAnsi="Arial" w:cs="Arial"/>
          <w:i/>
          <w:color w:val="0000FF"/>
        </w:rPr>
        <w:t>reasonably expected from each repository</w:t>
      </w:r>
      <w:r w:rsidR="00A120EB" w:rsidRPr="00E777BF">
        <w:rPr>
          <w:rFonts w:ascii="Arial" w:hAnsi="Arial" w:cs="Arial"/>
          <w:i/>
          <w:color w:val="0000FF"/>
        </w:rPr>
        <w:t>-</w:t>
      </w:r>
      <w:r w:rsidR="0024560D" w:rsidRPr="00E777BF">
        <w:rPr>
          <w:rFonts w:ascii="Arial" w:hAnsi="Arial" w:cs="Arial"/>
          <w:i/>
          <w:color w:val="0000FF"/>
        </w:rPr>
        <w:t xml:space="preserve">driven procedure in </w:t>
      </w:r>
      <w:r w:rsidRPr="00AA5A8C">
        <w:rPr>
          <w:rFonts w:ascii="Arial" w:hAnsi="Arial" w:cs="Arial"/>
          <w:i/>
          <w:color w:val="0000FF"/>
        </w:rPr>
        <w:t>the risks section</w:t>
      </w:r>
      <w:r w:rsidR="009F57D6">
        <w:rPr>
          <w:rFonts w:ascii="Arial" w:hAnsi="Arial" w:cs="Arial"/>
          <w:i/>
          <w:color w:val="0000FF"/>
        </w:rPr>
        <w:t xml:space="preserve">. </w:t>
      </w:r>
      <w:r w:rsidRPr="00AA5A8C">
        <w:rPr>
          <w:rFonts w:ascii="Arial" w:hAnsi="Arial" w:cs="Arial"/>
          <w:i/>
          <w:color w:val="0000FF"/>
        </w:rPr>
        <w:t xml:space="preserve">If you feel you must include risks with the </w:t>
      </w:r>
      <w:r w:rsidR="0024560D" w:rsidRPr="00E777BF">
        <w:rPr>
          <w:rFonts w:ascii="Arial" w:hAnsi="Arial" w:cs="Arial"/>
          <w:i/>
          <w:color w:val="0000FF"/>
        </w:rPr>
        <w:t>research</w:t>
      </w:r>
      <w:r w:rsidRPr="00AA5A8C">
        <w:rPr>
          <w:rFonts w:ascii="Arial" w:hAnsi="Arial" w:cs="Arial"/>
          <w:i/>
          <w:color w:val="0000FF"/>
        </w:rPr>
        <w:t xml:space="preserve"> procedure, you are still required to provide ALL risk information in the risk section.</w:t>
      </w:r>
    </w:p>
    <w:p w14:paraId="4833BCEB" w14:textId="77777777" w:rsidR="00AA5A8C" w:rsidRPr="00AA5A8C" w:rsidRDefault="00AA5A8C" w:rsidP="00AA5A8C">
      <w:pPr>
        <w:spacing w:line="360" w:lineRule="auto"/>
        <w:ind w:left="360"/>
        <w:rPr>
          <w:rFonts w:ascii="Arial" w:hAnsi="Arial" w:cs="Arial"/>
          <w:i/>
          <w:color w:val="388600"/>
        </w:rPr>
      </w:pPr>
    </w:p>
    <w:p w14:paraId="03E37052" w14:textId="77777777" w:rsidR="00AA5A8C" w:rsidRPr="00AA5A8C" w:rsidRDefault="00AA5A8C" w:rsidP="00AA5A8C">
      <w:pPr>
        <w:spacing w:line="360" w:lineRule="auto"/>
        <w:rPr>
          <w:rFonts w:ascii="Arial" w:hAnsi="Arial" w:cs="Arial"/>
          <w:i/>
          <w:color w:val="0000FF"/>
        </w:rPr>
      </w:pPr>
      <w:r w:rsidRPr="00AA5A8C">
        <w:rPr>
          <w:rFonts w:ascii="Arial" w:hAnsi="Arial" w:cs="Arial"/>
          <w:i/>
          <w:color w:val="0000FF"/>
        </w:rPr>
        <w:t>Include the following paragraphs if an MRI/fMRI procedure will be performed</w:t>
      </w:r>
    </w:p>
    <w:p w14:paraId="4758B150" w14:textId="77777777" w:rsidR="00AA5A8C" w:rsidRPr="00AA5A8C" w:rsidRDefault="00AA5A8C" w:rsidP="00AA5A8C">
      <w:pPr>
        <w:spacing w:line="360" w:lineRule="auto"/>
        <w:rPr>
          <w:rFonts w:ascii="Arial" w:hAnsi="Arial" w:cs="Arial"/>
          <w:color w:val="000000"/>
        </w:rPr>
      </w:pPr>
      <w:r w:rsidRPr="00AA5A8C">
        <w:rPr>
          <w:rFonts w:ascii="Arial" w:hAnsi="Arial" w:cs="Arial"/>
          <w:iCs/>
          <w:color w:val="000000"/>
        </w:rPr>
        <w:t xml:space="preserve">You will have an MRI of your </w:t>
      </w:r>
      <w:r w:rsidRPr="00AA5A8C">
        <w:rPr>
          <w:rFonts w:ascii="Arial" w:hAnsi="Arial" w:cs="Arial"/>
          <w:color w:val="C00000"/>
        </w:rPr>
        <w:t>[insert part of the body]</w:t>
      </w:r>
      <w:r w:rsidRPr="00AA5A8C">
        <w:rPr>
          <w:rFonts w:ascii="Arial" w:hAnsi="Arial" w:cs="Arial"/>
        </w:rPr>
        <w:t>.</w:t>
      </w:r>
      <w:r w:rsidRPr="00AA5A8C">
        <w:rPr>
          <w:rFonts w:ascii="Arial" w:hAnsi="Arial" w:cs="Arial"/>
          <w:iCs/>
          <w:color w:val="ED0000"/>
        </w:rPr>
        <w:t xml:space="preserve"> </w:t>
      </w:r>
      <w:r w:rsidRPr="00AA5A8C">
        <w:rPr>
          <w:rFonts w:ascii="Arial" w:hAnsi="Arial" w:cs="Arial"/>
          <w:iCs/>
          <w:color w:val="000000"/>
        </w:rPr>
        <w:t>For this procedure, you will lie still inside a</w:t>
      </w:r>
      <w:r w:rsidRPr="00AA5A8C">
        <w:rPr>
          <w:rFonts w:ascii="Arial" w:hAnsi="Arial" w:cs="Arial"/>
          <w:i/>
          <w:iCs/>
          <w:color w:val="000000"/>
        </w:rPr>
        <w:t xml:space="preserve"> </w:t>
      </w:r>
      <w:r w:rsidRPr="00AA5A8C">
        <w:rPr>
          <w:rFonts w:ascii="Arial" w:hAnsi="Arial" w:cs="Arial"/>
          <w:iCs/>
          <w:color w:val="000000"/>
        </w:rPr>
        <w:t>large, doughnut-shaped magnet, also called the MRI scann</w:t>
      </w:r>
      <w:r w:rsidRPr="00AA5A8C">
        <w:rPr>
          <w:rFonts w:ascii="Arial" w:hAnsi="Arial" w:cs="Arial"/>
          <w:color w:val="000000"/>
        </w:rPr>
        <w:t xml:space="preserve">er. The MRI technologist can see and hear you during the procedure. You will also be given a squeeze ball to use for communication. You will be inside the MRI scanner for approximately </w:t>
      </w:r>
      <w:r w:rsidRPr="00AA5A8C">
        <w:rPr>
          <w:rFonts w:ascii="Arial" w:hAnsi="Arial" w:cs="Arial"/>
          <w:color w:val="C00000"/>
        </w:rPr>
        <w:t>[insert time interval]</w:t>
      </w:r>
      <w:r w:rsidRPr="00AA5A8C">
        <w:rPr>
          <w:rFonts w:ascii="Arial" w:hAnsi="Arial" w:cs="Arial"/>
          <w:color w:val="000000"/>
        </w:rPr>
        <w:t xml:space="preserve"> minutes.</w:t>
      </w:r>
    </w:p>
    <w:p w14:paraId="30971465" w14:textId="77777777" w:rsidR="00AA5A8C" w:rsidRPr="00AA5A8C" w:rsidRDefault="00AA5A8C" w:rsidP="00AA5A8C">
      <w:pPr>
        <w:spacing w:line="360" w:lineRule="auto"/>
        <w:rPr>
          <w:rFonts w:ascii="Arial" w:hAnsi="Arial" w:cs="Arial"/>
          <w:i/>
          <w:color w:val="0000FF"/>
        </w:rPr>
      </w:pPr>
      <w:r w:rsidRPr="00AA5A8C">
        <w:rPr>
          <w:rFonts w:ascii="Arial" w:hAnsi="Arial" w:cs="Arial"/>
          <w:i/>
          <w:color w:val="0000FF"/>
        </w:rPr>
        <w:t>If the protocol includes functional MRI (fMRI), include a description of any tasks that will be performed by the subject while inside the scanner.</w:t>
      </w:r>
    </w:p>
    <w:p w14:paraId="2EF6215D" w14:textId="77777777" w:rsidR="00AA5A8C" w:rsidRPr="00AA5A8C" w:rsidRDefault="00AA5A8C" w:rsidP="00AA5A8C">
      <w:pPr>
        <w:spacing w:line="360" w:lineRule="auto"/>
        <w:rPr>
          <w:rFonts w:ascii="Arial" w:hAnsi="Arial" w:cs="Arial"/>
          <w:i/>
          <w:color w:val="0000FF"/>
        </w:rPr>
      </w:pPr>
    </w:p>
    <w:p w14:paraId="336AA8E1" w14:textId="77777777" w:rsidR="00AA5A8C" w:rsidRPr="00AA5A8C" w:rsidRDefault="00AA5A8C" w:rsidP="00AA5A8C">
      <w:pPr>
        <w:spacing w:line="360" w:lineRule="auto"/>
        <w:rPr>
          <w:rFonts w:ascii="Arial" w:hAnsi="Arial" w:cs="Arial"/>
          <w:i/>
          <w:color w:val="0000FF"/>
        </w:rPr>
      </w:pPr>
      <w:r w:rsidRPr="00AA5A8C">
        <w:rPr>
          <w:rFonts w:ascii="Arial" w:hAnsi="Arial" w:cs="Arial"/>
          <w:i/>
          <w:color w:val="0000FF"/>
        </w:rPr>
        <w:t>Include the following if gadolinium contrast will be administered:</w:t>
      </w:r>
    </w:p>
    <w:p w14:paraId="1DDD8D24" w14:textId="245141CB" w:rsidR="00AA5A8C" w:rsidRPr="00AA5A8C" w:rsidRDefault="00AA5A8C" w:rsidP="00AA5A8C">
      <w:pPr>
        <w:spacing w:line="360" w:lineRule="auto"/>
        <w:rPr>
          <w:rFonts w:ascii="Arial" w:hAnsi="Arial" w:cs="Arial"/>
        </w:rPr>
      </w:pPr>
      <w:r w:rsidRPr="00AA5A8C">
        <w:rPr>
          <w:rFonts w:ascii="Arial" w:hAnsi="Arial" w:cs="Arial"/>
          <w:iCs/>
          <w:color w:val="000000"/>
        </w:rPr>
        <w:lastRenderedPageBreak/>
        <w:t>For the MRI procedure, you will receive a contrast agent</w:t>
      </w:r>
      <w:r w:rsidR="00197B46" w:rsidRPr="00E777BF">
        <w:rPr>
          <w:rFonts w:ascii="Arial" w:hAnsi="Arial" w:cs="Arial"/>
          <w:iCs/>
          <w:color w:val="000000"/>
        </w:rPr>
        <w:t>.</w:t>
      </w:r>
      <w:r w:rsidRPr="00AA5A8C">
        <w:rPr>
          <w:rFonts w:ascii="Arial" w:hAnsi="Arial" w:cs="Arial"/>
          <w:iCs/>
          <w:color w:val="000000"/>
        </w:rPr>
        <w:t xml:space="preserve"> The contrast </w:t>
      </w:r>
      <w:r w:rsidRPr="00AA5A8C">
        <w:rPr>
          <w:rFonts w:ascii="Arial" w:hAnsi="Arial" w:cs="Arial"/>
        </w:rPr>
        <w:t xml:space="preserve">is used to highlight organs or tissues during imaging. For administration of the contrast, an intravenous catheter will be placed in your arm or hand. You will also have a </w:t>
      </w:r>
      <w:r w:rsidRPr="00AA5A8C">
        <w:rPr>
          <w:rFonts w:ascii="Arial" w:hAnsi="Arial" w:cs="Arial"/>
          <w:iCs/>
          <w:color w:val="000000"/>
        </w:rPr>
        <w:t xml:space="preserve">blood test to measure your kidney </w:t>
      </w:r>
      <w:r w:rsidRPr="00AA5A8C">
        <w:rPr>
          <w:rFonts w:ascii="Arial" w:hAnsi="Arial" w:cs="Arial"/>
        </w:rPr>
        <w:t xml:space="preserve">function. For this test, approximately one teaspoon of blood will be drawn from your arm or hand. </w:t>
      </w:r>
    </w:p>
    <w:p w14:paraId="577C69E8" w14:textId="77777777" w:rsidR="00AA5A8C" w:rsidRPr="00AA5A8C" w:rsidRDefault="00AA5A8C" w:rsidP="00AA5A8C">
      <w:pPr>
        <w:spacing w:line="360" w:lineRule="auto"/>
        <w:rPr>
          <w:rFonts w:ascii="Arial" w:hAnsi="Arial" w:cs="Arial"/>
        </w:rPr>
      </w:pPr>
    </w:p>
    <w:p w14:paraId="6C16DB44" w14:textId="77777777" w:rsidR="0024560D" w:rsidRPr="00E777BF" w:rsidRDefault="0024560D" w:rsidP="009A3098">
      <w:pPr>
        <w:spacing w:line="360" w:lineRule="auto"/>
        <w:rPr>
          <w:rFonts w:ascii="Arial" w:hAnsi="Arial" w:cs="Arial"/>
          <w:i/>
        </w:rPr>
      </w:pPr>
      <w:r w:rsidRPr="00E777BF">
        <w:rPr>
          <w:rFonts w:ascii="Arial" w:hAnsi="Arial" w:cs="Arial"/>
          <w:i/>
          <w:color w:val="3333FF"/>
        </w:rPr>
        <w:t>If you would like to offer options add:</w:t>
      </w:r>
      <w:r w:rsidRPr="00E777BF">
        <w:rPr>
          <w:rFonts w:ascii="Arial" w:hAnsi="Arial" w:cs="Arial"/>
          <w:i/>
        </w:rPr>
        <w:t xml:space="preserve"> </w:t>
      </w:r>
    </w:p>
    <w:p w14:paraId="43E6B56A" w14:textId="77777777" w:rsidR="0024560D" w:rsidRPr="00E777BF" w:rsidRDefault="0024560D" w:rsidP="00ED6428">
      <w:pPr>
        <w:pStyle w:val="Heading3"/>
      </w:pPr>
      <w:r w:rsidRPr="00E777BF">
        <w:t xml:space="preserve">Options </w:t>
      </w:r>
      <w:r w:rsidR="00A120EB" w:rsidRPr="00E777BF">
        <w:t xml:space="preserve">related </w:t>
      </w:r>
      <w:r w:rsidRPr="00E777BF">
        <w:t>to the procedures listed above</w:t>
      </w:r>
    </w:p>
    <w:p w14:paraId="581FBF2D" w14:textId="78F5ABA0" w:rsidR="00AA5A8C" w:rsidRPr="00AA5A8C" w:rsidRDefault="00AA5A8C" w:rsidP="00AA5A8C">
      <w:pPr>
        <w:spacing w:line="360" w:lineRule="auto"/>
        <w:rPr>
          <w:rFonts w:ascii="Arial" w:hAnsi="Arial" w:cs="Arial"/>
        </w:rPr>
      </w:pPr>
      <w:r w:rsidRPr="00AA5A8C">
        <w:rPr>
          <w:rFonts w:ascii="Arial" w:hAnsi="Arial" w:cs="Arial"/>
        </w:rPr>
        <w:t xml:space="preserve">You </w:t>
      </w:r>
      <w:r w:rsidR="0024560D" w:rsidRPr="00E777BF">
        <w:rPr>
          <w:rFonts w:ascii="Arial" w:hAnsi="Arial" w:cs="Arial"/>
        </w:rPr>
        <w:t>can choose</w:t>
      </w:r>
      <w:r w:rsidRPr="00AA5A8C">
        <w:rPr>
          <w:rFonts w:ascii="Arial" w:hAnsi="Arial" w:cs="Arial"/>
        </w:rPr>
        <w:t xml:space="preserve"> to participate</w:t>
      </w:r>
      <w:r w:rsidR="0024560D" w:rsidRPr="00E777BF">
        <w:rPr>
          <w:rFonts w:ascii="Arial" w:hAnsi="Arial" w:cs="Arial"/>
        </w:rPr>
        <w:t xml:space="preserve"> in one, some, or all the repository procedures listed</w:t>
      </w:r>
      <w:r w:rsidRPr="00AA5A8C">
        <w:rPr>
          <w:rFonts w:ascii="Arial" w:hAnsi="Arial" w:cs="Arial"/>
        </w:rPr>
        <w:t xml:space="preserve"> in this </w:t>
      </w:r>
      <w:r w:rsidR="0024560D" w:rsidRPr="00E777BF">
        <w:rPr>
          <w:rFonts w:ascii="Arial" w:hAnsi="Arial" w:cs="Arial"/>
        </w:rPr>
        <w:t>consent</w:t>
      </w:r>
      <w:r w:rsidR="00BC4958" w:rsidRPr="00E777BF">
        <w:rPr>
          <w:rFonts w:ascii="Arial" w:hAnsi="Arial" w:cs="Arial"/>
        </w:rPr>
        <w:t xml:space="preserve">. </w:t>
      </w:r>
      <w:r w:rsidR="0024560D" w:rsidRPr="00E777BF">
        <w:rPr>
          <w:rFonts w:ascii="Arial" w:hAnsi="Arial" w:cs="Arial"/>
        </w:rPr>
        <w:t>Please initial next to the procedures you agree to take part</w:t>
      </w:r>
      <w:r w:rsidRPr="00AA5A8C">
        <w:rPr>
          <w:rFonts w:ascii="Arial" w:hAnsi="Arial" w:cs="Arial"/>
        </w:rPr>
        <w:t>.</w:t>
      </w:r>
    </w:p>
    <w:p w14:paraId="7B43DBA5" w14:textId="20CCF3FB" w:rsidR="005D27BD" w:rsidRPr="00E777BF" w:rsidRDefault="005D27BD" w:rsidP="005D27BD">
      <w:pPr>
        <w:spacing w:line="360" w:lineRule="auto"/>
        <w:rPr>
          <w:rFonts w:ascii="Arial" w:hAnsi="Arial" w:cs="Arial"/>
        </w:rPr>
      </w:pPr>
    </w:p>
    <w:p w14:paraId="55DD7342" w14:textId="60A199EB" w:rsidR="0024560D" w:rsidRPr="002B775F" w:rsidRDefault="005D27BD" w:rsidP="009A3098">
      <w:pPr>
        <w:spacing w:line="360" w:lineRule="auto"/>
        <w:rPr>
          <w:rFonts w:ascii="Arial" w:hAnsi="Arial" w:cs="Arial"/>
        </w:rPr>
      </w:pPr>
      <w:r w:rsidRPr="002D2E96">
        <w:rPr>
          <w:rStyle w:val="normaltextrun"/>
          <w:rFonts w:ascii="Arial" w:hAnsi="Arial" w:cs="Arial"/>
        </w:rPr>
        <w:softHyphen/>
      </w:r>
      <w:r w:rsidRPr="002D2E96">
        <w:rPr>
          <w:rStyle w:val="normaltextrun"/>
          <w:rFonts w:ascii="Arial" w:hAnsi="Arial" w:cs="Arial"/>
        </w:rPr>
        <w:softHyphen/>
      </w:r>
      <w:r w:rsidRPr="002D2E96">
        <w:rPr>
          <w:rStyle w:val="normaltextrun"/>
          <w:rFonts w:ascii="Arial" w:hAnsi="Arial" w:cs="Arial"/>
        </w:rPr>
        <w:softHyphen/>
      </w:r>
      <w:r w:rsidR="0024560D" w:rsidRPr="00C77D83">
        <w:rPr>
          <w:rFonts w:ascii="Arial" w:hAnsi="Arial" w:cs="Arial"/>
          <w:color w:val="C00000"/>
        </w:rPr>
        <w:t>[</w:t>
      </w:r>
      <w:r w:rsidR="00D95842">
        <w:rPr>
          <w:rFonts w:ascii="Arial" w:hAnsi="Arial" w:cs="Arial"/>
          <w:color w:val="C00000"/>
        </w:rPr>
        <w:t>I</w:t>
      </w:r>
      <w:r w:rsidR="0024560D" w:rsidRPr="00C77D83">
        <w:rPr>
          <w:rFonts w:ascii="Arial" w:hAnsi="Arial" w:cs="Arial"/>
          <w:color w:val="C00000"/>
        </w:rPr>
        <w:t>nsert first optional procedure]</w:t>
      </w:r>
    </w:p>
    <w:p w14:paraId="2B9B924E" w14:textId="77777777" w:rsidR="002D2E96" w:rsidRPr="00E777BF" w:rsidRDefault="002D2E96" w:rsidP="002D2E96">
      <w:pPr>
        <w:spacing w:line="360" w:lineRule="auto"/>
        <w:rPr>
          <w:rFonts w:ascii="Arial" w:hAnsi="Arial" w:cs="Arial"/>
        </w:rPr>
      </w:pPr>
    </w:p>
    <w:p w14:paraId="1A6F964B" w14:textId="71B8AF7C" w:rsidR="0024560D" w:rsidRPr="00E777BF" w:rsidRDefault="002D2E96" w:rsidP="009A3098">
      <w:pPr>
        <w:spacing w:line="360" w:lineRule="auto"/>
        <w:rPr>
          <w:rFonts w:ascii="Arial" w:hAnsi="Arial" w:cs="Arial"/>
          <w:color w:val="0000FF"/>
        </w:rPr>
      </w:pPr>
      <w:r w:rsidRPr="002D2E96">
        <w:rPr>
          <w:rStyle w:val="normaltextrun"/>
          <w:rFonts w:ascii="Arial" w:hAnsi="Arial" w:cs="Arial"/>
        </w:rPr>
        <w:softHyphen/>
      </w:r>
      <w:r w:rsidRPr="002D2E96">
        <w:rPr>
          <w:rStyle w:val="normaltextrun"/>
          <w:rFonts w:ascii="Arial" w:hAnsi="Arial" w:cs="Arial"/>
        </w:rPr>
        <w:softHyphen/>
      </w:r>
      <w:r w:rsidRPr="002D2E96">
        <w:rPr>
          <w:rStyle w:val="normaltextrun"/>
          <w:rFonts w:ascii="Arial" w:hAnsi="Arial" w:cs="Arial"/>
        </w:rPr>
        <w:softHyphen/>
      </w:r>
      <w:r w:rsidR="0024560D" w:rsidRPr="00C77D83">
        <w:rPr>
          <w:rFonts w:ascii="Arial" w:hAnsi="Arial" w:cs="Arial"/>
          <w:color w:val="C00000"/>
        </w:rPr>
        <w:t>[</w:t>
      </w:r>
      <w:r w:rsidR="00D95842">
        <w:rPr>
          <w:rFonts w:ascii="Arial" w:hAnsi="Arial" w:cs="Arial"/>
          <w:color w:val="C00000"/>
        </w:rPr>
        <w:t>I</w:t>
      </w:r>
      <w:r w:rsidR="0024560D" w:rsidRPr="00C77D83">
        <w:rPr>
          <w:rFonts w:ascii="Arial" w:hAnsi="Arial" w:cs="Arial"/>
          <w:color w:val="C00000"/>
        </w:rPr>
        <w:t>nsert second optional procedure]</w:t>
      </w:r>
    </w:p>
    <w:p w14:paraId="107342C0" w14:textId="77777777" w:rsidR="00E12E3D" w:rsidRPr="00E12E3D" w:rsidRDefault="00E12E3D" w:rsidP="00E12E3D">
      <w:pPr>
        <w:spacing w:line="360" w:lineRule="auto"/>
        <w:rPr>
          <w:rFonts w:ascii="Arial" w:hAnsi="Arial" w:cs="Arial"/>
          <w:b/>
          <w:i/>
          <w:color w:val="3333FF"/>
        </w:rPr>
      </w:pPr>
    </w:p>
    <w:p w14:paraId="6118EC75" w14:textId="553116F1" w:rsidR="0024560D" w:rsidRPr="00E777BF" w:rsidRDefault="00E12E3D" w:rsidP="009A3098">
      <w:pPr>
        <w:spacing w:line="360" w:lineRule="auto"/>
        <w:rPr>
          <w:rFonts w:ascii="Arial" w:hAnsi="Arial" w:cs="Arial"/>
          <w:i/>
          <w:color w:val="3333FF"/>
        </w:rPr>
      </w:pPr>
      <w:r w:rsidRPr="00E12E3D">
        <w:rPr>
          <w:rFonts w:ascii="Arial" w:hAnsi="Arial" w:cs="Arial"/>
          <w:b/>
          <w:i/>
          <w:color w:val="3333FF"/>
        </w:rPr>
        <w:t>And</w:t>
      </w:r>
      <w:r w:rsidRPr="00E12E3D">
        <w:rPr>
          <w:rFonts w:ascii="Arial" w:hAnsi="Arial" w:cs="Arial"/>
          <w:bCs/>
          <w:i/>
          <w:color w:val="3333FF"/>
        </w:rPr>
        <w:t xml:space="preserve"> </w:t>
      </w:r>
      <w:r w:rsidR="0024560D" w:rsidRPr="00E777BF">
        <w:rPr>
          <w:rFonts w:ascii="Arial" w:hAnsi="Arial" w:cs="Arial"/>
          <w:i/>
          <w:color w:val="3333FF"/>
        </w:rPr>
        <w:t>add:</w:t>
      </w:r>
    </w:p>
    <w:p w14:paraId="143427B6" w14:textId="77777777" w:rsidR="0024560D" w:rsidRPr="00E777BF" w:rsidRDefault="0024560D" w:rsidP="009A3098">
      <w:pPr>
        <w:spacing w:line="360" w:lineRule="auto"/>
        <w:rPr>
          <w:rFonts w:ascii="Arial" w:hAnsi="Arial" w:cs="Arial"/>
        </w:rPr>
      </w:pPr>
      <w:r w:rsidRPr="00E777BF">
        <w:rPr>
          <w:rFonts w:ascii="Arial" w:hAnsi="Arial" w:cs="Arial"/>
        </w:rPr>
        <w:t xml:space="preserve">The materials being put into the repository will be kept for </w:t>
      </w:r>
      <w:r w:rsidRPr="00C77D83">
        <w:rPr>
          <w:rFonts w:ascii="Arial" w:hAnsi="Arial" w:cs="Arial"/>
          <w:color w:val="C00000"/>
        </w:rPr>
        <w:t>[insert length of time the information and specimens will be stored – e.g., until none of the specimen is left, for X years, or indefinitely]</w:t>
      </w:r>
      <w:r w:rsidRPr="00E777BF">
        <w:rPr>
          <w:rFonts w:ascii="Arial" w:hAnsi="Arial" w:cs="Arial"/>
        </w:rPr>
        <w:t>.</w:t>
      </w:r>
    </w:p>
    <w:p w14:paraId="2FE4377A" w14:textId="77777777" w:rsidR="0024560D" w:rsidRPr="00E777BF" w:rsidRDefault="0024560D" w:rsidP="009A3098">
      <w:pPr>
        <w:spacing w:line="360" w:lineRule="auto"/>
        <w:rPr>
          <w:rFonts w:ascii="Arial" w:hAnsi="Arial" w:cs="Arial"/>
        </w:rPr>
      </w:pPr>
    </w:p>
    <w:p w14:paraId="61310C4C" w14:textId="77777777" w:rsidR="0024560D" w:rsidRPr="00E777BF" w:rsidRDefault="0024560D" w:rsidP="00ED6428">
      <w:pPr>
        <w:pStyle w:val="Heading3"/>
      </w:pPr>
      <w:r w:rsidRPr="00E777BF">
        <w:t>Future Use of Your Information or Biospecimens Collected as Part of Your Participation</w:t>
      </w:r>
    </w:p>
    <w:p w14:paraId="0A9FA5AB" w14:textId="77777777" w:rsidR="00AA730D" w:rsidRPr="00AA730D" w:rsidRDefault="00AA730D" w:rsidP="00AA730D">
      <w:pPr>
        <w:tabs>
          <w:tab w:val="right" w:pos="10800"/>
        </w:tabs>
        <w:spacing w:line="360" w:lineRule="auto"/>
        <w:rPr>
          <w:rFonts w:ascii="Arial" w:hAnsi="Arial" w:cs="Arial"/>
          <w:b/>
          <w:i/>
          <w:color w:val="0000FF"/>
        </w:rPr>
      </w:pPr>
      <w:r w:rsidRPr="00AA730D">
        <w:rPr>
          <w:rFonts w:ascii="Arial" w:hAnsi="Arial" w:cs="Arial"/>
          <w:b/>
          <w:i/>
          <w:color w:val="0000FF"/>
        </w:rPr>
        <w:t>Insert this Future Research section for studies collecting identifiable samples or data</w:t>
      </w:r>
    </w:p>
    <w:p w14:paraId="29A357C8" w14:textId="77777777" w:rsidR="00AA730D" w:rsidRPr="00AA730D" w:rsidRDefault="00AA730D" w:rsidP="00AA730D">
      <w:pPr>
        <w:spacing w:line="360" w:lineRule="auto"/>
        <w:rPr>
          <w:rFonts w:ascii="Arial" w:hAnsi="Arial" w:cs="Arial"/>
        </w:rPr>
      </w:pPr>
      <w:r w:rsidRPr="00AA730D">
        <w:rPr>
          <w:rFonts w:ascii="Arial" w:hAnsi="Arial" w:cs="Arial"/>
          <w:i/>
          <w:color w:val="0000FF"/>
        </w:rPr>
        <w:t>Use one of the two following statements regarding future research use (note: this is different from optional future research that may occur):</w:t>
      </w:r>
    </w:p>
    <w:p w14:paraId="7A6B5225" w14:textId="77777777" w:rsidR="00AA730D" w:rsidRPr="0055482F" w:rsidRDefault="00AA730D" w:rsidP="00684F03">
      <w:pPr>
        <w:pStyle w:val="Heading3"/>
      </w:pPr>
      <w:r w:rsidRPr="0055482F">
        <w:t>How will my information and/or tissue samples be used?</w:t>
      </w:r>
    </w:p>
    <w:p w14:paraId="1D6A3B98" w14:textId="4D5EDECA" w:rsidR="00C505F4" w:rsidRPr="00B92356" w:rsidRDefault="00B2369B" w:rsidP="009A3098">
      <w:pPr>
        <w:pStyle w:val="Header"/>
        <w:spacing w:line="360" w:lineRule="auto"/>
        <w:rPr>
          <w:rFonts w:ascii="Arial" w:hAnsi="Arial" w:cs="Arial"/>
        </w:rPr>
      </w:pPr>
      <w:r w:rsidRPr="00B2369B">
        <w:rPr>
          <w:rFonts w:ascii="Arial" w:hAnsi="Arial" w:cs="Arial"/>
          <w:i/>
          <w:iCs/>
          <w:color w:val="3333FF"/>
        </w:rPr>
        <w:t>Add</w:t>
      </w:r>
      <w:r w:rsidR="001039E6">
        <w:rPr>
          <w:rFonts w:ascii="Arial" w:hAnsi="Arial" w:cs="Arial"/>
          <w:i/>
          <w:iCs/>
          <w:color w:val="3333FF"/>
        </w:rPr>
        <w:t xml:space="preserve"> either</w:t>
      </w:r>
      <w:r w:rsidRPr="00B2369B">
        <w:rPr>
          <w:rFonts w:ascii="Arial" w:hAnsi="Arial" w:cs="Arial"/>
          <w:i/>
          <w:iCs/>
          <w:color w:val="3333FF"/>
        </w:rPr>
        <w:t>:</w:t>
      </w:r>
      <w:r>
        <w:rPr>
          <w:rFonts w:ascii="Arial" w:hAnsi="Arial" w:cs="Arial"/>
          <w:i/>
          <w:iCs/>
        </w:rPr>
        <w:t xml:space="preserve"> </w:t>
      </w:r>
      <w:r w:rsidR="00AA730D" w:rsidRPr="00B92356">
        <w:rPr>
          <w:rFonts w:ascii="Arial" w:hAnsi="Arial" w:cs="Arial"/>
        </w:rPr>
        <w:t xml:space="preserve">By agreeing to participate in this study, your information or tissue samples could be used for future research studies or sent to other investigators for future research studies without additional consent from you. </w:t>
      </w:r>
      <w:r w:rsidR="00C505F4" w:rsidRPr="00B92356">
        <w:rPr>
          <w:rFonts w:ascii="Arial" w:hAnsi="Arial" w:cs="Arial"/>
        </w:rPr>
        <w:t xml:space="preserve">These future research studies will be reviewed by an oversight group known as an institutional review board if required by law. </w:t>
      </w:r>
      <w:r w:rsidR="00AA730D" w:rsidRPr="00B92356">
        <w:rPr>
          <w:rFonts w:ascii="Arial" w:hAnsi="Arial" w:cs="Arial"/>
        </w:rPr>
        <w:t>The information that identifies you will first be removed from your information or tissue samples. If you do not want your information or tissue samples to be used for future research studies without your consent, you should not participate in this study</w:t>
      </w:r>
      <w:r w:rsidR="00C505F4" w:rsidRPr="00B92356">
        <w:rPr>
          <w:rFonts w:ascii="Arial" w:hAnsi="Arial" w:cs="Arial"/>
        </w:rPr>
        <w:t>.</w:t>
      </w:r>
    </w:p>
    <w:p w14:paraId="0F7CFB3B" w14:textId="77777777" w:rsidR="00C505F4" w:rsidRPr="00E777BF" w:rsidRDefault="00C505F4" w:rsidP="009A3098">
      <w:pPr>
        <w:pStyle w:val="Header"/>
        <w:spacing w:line="360" w:lineRule="auto"/>
        <w:rPr>
          <w:rFonts w:ascii="Arial" w:hAnsi="Arial" w:cs="Arial"/>
        </w:rPr>
      </w:pPr>
    </w:p>
    <w:p w14:paraId="33A82B86" w14:textId="47610608" w:rsidR="00C505F4" w:rsidRPr="00E777BF" w:rsidRDefault="00C505F4" w:rsidP="009A3098">
      <w:pPr>
        <w:pStyle w:val="Header"/>
        <w:spacing w:line="360" w:lineRule="auto"/>
        <w:rPr>
          <w:rFonts w:ascii="Arial" w:hAnsi="Arial" w:cs="Arial"/>
        </w:rPr>
      </w:pPr>
      <w:r w:rsidRPr="00E777BF">
        <w:rPr>
          <w:rFonts w:ascii="Arial" w:hAnsi="Arial" w:cs="Arial"/>
          <w:b/>
          <w:bCs/>
          <w:i/>
          <w:color w:val="0000FF"/>
        </w:rPr>
        <w:lastRenderedPageBreak/>
        <w:t>O</w:t>
      </w:r>
      <w:r w:rsidR="00C045FD" w:rsidRPr="00E777BF">
        <w:rPr>
          <w:rFonts w:ascii="Arial" w:hAnsi="Arial" w:cs="Arial"/>
          <w:b/>
          <w:bCs/>
          <w:i/>
          <w:color w:val="0000FF"/>
        </w:rPr>
        <w:t>r</w:t>
      </w:r>
      <w:r w:rsidR="001039E6">
        <w:rPr>
          <w:rFonts w:ascii="Arial" w:hAnsi="Arial" w:cs="Arial"/>
          <w:b/>
          <w:bCs/>
          <w:i/>
          <w:color w:val="0000FF"/>
        </w:rPr>
        <w:t xml:space="preserve"> </w:t>
      </w:r>
      <w:r w:rsidR="001039E6" w:rsidRPr="001039E6">
        <w:rPr>
          <w:rFonts w:ascii="Arial" w:hAnsi="Arial" w:cs="Arial"/>
          <w:i/>
          <w:color w:val="0000FF"/>
        </w:rPr>
        <w:t>add</w:t>
      </w:r>
      <w:r w:rsidR="001039E6">
        <w:rPr>
          <w:rFonts w:ascii="Arial" w:hAnsi="Arial" w:cs="Arial"/>
          <w:b/>
          <w:bCs/>
          <w:i/>
          <w:color w:val="0000FF"/>
        </w:rPr>
        <w:t xml:space="preserve">: </w:t>
      </w:r>
      <w:r w:rsidRPr="00E777BF">
        <w:rPr>
          <w:rFonts w:ascii="Arial" w:hAnsi="Arial" w:cs="Arial"/>
        </w:rPr>
        <w:t>Your personal information and/or biospecimens collected during this study will not be used or distributed for future research studies even if the information is de-identified and cannot be linked back to you.</w:t>
      </w:r>
    </w:p>
    <w:p w14:paraId="54F613B0" w14:textId="559A935D" w:rsidR="00AA5A8C" w:rsidRPr="00AA5A8C" w:rsidRDefault="00AA5A8C" w:rsidP="00AA5A8C">
      <w:pPr>
        <w:spacing w:line="360" w:lineRule="auto"/>
        <w:rPr>
          <w:rFonts w:ascii="Arial" w:hAnsi="Arial" w:cs="Arial"/>
        </w:rPr>
      </w:pPr>
    </w:p>
    <w:p w14:paraId="7F5E27D1" w14:textId="26142EE7" w:rsidR="00AA5A8C" w:rsidRPr="00AA5A8C" w:rsidRDefault="00AA5A8C" w:rsidP="00AA5A8C">
      <w:pPr>
        <w:tabs>
          <w:tab w:val="right" w:pos="10800"/>
        </w:tabs>
        <w:spacing w:line="360" w:lineRule="auto"/>
        <w:rPr>
          <w:rFonts w:ascii="Arial" w:hAnsi="Arial" w:cs="Arial"/>
          <w:bCs/>
        </w:rPr>
      </w:pPr>
      <w:r w:rsidRPr="00AA5A8C">
        <w:rPr>
          <w:rFonts w:ascii="Arial" w:hAnsi="Arial" w:cs="Arial"/>
          <w:bCs/>
          <w:i/>
          <w:color w:val="0000FF"/>
        </w:rPr>
        <w:t>Insert this section if the study includes plans to conduct whole genome sequencing</w:t>
      </w:r>
      <w:r w:rsidR="00C045FD" w:rsidRPr="00E777BF">
        <w:rPr>
          <w:rFonts w:ascii="Arial" w:hAnsi="Arial" w:cs="Arial"/>
          <w:bCs/>
          <w:i/>
          <w:color w:val="0000FF"/>
        </w:rPr>
        <w:t>:</w:t>
      </w:r>
      <w:r w:rsidRPr="00AA5A8C">
        <w:rPr>
          <w:rFonts w:ascii="Arial" w:hAnsi="Arial" w:cs="Arial"/>
          <w:bCs/>
        </w:rPr>
        <w:t xml:space="preserve"> </w:t>
      </w:r>
    </w:p>
    <w:p w14:paraId="5A2A77CF" w14:textId="77777777" w:rsidR="00AA5A8C" w:rsidRPr="00AA5A8C" w:rsidRDefault="00AA5A8C" w:rsidP="00AA5A8C">
      <w:pPr>
        <w:tabs>
          <w:tab w:val="center" w:pos="4320"/>
          <w:tab w:val="right" w:pos="8640"/>
        </w:tabs>
        <w:spacing w:line="360" w:lineRule="auto"/>
        <w:rPr>
          <w:rFonts w:ascii="Arial" w:hAnsi="Arial" w:cs="Arial"/>
        </w:rPr>
      </w:pPr>
      <w:r w:rsidRPr="00AA5A8C">
        <w:rPr>
          <w:rFonts w:ascii="Arial" w:hAnsi="Arial" w:cs="Arial"/>
        </w:rPr>
        <w:t>Your tissue contains DNA. DNA makes up the genes that serve as the "instruction book" for the cells in our bodies. By studying genes, researchers can learn more about diseases such as cancer. There are many different types of genetic tests. The testing on your tissue samples [WILL OR MIGHT] include genetic testing called whole genome sequencing. Whole genome sequencing looks at all the known genes in your cells. This type of testing can provide useful information to researchers. It can also present risks if the test results became known to others, for example you could have problems with family members or insurance companies. There is also a risk that these test results could be combined with other genetic information to identify you.</w:t>
      </w:r>
    </w:p>
    <w:p w14:paraId="2A4315D8" w14:textId="77777777" w:rsidR="00AA5A8C" w:rsidRPr="00AA5A8C" w:rsidRDefault="00AA5A8C" w:rsidP="00AA5A8C">
      <w:pPr>
        <w:tabs>
          <w:tab w:val="center" w:pos="4320"/>
          <w:tab w:val="right" w:pos="8640"/>
        </w:tabs>
        <w:spacing w:line="360" w:lineRule="auto"/>
        <w:rPr>
          <w:rFonts w:ascii="Arial" w:hAnsi="Arial" w:cs="Arial"/>
        </w:rPr>
      </w:pPr>
    </w:p>
    <w:p w14:paraId="63A77A32" w14:textId="1B12C35B" w:rsidR="00AA5A8C" w:rsidRPr="00AA5A8C" w:rsidRDefault="00AA5A8C" w:rsidP="00AA5A8C">
      <w:pPr>
        <w:spacing w:line="360" w:lineRule="auto"/>
        <w:rPr>
          <w:rFonts w:ascii="Arial" w:hAnsi="Arial" w:cs="Arial"/>
          <w:bCs/>
          <w:i/>
          <w:color w:val="0000FF"/>
        </w:rPr>
      </w:pPr>
      <w:r w:rsidRPr="00AA5A8C">
        <w:rPr>
          <w:rFonts w:ascii="Arial" w:hAnsi="Arial" w:cs="Arial"/>
          <w:bCs/>
          <w:i/>
          <w:color w:val="0000FF"/>
        </w:rPr>
        <w:t>Insert this section regarding return of clinically relevant research results, if applicable</w:t>
      </w:r>
    </w:p>
    <w:p w14:paraId="6F581EC5" w14:textId="77777777" w:rsidR="009D7A59" w:rsidRPr="00AA5A8C" w:rsidRDefault="009D7A59" w:rsidP="009D7A59">
      <w:pPr>
        <w:spacing w:line="360" w:lineRule="auto"/>
        <w:rPr>
          <w:rFonts w:ascii="Arial" w:hAnsi="Arial" w:cs="Arial"/>
          <w:i/>
          <w:color w:val="0000FF"/>
        </w:rPr>
      </w:pPr>
      <w:r w:rsidRPr="00AA5A8C">
        <w:rPr>
          <w:rFonts w:ascii="Arial" w:hAnsi="Arial" w:cs="Arial"/>
          <w:i/>
          <w:color w:val="0000FF"/>
        </w:rPr>
        <w:t>Select one of the following as applicable to your study:</w:t>
      </w:r>
    </w:p>
    <w:p w14:paraId="6430AA92" w14:textId="47DA92D1" w:rsidR="00AA5A8C" w:rsidRPr="00AA5A8C" w:rsidRDefault="001039E6" w:rsidP="00AA5A8C">
      <w:pPr>
        <w:spacing w:line="360" w:lineRule="auto"/>
        <w:rPr>
          <w:rFonts w:ascii="Arial" w:hAnsi="Arial" w:cs="Arial"/>
          <w:color w:val="388600"/>
        </w:rPr>
      </w:pPr>
      <w:r w:rsidRPr="00B2369B">
        <w:rPr>
          <w:rFonts w:ascii="Arial" w:hAnsi="Arial" w:cs="Arial"/>
          <w:i/>
          <w:iCs/>
          <w:color w:val="3333FF"/>
        </w:rPr>
        <w:t>Add</w:t>
      </w:r>
      <w:r>
        <w:rPr>
          <w:rFonts w:ascii="Arial" w:hAnsi="Arial" w:cs="Arial"/>
          <w:i/>
          <w:iCs/>
          <w:color w:val="3333FF"/>
        </w:rPr>
        <w:t xml:space="preserve"> either</w:t>
      </w:r>
      <w:r w:rsidRPr="00B2369B">
        <w:rPr>
          <w:rFonts w:ascii="Arial" w:hAnsi="Arial" w:cs="Arial"/>
          <w:i/>
          <w:iCs/>
          <w:color w:val="3333FF"/>
        </w:rPr>
        <w:t>:</w:t>
      </w:r>
      <w:r>
        <w:rPr>
          <w:rFonts w:ascii="Arial" w:hAnsi="Arial" w:cs="Arial"/>
          <w:i/>
          <w:iCs/>
        </w:rPr>
        <w:t xml:space="preserve"> </w:t>
      </w:r>
      <w:r w:rsidR="00AA5A8C" w:rsidRPr="00AA5A8C">
        <w:rPr>
          <w:rFonts w:ascii="Arial" w:hAnsi="Arial" w:cs="Arial"/>
        </w:rPr>
        <w:t>It is possible that this study will identify information about you that was previously unknown, such as disease status or risk. Any clinically relevant results of the research will be communicated to you. Clinically relevant means that the information indicates that you may be at risk for a serious illness known at the time of testing to be treatable and it can be confirmed. In that case, we will attempt to notify you using the contact information you have provided</w:t>
      </w:r>
      <w:r w:rsidR="009F57D6">
        <w:rPr>
          <w:rFonts w:ascii="Arial" w:hAnsi="Arial" w:cs="Arial"/>
        </w:rPr>
        <w:t xml:space="preserve">. </w:t>
      </w:r>
      <w:r w:rsidR="00AA5A8C" w:rsidRPr="00AA5A8C">
        <w:rPr>
          <w:rFonts w:ascii="Arial" w:hAnsi="Arial" w:cs="Arial"/>
          <w:bCs/>
          <w:i/>
          <w:color w:val="0000FF"/>
        </w:rPr>
        <w:t>Indicate if genetic counseling will be offered and by whom</w:t>
      </w:r>
      <w:r w:rsidR="00F9476B">
        <w:rPr>
          <w:rFonts w:ascii="Arial" w:hAnsi="Arial" w:cs="Arial"/>
          <w:bCs/>
          <w:i/>
          <w:color w:val="0000FF"/>
        </w:rPr>
        <w:t>.</w:t>
      </w:r>
    </w:p>
    <w:p w14:paraId="3A0C9288" w14:textId="77777777" w:rsidR="00AA5A8C" w:rsidRDefault="00AA5A8C" w:rsidP="00AA5A8C">
      <w:pPr>
        <w:spacing w:line="360" w:lineRule="auto"/>
        <w:rPr>
          <w:rFonts w:ascii="Arial" w:hAnsi="Arial" w:cs="Arial"/>
        </w:rPr>
      </w:pPr>
    </w:p>
    <w:p w14:paraId="303140F0" w14:textId="28E52C3E" w:rsidR="00AA5A8C" w:rsidRPr="00AA5A8C" w:rsidRDefault="00AA5A8C" w:rsidP="00AA5A8C">
      <w:pPr>
        <w:spacing w:line="360" w:lineRule="auto"/>
        <w:rPr>
          <w:rFonts w:ascii="Arial" w:hAnsi="Arial" w:cs="Arial"/>
        </w:rPr>
      </w:pPr>
      <w:r w:rsidRPr="00AA5A8C">
        <w:rPr>
          <w:rFonts w:ascii="Arial" w:hAnsi="Arial" w:cs="Arial"/>
        </w:rPr>
        <w:t>If you do not want to be notified of any of these incidental findings, please initial below</w:t>
      </w:r>
      <w:r w:rsidR="009F57D6">
        <w:rPr>
          <w:rFonts w:ascii="Arial" w:hAnsi="Arial" w:cs="Arial"/>
        </w:rPr>
        <w:t xml:space="preserve">. </w:t>
      </w:r>
    </w:p>
    <w:p w14:paraId="6C94FE97" w14:textId="77777777" w:rsidR="00AA5A8C" w:rsidRPr="00AA5A8C" w:rsidRDefault="00AA5A8C" w:rsidP="00AA5A8C">
      <w:pPr>
        <w:spacing w:line="360" w:lineRule="auto"/>
        <w:rPr>
          <w:rFonts w:ascii="Arial" w:hAnsi="Arial" w:cs="Arial"/>
        </w:rPr>
      </w:pPr>
    </w:p>
    <w:p w14:paraId="2AF7EB08" w14:textId="2EC9108D" w:rsidR="00AA5A8C" w:rsidRPr="00AA5A8C" w:rsidRDefault="00AA5A8C" w:rsidP="00AA5A8C">
      <w:pPr>
        <w:spacing w:line="360" w:lineRule="auto"/>
        <w:ind w:left="720"/>
        <w:rPr>
          <w:rFonts w:ascii="Arial" w:hAnsi="Arial" w:cs="Arial"/>
        </w:rPr>
      </w:pPr>
      <w:r w:rsidRPr="00AA5A8C">
        <w:rPr>
          <w:rFonts w:ascii="Arial" w:hAnsi="Arial" w:cs="Arial"/>
        </w:rPr>
        <w:t>_____</w:t>
      </w:r>
      <w:r w:rsidRPr="00AA5A8C">
        <w:rPr>
          <w:rFonts w:ascii="Arial" w:hAnsi="Arial" w:cs="Arial"/>
        </w:rPr>
        <w:tab/>
        <w:t>Please do not notify me of any incidental findings obtained from this research.</w:t>
      </w:r>
    </w:p>
    <w:p w14:paraId="04005545" w14:textId="77777777" w:rsidR="00AA5A8C" w:rsidRPr="00AA5A8C" w:rsidRDefault="00AA5A8C" w:rsidP="00AA5A8C">
      <w:pPr>
        <w:spacing w:line="360" w:lineRule="auto"/>
        <w:rPr>
          <w:rFonts w:ascii="Arial" w:hAnsi="Arial" w:cs="Arial"/>
          <w:b/>
          <w:i/>
          <w:color w:val="00B050"/>
          <w:u w:val="single"/>
        </w:rPr>
      </w:pPr>
    </w:p>
    <w:p w14:paraId="2DB211A4" w14:textId="587CDA79" w:rsidR="00AA5A8C" w:rsidRPr="00AA5A8C" w:rsidRDefault="00AA5A8C" w:rsidP="00AA5A8C">
      <w:pPr>
        <w:spacing w:line="360" w:lineRule="auto"/>
        <w:rPr>
          <w:rFonts w:ascii="Arial" w:hAnsi="Arial" w:cs="Arial"/>
        </w:rPr>
      </w:pPr>
      <w:r w:rsidRPr="00AA5A8C">
        <w:rPr>
          <w:rFonts w:ascii="Arial" w:hAnsi="Arial" w:cs="Arial"/>
          <w:b/>
          <w:bCs/>
          <w:i/>
          <w:color w:val="0000FF"/>
        </w:rPr>
        <w:t xml:space="preserve">Or </w:t>
      </w:r>
      <w:r w:rsidR="001039E6" w:rsidRPr="001039E6">
        <w:rPr>
          <w:rFonts w:ascii="Arial" w:hAnsi="Arial" w:cs="Arial"/>
          <w:i/>
          <w:color w:val="0000FF"/>
        </w:rPr>
        <w:t xml:space="preserve">add: </w:t>
      </w:r>
      <w:r w:rsidRPr="00AA5A8C">
        <w:rPr>
          <w:rFonts w:ascii="Arial" w:hAnsi="Arial" w:cs="Arial"/>
        </w:rPr>
        <w:t>It is possible that this study will identify information about you that was previously unknown, such as disease status or risk</w:t>
      </w:r>
      <w:r w:rsidR="009F57D6">
        <w:rPr>
          <w:rFonts w:ascii="Arial" w:hAnsi="Arial" w:cs="Arial"/>
        </w:rPr>
        <w:t xml:space="preserve">. </w:t>
      </w:r>
      <w:r w:rsidRPr="00AA5A8C">
        <w:rPr>
          <w:rFonts w:ascii="Arial" w:hAnsi="Arial" w:cs="Arial"/>
        </w:rPr>
        <w:t>There are no plans to provide this information to you or your physician.</w:t>
      </w:r>
    </w:p>
    <w:p w14:paraId="235B9181" w14:textId="77777777" w:rsidR="00BB6397" w:rsidRPr="0055482F" w:rsidRDefault="00BB6397" w:rsidP="009A3098">
      <w:pPr>
        <w:spacing w:line="360" w:lineRule="auto"/>
        <w:rPr>
          <w:rFonts w:ascii="Arial" w:hAnsi="Arial" w:cs="Arial"/>
        </w:rPr>
      </w:pPr>
    </w:p>
    <w:p w14:paraId="0AE9BBF0" w14:textId="77777777" w:rsidR="006E2EB3" w:rsidRPr="00F10A11" w:rsidRDefault="00E05D58" w:rsidP="00F10A11">
      <w:pPr>
        <w:pStyle w:val="Heading2"/>
      </w:pPr>
      <w:r w:rsidRPr="00F10A11">
        <w:t>Risks – “What are the risks of participation in the research?”</w:t>
      </w:r>
    </w:p>
    <w:p w14:paraId="43DB90E6" w14:textId="77777777" w:rsidR="006E2EB3" w:rsidRPr="0055482F" w:rsidRDefault="006E2EB3" w:rsidP="009A3098">
      <w:pPr>
        <w:spacing w:line="360" w:lineRule="auto"/>
        <w:rPr>
          <w:rFonts w:ascii="Arial" w:hAnsi="Arial" w:cs="Arial"/>
        </w:rPr>
      </w:pPr>
    </w:p>
    <w:p w14:paraId="59528F8F" w14:textId="79DF4A0F" w:rsidR="00004F87" w:rsidRPr="00004F87" w:rsidRDefault="00004F87" w:rsidP="00004F87">
      <w:pPr>
        <w:spacing w:line="360" w:lineRule="auto"/>
        <w:rPr>
          <w:rFonts w:ascii="Arial" w:hAnsi="Arial" w:cs="Arial"/>
          <w:bCs/>
          <w:i/>
          <w:color w:val="0000FF"/>
        </w:rPr>
      </w:pPr>
      <w:r w:rsidRPr="00004F87">
        <w:rPr>
          <w:rFonts w:ascii="Arial" w:hAnsi="Arial" w:cs="Arial"/>
          <w:bCs/>
          <w:i/>
          <w:color w:val="0000FF"/>
        </w:rPr>
        <w:t>In assessing risk, be sure to consider all possible sources of harm, including physical, social, psychological, legal and economic.</w:t>
      </w:r>
      <w:r w:rsidR="0024560D" w:rsidRPr="00E777BF">
        <w:rPr>
          <w:rFonts w:ascii="Arial" w:hAnsi="Arial" w:cs="Arial"/>
          <w:i/>
          <w:color w:val="0000FF"/>
        </w:rPr>
        <w:t xml:space="preserve"> The risks that are reasonably expected from the collection and storage of specimens and information should be described. </w:t>
      </w:r>
    </w:p>
    <w:p w14:paraId="4F5A5024" w14:textId="77777777" w:rsidR="00004F87" w:rsidRPr="00004F87" w:rsidRDefault="00004F87" w:rsidP="00004F87">
      <w:pPr>
        <w:spacing w:line="360" w:lineRule="auto"/>
        <w:rPr>
          <w:rFonts w:ascii="Arial" w:hAnsi="Arial" w:cs="Arial"/>
          <w:bCs/>
          <w:i/>
          <w:color w:val="0000FF"/>
        </w:rPr>
      </w:pPr>
    </w:p>
    <w:p w14:paraId="7372B009" w14:textId="61233BD8" w:rsidR="00C40DCE" w:rsidRDefault="0024560D" w:rsidP="00F9476B">
      <w:pPr>
        <w:pStyle w:val="Heading3"/>
        <w:rPr>
          <w:rFonts w:cs="Arial"/>
          <w:i/>
          <w:iCs/>
          <w:color w:val="3333FF"/>
        </w:rPr>
      </w:pPr>
      <w:r w:rsidRPr="00E777BF">
        <w:t>Informational risks related to the repository</w:t>
      </w:r>
    </w:p>
    <w:p w14:paraId="2F233454" w14:textId="77777777" w:rsidR="0024560D" w:rsidRPr="00E777BF" w:rsidRDefault="00C40DCE" w:rsidP="009A3098">
      <w:pPr>
        <w:spacing w:line="360" w:lineRule="auto"/>
        <w:rPr>
          <w:rFonts w:ascii="Arial" w:hAnsi="Arial" w:cs="Arial"/>
          <w:i/>
          <w:color w:val="0000FF"/>
        </w:rPr>
      </w:pPr>
      <w:r>
        <w:rPr>
          <w:rFonts w:ascii="Arial" w:hAnsi="Arial" w:cs="Arial"/>
          <w:i/>
          <w:iCs/>
          <w:color w:val="3333FF"/>
        </w:rPr>
        <w:t>S</w:t>
      </w:r>
      <w:r w:rsidRPr="001C595A">
        <w:rPr>
          <w:rFonts w:ascii="Arial" w:hAnsi="Arial" w:cs="Arial"/>
          <w:i/>
          <w:iCs/>
          <w:color w:val="3333FF"/>
        </w:rPr>
        <w:t xml:space="preserve">elect </w:t>
      </w:r>
      <w:r w:rsidR="0024560D" w:rsidRPr="00E777BF">
        <w:rPr>
          <w:rFonts w:ascii="Arial" w:hAnsi="Arial" w:cs="Arial"/>
          <w:i/>
          <w:color w:val="0000FF"/>
        </w:rPr>
        <w:t xml:space="preserve">either anonymous or identifiable material statement depending on the nature </w:t>
      </w:r>
      <w:r w:rsidR="00A120EB" w:rsidRPr="00E777BF">
        <w:rPr>
          <w:rFonts w:ascii="Arial" w:hAnsi="Arial" w:cs="Arial"/>
          <w:i/>
          <w:color w:val="0000FF"/>
        </w:rPr>
        <w:t xml:space="preserve">of </w:t>
      </w:r>
      <w:r w:rsidR="0024560D" w:rsidRPr="00E777BF">
        <w:rPr>
          <w:rFonts w:ascii="Arial" w:hAnsi="Arial" w:cs="Arial"/>
          <w:i/>
          <w:color w:val="0000FF"/>
        </w:rPr>
        <w:t>your bank.</w:t>
      </w:r>
    </w:p>
    <w:p w14:paraId="749B36E8" w14:textId="77777777" w:rsidR="0024560D" w:rsidRPr="00E777BF" w:rsidRDefault="0024560D" w:rsidP="009A3098">
      <w:pPr>
        <w:spacing w:line="360" w:lineRule="auto"/>
        <w:rPr>
          <w:rFonts w:ascii="Arial" w:hAnsi="Arial" w:cs="Arial"/>
          <w:i/>
        </w:rPr>
      </w:pPr>
    </w:p>
    <w:p w14:paraId="01964B8F" w14:textId="77777777" w:rsidR="0024560D" w:rsidRPr="00E777BF" w:rsidRDefault="0024560D" w:rsidP="009A3098">
      <w:pPr>
        <w:spacing w:line="360" w:lineRule="auto"/>
        <w:rPr>
          <w:rFonts w:ascii="Arial" w:hAnsi="Arial" w:cs="Arial"/>
          <w:i/>
          <w:color w:val="0000FF"/>
        </w:rPr>
      </w:pPr>
      <w:r w:rsidRPr="00E777BF">
        <w:rPr>
          <w:rFonts w:ascii="Arial" w:hAnsi="Arial" w:cs="Arial"/>
          <w:i/>
          <w:color w:val="0000FF"/>
        </w:rPr>
        <w:t>If only banking anonymous materials use this statement:</w:t>
      </w:r>
    </w:p>
    <w:p w14:paraId="7DDD685D" w14:textId="77777777" w:rsidR="0024560D" w:rsidRPr="00E777BF" w:rsidRDefault="0024560D" w:rsidP="009A3098">
      <w:pPr>
        <w:spacing w:line="360" w:lineRule="auto"/>
        <w:rPr>
          <w:rFonts w:ascii="Arial" w:hAnsi="Arial" w:cs="Arial"/>
        </w:rPr>
      </w:pPr>
      <w:r w:rsidRPr="00E777BF">
        <w:rPr>
          <w:rFonts w:ascii="Arial" w:hAnsi="Arial" w:cs="Arial"/>
        </w:rPr>
        <w:t xml:space="preserve">Your samples and medical information </w:t>
      </w:r>
      <w:r w:rsidRPr="00E777BF">
        <w:rPr>
          <w:rFonts w:ascii="Arial" w:hAnsi="Arial" w:cs="Arial"/>
          <w:b/>
          <w:bCs/>
        </w:rPr>
        <w:t>will not</w:t>
      </w:r>
      <w:r w:rsidRPr="00E777BF">
        <w:rPr>
          <w:rFonts w:ascii="Arial" w:hAnsi="Arial" w:cs="Arial"/>
        </w:rPr>
        <w:t xml:space="preserve"> be stored with identifying information (such as your name) or a code that is linked to your identifying information</w:t>
      </w:r>
      <w:r w:rsidR="00BC4958" w:rsidRPr="00E777BF">
        <w:rPr>
          <w:rFonts w:ascii="Arial" w:hAnsi="Arial" w:cs="Arial"/>
        </w:rPr>
        <w:t xml:space="preserve">. </w:t>
      </w:r>
      <w:r w:rsidRPr="00E777BF">
        <w:rPr>
          <w:rFonts w:ascii="Arial" w:hAnsi="Arial" w:cs="Arial"/>
        </w:rPr>
        <w:t>The materials in the repository cannot be traced back to you as the participant</w:t>
      </w:r>
      <w:r w:rsidR="00BC4958" w:rsidRPr="00E777BF">
        <w:rPr>
          <w:rFonts w:ascii="Arial" w:hAnsi="Arial" w:cs="Arial"/>
        </w:rPr>
        <w:t xml:space="preserve">. </w:t>
      </w:r>
      <w:r w:rsidRPr="00E777BF">
        <w:rPr>
          <w:rFonts w:ascii="Arial" w:hAnsi="Arial" w:cs="Arial"/>
        </w:rPr>
        <w:t>There is no risk to you that your private information could be unintentionally released</w:t>
      </w:r>
      <w:r w:rsidR="00BC4958" w:rsidRPr="00E777BF">
        <w:rPr>
          <w:rFonts w:ascii="Arial" w:hAnsi="Arial" w:cs="Arial"/>
        </w:rPr>
        <w:t xml:space="preserve">. </w:t>
      </w:r>
      <w:r w:rsidRPr="00E777BF">
        <w:rPr>
          <w:rFonts w:ascii="Arial" w:hAnsi="Arial" w:cs="Arial"/>
        </w:rPr>
        <w:t>Once your samples or information are entered into the repository, you will not be able to withdraw them because the samples will not be traceable</w:t>
      </w:r>
    </w:p>
    <w:p w14:paraId="31F9B990" w14:textId="77777777" w:rsidR="0024560D" w:rsidRPr="00E777BF" w:rsidRDefault="0024560D" w:rsidP="009A3098">
      <w:pPr>
        <w:spacing w:line="360" w:lineRule="auto"/>
        <w:rPr>
          <w:rFonts w:ascii="Arial" w:hAnsi="Arial" w:cs="Arial"/>
        </w:rPr>
      </w:pPr>
    </w:p>
    <w:p w14:paraId="54509F67" w14:textId="0687A1CF" w:rsidR="0024560D" w:rsidRPr="00E777BF" w:rsidRDefault="0024560D" w:rsidP="009A3098">
      <w:pPr>
        <w:spacing w:line="360" w:lineRule="auto"/>
        <w:rPr>
          <w:rFonts w:ascii="Arial" w:hAnsi="Arial" w:cs="Arial"/>
          <w:i/>
          <w:color w:val="0000FF"/>
        </w:rPr>
      </w:pPr>
      <w:r w:rsidRPr="00E777BF">
        <w:rPr>
          <w:rFonts w:ascii="Arial" w:hAnsi="Arial" w:cs="Arial"/>
          <w:b/>
          <w:i/>
          <w:color w:val="0000FF"/>
        </w:rPr>
        <w:t>O</w:t>
      </w:r>
      <w:r w:rsidR="00992087" w:rsidRPr="00E777BF">
        <w:rPr>
          <w:rFonts w:ascii="Arial" w:hAnsi="Arial" w:cs="Arial"/>
          <w:b/>
          <w:i/>
          <w:color w:val="0000FF"/>
        </w:rPr>
        <w:t>r</w:t>
      </w:r>
      <w:r w:rsidRPr="00E777BF">
        <w:rPr>
          <w:rFonts w:ascii="Arial" w:hAnsi="Arial" w:cs="Arial"/>
          <w:i/>
          <w:color w:val="0000FF"/>
        </w:rPr>
        <w:t xml:space="preserve">, if banking identifiable or coded materials, use this statement: </w:t>
      </w:r>
    </w:p>
    <w:p w14:paraId="3400274F" w14:textId="77777777" w:rsidR="00D61E2F" w:rsidRPr="00E777BF" w:rsidRDefault="0024560D" w:rsidP="009A3098">
      <w:pPr>
        <w:spacing w:line="360" w:lineRule="auto"/>
        <w:rPr>
          <w:rFonts w:ascii="Arial" w:hAnsi="Arial" w:cs="Arial"/>
        </w:rPr>
      </w:pPr>
      <w:r w:rsidRPr="00E777BF">
        <w:rPr>
          <w:rFonts w:ascii="Arial" w:hAnsi="Arial" w:cs="Arial"/>
        </w:rPr>
        <w:t>Your samples and medical information will be stored with identifying information (such as your name)</w:t>
      </w:r>
      <w:r w:rsidR="00BC4958" w:rsidRPr="00E777BF">
        <w:rPr>
          <w:rFonts w:ascii="Arial" w:hAnsi="Arial" w:cs="Arial"/>
        </w:rPr>
        <w:t xml:space="preserve">. </w:t>
      </w:r>
      <w:r w:rsidRPr="00E777BF">
        <w:rPr>
          <w:rFonts w:ascii="Arial" w:hAnsi="Arial" w:cs="Arial"/>
        </w:rPr>
        <w:t>If this information were unintentionally (by mistake) released it could harm you</w:t>
      </w:r>
      <w:r w:rsidR="00BC4958" w:rsidRPr="00E777BF">
        <w:rPr>
          <w:rFonts w:ascii="Arial" w:hAnsi="Arial" w:cs="Arial"/>
        </w:rPr>
        <w:t xml:space="preserve">. </w:t>
      </w:r>
      <w:r w:rsidRPr="00E777BF">
        <w:rPr>
          <w:rFonts w:ascii="Arial" w:hAnsi="Arial" w:cs="Arial"/>
        </w:rPr>
        <w:t>The repository is required to protect your private information to prevent unintentional release of your private information</w:t>
      </w:r>
      <w:r w:rsidR="00BC4958" w:rsidRPr="00E777BF">
        <w:rPr>
          <w:rFonts w:ascii="Arial" w:hAnsi="Arial" w:cs="Arial"/>
        </w:rPr>
        <w:t xml:space="preserve">. </w:t>
      </w:r>
      <w:r w:rsidRPr="00E777BF">
        <w:rPr>
          <w:rFonts w:ascii="Arial" w:hAnsi="Arial" w:cs="Arial"/>
        </w:rPr>
        <w:t>Your name, address, phone number and other identifying information will be taken off anything associated with your tissues or medical information and replaced with a code</w:t>
      </w:r>
      <w:r w:rsidR="00BC4958" w:rsidRPr="00E777BF">
        <w:rPr>
          <w:rFonts w:ascii="Arial" w:hAnsi="Arial" w:cs="Arial"/>
        </w:rPr>
        <w:t xml:space="preserve">. </w:t>
      </w:r>
      <w:r w:rsidRPr="00E777BF">
        <w:rPr>
          <w:rFonts w:ascii="Arial" w:hAnsi="Arial" w:cs="Arial"/>
        </w:rPr>
        <w:t>The key, linking your identity to the code will be kept in a separate, secure location, only accessible by the repository staff</w:t>
      </w:r>
      <w:r w:rsidR="00BC4958" w:rsidRPr="00E777BF">
        <w:rPr>
          <w:rFonts w:ascii="Arial" w:hAnsi="Arial" w:cs="Arial"/>
        </w:rPr>
        <w:t xml:space="preserve">. </w:t>
      </w:r>
    </w:p>
    <w:p w14:paraId="04F0C2F7" w14:textId="77777777" w:rsidR="0024560D" w:rsidRPr="00E777BF" w:rsidRDefault="0024560D" w:rsidP="009A3098">
      <w:pPr>
        <w:spacing w:line="360" w:lineRule="auto"/>
        <w:rPr>
          <w:rFonts w:ascii="Arial" w:hAnsi="Arial" w:cs="Arial"/>
        </w:rPr>
      </w:pPr>
    </w:p>
    <w:p w14:paraId="3CC42217" w14:textId="77777777" w:rsidR="0024560D" w:rsidRPr="00E777BF" w:rsidRDefault="0024560D" w:rsidP="00ED6428">
      <w:pPr>
        <w:pStyle w:val="Heading3"/>
      </w:pPr>
      <w:r w:rsidRPr="00E777BF">
        <w:t xml:space="preserve">Genetic Informational </w:t>
      </w:r>
      <w:r w:rsidRPr="00F9476B">
        <w:t xml:space="preserve">risks </w:t>
      </w:r>
      <w:r w:rsidR="00004F87" w:rsidRPr="00F9476B">
        <w:rPr>
          <w:rFonts w:cs="Arial"/>
          <w:bCs/>
        </w:rPr>
        <w:t xml:space="preserve">related to </w:t>
      </w:r>
      <w:r w:rsidRPr="00F9476B">
        <w:t xml:space="preserve">the </w:t>
      </w:r>
      <w:r w:rsidRPr="00E777BF">
        <w:t>repository</w:t>
      </w:r>
    </w:p>
    <w:p w14:paraId="39781F55" w14:textId="77777777" w:rsidR="00AA5A8C" w:rsidRPr="00AA5A8C" w:rsidRDefault="0024560D" w:rsidP="00AA5A8C">
      <w:pPr>
        <w:spacing w:line="360" w:lineRule="auto"/>
        <w:rPr>
          <w:rFonts w:ascii="Arial" w:hAnsi="Arial" w:cs="Arial"/>
          <w:i/>
          <w:color w:val="0000FF"/>
        </w:rPr>
      </w:pPr>
      <w:r w:rsidRPr="00E777BF">
        <w:rPr>
          <w:rFonts w:ascii="Arial" w:hAnsi="Arial" w:cs="Arial"/>
          <w:i/>
          <w:color w:val="0000FF"/>
        </w:rPr>
        <w:t xml:space="preserve">Select either </w:t>
      </w:r>
      <w:r w:rsidRPr="00E777BF">
        <w:rPr>
          <w:rFonts w:ascii="Arial" w:hAnsi="Arial" w:cs="Arial"/>
          <w:b/>
          <w:bCs/>
          <w:i/>
          <w:color w:val="0000FF"/>
        </w:rPr>
        <w:t>anonymous</w:t>
      </w:r>
      <w:r w:rsidRPr="00E777BF">
        <w:rPr>
          <w:rFonts w:ascii="Arial" w:hAnsi="Arial" w:cs="Arial"/>
          <w:i/>
          <w:color w:val="0000FF"/>
        </w:rPr>
        <w:t xml:space="preserve"> or </w:t>
      </w:r>
      <w:r w:rsidRPr="00E777BF">
        <w:rPr>
          <w:rFonts w:ascii="Arial" w:hAnsi="Arial" w:cs="Arial"/>
          <w:b/>
          <w:bCs/>
          <w:i/>
          <w:color w:val="0000FF"/>
        </w:rPr>
        <w:t>identifiable</w:t>
      </w:r>
      <w:r w:rsidR="00B24BA7" w:rsidRPr="00E777BF">
        <w:rPr>
          <w:rFonts w:ascii="Arial" w:hAnsi="Arial" w:cs="Arial"/>
          <w:b/>
          <w:bCs/>
          <w:i/>
          <w:color w:val="0000FF"/>
        </w:rPr>
        <w:t xml:space="preserve"> </w:t>
      </w:r>
      <w:r w:rsidRPr="00E777BF">
        <w:rPr>
          <w:rFonts w:ascii="Arial" w:hAnsi="Arial" w:cs="Arial"/>
          <w:i/>
          <w:color w:val="0000FF"/>
        </w:rPr>
        <w:t xml:space="preserve">material statement depending on the nature </w:t>
      </w:r>
      <w:r w:rsidR="00101019" w:rsidRPr="00E777BF">
        <w:rPr>
          <w:rFonts w:ascii="Arial" w:hAnsi="Arial" w:cs="Arial"/>
          <w:i/>
          <w:color w:val="0000FF"/>
        </w:rPr>
        <w:t xml:space="preserve">of </w:t>
      </w:r>
      <w:r w:rsidRPr="00E777BF">
        <w:rPr>
          <w:rFonts w:ascii="Arial" w:hAnsi="Arial" w:cs="Arial"/>
          <w:i/>
          <w:color w:val="0000FF"/>
        </w:rPr>
        <w:t>your bank</w:t>
      </w:r>
      <w:r w:rsidR="00AA5A8C" w:rsidRPr="00AA5A8C">
        <w:rPr>
          <w:rFonts w:ascii="Arial" w:hAnsi="Arial" w:cs="Arial"/>
          <w:i/>
          <w:color w:val="0000FF"/>
        </w:rPr>
        <w:t>.</w:t>
      </w:r>
    </w:p>
    <w:p w14:paraId="5056D273" w14:textId="77777777" w:rsidR="00AA5A8C" w:rsidRPr="00AA5A8C" w:rsidRDefault="00AA5A8C" w:rsidP="00AA5A8C">
      <w:pPr>
        <w:spacing w:line="360" w:lineRule="auto"/>
        <w:rPr>
          <w:rFonts w:ascii="Arial" w:hAnsi="Arial" w:cs="Arial"/>
          <w:i/>
          <w:color w:val="0000FF"/>
        </w:rPr>
      </w:pPr>
    </w:p>
    <w:p w14:paraId="485C36F3" w14:textId="77777777" w:rsidR="0024560D" w:rsidRPr="00E777BF" w:rsidRDefault="00AA5A8C" w:rsidP="009A3098">
      <w:pPr>
        <w:spacing w:line="360" w:lineRule="auto"/>
        <w:rPr>
          <w:rFonts w:ascii="Arial" w:hAnsi="Arial" w:cs="Arial"/>
          <w:i/>
          <w:color w:val="0000FF"/>
        </w:rPr>
      </w:pPr>
      <w:r w:rsidRPr="00AA5A8C">
        <w:rPr>
          <w:rFonts w:ascii="Arial" w:hAnsi="Arial" w:cs="Arial"/>
          <w:i/>
          <w:color w:val="0000FF"/>
        </w:rPr>
        <w:t xml:space="preserve">If </w:t>
      </w:r>
      <w:r w:rsidR="0024560D" w:rsidRPr="00E777BF">
        <w:rPr>
          <w:rFonts w:ascii="Arial" w:hAnsi="Arial" w:cs="Arial"/>
          <w:i/>
          <w:color w:val="0000FF"/>
        </w:rPr>
        <w:t xml:space="preserve">only banking </w:t>
      </w:r>
      <w:r w:rsidR="0024560D" w:rsidRPr="00E777BF">
        <w:rPr>
          <w:rFonts w:ascii="Arial" w:hAnsi="Arial" w:cs="Arial"/>
          <w:b/>
          <w:bCs/>
          <w:i/>
          <w:color w:val="0000FF"/>
        </w:rPr>
        <w:t>anonymous</w:t>
      </w:r>
      <w:r w:rsidR="0024560D" w:rsidRPr="00E777BF">
        <w:rPr>
          <w:rFonts w:ascii="Arial" w:hAnsi="Arial" w:cs="Arial"/>
          <w:i/>
          <w:color w:val="0000FF"/>
        </w:rPr>
        <w:t xml:space="preserve"> materials use this statement:</w:t>
      </w:r>
    </w:p>
    <w:p w14:paraId="78E37B1F" w14:textId="77777777" w:rsidR="0024560D" w:rsidRPr="00E777BF" w:rsidRDefault="0024560D" w:rsidP="009A3098">
      <w:pPr>
        <w:spacing w:line="360" w:lineRule="auto"/>
        <w:rPr>
          <w:rFonts w:ascii="Arial" w:hAnsi="Arial" w:cs="Arial"/>
        </w:rPr>
      </w:pPr>
      <w:r w:rsidRPr="00E777BF">
        <w:rPr>
          <w:rFonts w:ascii="Arial" w:hAnsi="Arial" w:cs="Arial"/>
        </w:rPr>
        <w:t>Future research studies using materials from this repository may include genetic testing</w:t>
      </w:r>
      <w:r w:rsidR="00BC4958" w:rsidRPr="00E777BF">
        <w:rPr>
          <w:rFonts w:ascii="Arial" w:hAnsi="Arial" w:cs="Arial"/>
        </w:rPr>
        <w:t xml:space="preserve">. </w:t>
      </w:r>
      <w:r w:rsidRPr="00E777BF">
        <w:rPr>
          <w:rFonts w:ascii="Arial" w:hAnsi="Arial" w:cs="Arial"/>
        </w:rPr>
        <w:t>Human tissue contains genes that determine many of a person’s physical characteristics, such as the color of eyes and hair</w:t>
      </w:r>
      <w:r w:rsidR="00BC4958" w:rsidRPr="00E777BF">
        <w:rPr>
          <w:rFonts w:ascii="Arial" w:hAnsi="Arial" w:cs="Arial"/>
        </w:rPr>
        <w:t xml:space="preserve">. </w:t>
      </w:r>
      <w:r w:rsidRPr="00E777BF">
        <w:rPr>
          <w:rFonts w:ascii="Arial" w:hAnsi="Arial" w:cs="Arial"/>
        </w:rPr>
        <w:t xml:space="preserve">In some cases, genetic testing of tissues can be used to indicate a risk for the </w:t>
      </w:r>
      <w:r w:rsidRPr="00E777BF">
        <w:rPr>
          <w:rFonts w:ascii="Arial" w:hAnsi="Arial" w:cs="Arial"/>
        </w:rPr>
        <w:lastRenderedPageBreak/>
        <w:t>development of certain diseases</w:t>
      </w:r>
      <w:r w:rsidR="00BC4958" w:rsidRPr="00E777BF">
        <w:rPr>
          <w:rFonts w:ascii="Arial" w:hAnsi="Arial" w:cs="Arial"/>
        </w:rPr>
        <w:t xml:space="preserve">. </w:t>
      </w:r>
      <w:r w:rsidRPr="00E777BF">
        <w:rPr>
          <w:rFonts w:ascii="Arial" w:hAnsi="Arial" w:cs="Arial"/>
        </w:rPr>
        <w:t xml:space="preserve">Genetic information is unique to </w:t>
      </w:r>
      <w:r w:rsidR="00004F87" w:rsidRPr="00004F87">
        <w:rPr>
          <w:rFonts w:ascii="Arial" w:hAnsi="Arial" w:cs="Arial"/>
          <w:bCs/>
          <w:i/>
          <w:color w:val="0000FF"/>
        </w:rPr>
        <w:t xml:space="preserve">each </w:t>
      </w:r>
      <w:r w:rsidRPr="00E777BF">
        <w:rPr>
          <w:rFonts w:ascii="Arial" w:hAnsi="Arial" w:cs="Arial"/>
        </w:rPr>
        <w:t xml:space="preserve">individual and could potentially be used to discover possible changes in a person’s future health status or life expectancy, or that of </w:t>
      </w:r>
      <w:r w:rsidR="002D227E" w:rsidRPr="00E777BF">
        <w:rPr>
          <w:rFonts w:ascii="Arial" w:hAnsi="Arial" w:cs="Arial"/>
        </w:rPr>
        <w:t>their</w:t>
      </w:r>
      <w:r w:rsidRPr="00E777BF">
        <w:rPr>
          <w:rFonts w:ascii="Arial" w:hAnsi="Arial" w:cs="Arial"/>
        </w:rPr>
        <w:t xml:space="preserve"> children and family members.</w:t>
      </w:r>
      <w:r w:rsidRPr="00E777BF">
        <w:rPr>
          <w:rFonts w:ascii="Arial" w:hAnsi="Arial" w:cs="Arial"/>
          <w:color w:val="0000FF"/>
        </w:rPr>
        <w:t xml:space="preserve"> </w:t>
      </w:r>
      <w:r w:rsidRPr="00E777BF">
        <w:rPr>
          <w:rFonts w:ascii="Arial" w:hAnsi="Arial" w:cs="Arial"/>
        </w:rPr>
        <w:t>Even though the results of genetic testing cannot be linked to you, it is possible that people of your ethnic background may be found to be at more risk for certain diseases based on future genetic research and this information might harm you in the future as a member of the group</w:t>
      </w:r>
      <w:r w:rsidR="00BC4958" w:rsidRPr="00E777BF">
        <w:rPr>
          <w:rFonts w:ascii="Arial" w:hAnsi="Arial" w:cs="Arial"/>
        </w:rPr>
        <w:t xml:space="preserve">. </w:t>
      </w:r>
    </w:p>
    <w:p w14:paraId="49F74A6C" w14:textId="77777777" w:rsidR="0024560D" w:rsidRPr="00E777BF" w:rsidRDefault="0024560D" w:rsidP="009A3098">
      <w:pPr>
        <w:spacing w:line="360" w:lineRule="auto"/>
        <w:rPr>
          <w:rFonts w:ascii="Arial" w:hAnsi="Arial" w:cs="Arial"/>
        </w:rPr>
      </w:pPr>
    </w:p>
    <w:p w14:paraId="2EEEFC4F" w14:textId="1C5739E0" w:rsidR="0024560D" w:rsidRPr="00E777BF" w:rsidRDefault="0024560D" w:rsidP="009A3098">
      <w:pPr>
        <w:spacing w:line="360" w:lineRule="auto"/>
        <w:rPr>
          <w:rFonts w:ascii="Arial" w:hAnsi="Arial" w:cs="Arial"/>
          <w:i/>
          <w:color w:val="0000FF"/>
        </w:rPr>
      </w:pPr>
      <w:r w:rsidRPr="00E777BF">
        <w:rPr>
          <w:rFonts w:ascii="Arial" w:hAnsi="Arial" w:cs="Arial"/>
          <w:b/>
          <w:i/>
          <w:color w:val="0000FF"/>
        </w:rPr>
        <w:t>O</w:t>
      </w:r>
      <w:r w:rsidR="00992087" w:rsidRPr="00E777BF">
        <w:rPr>
          <w:rFonts w:ascii="Arial" w:hAnsi="Arial" w:cs="Arial"/>
          <w:b/>
          <w:i/>
          <w:color w:val="0000FF"/>
        </w:rPr>
        <w:t>r</w:t>
      </w:r>
      <w:r w:rsidRPr="00E777BF">
        <w:rPr>
          <w:rFonts w:ascii="Arial" w:hAnsi="Arial" w:cs="Arial"/>
          <w:i/>
          <w:color w:val="0000FF"/>
        </w:rPr>
        <w:t xml:space="preserve">, if banking </w:t>
      </w:r>
      <w:r w:rsidRPr="00E777BF">
        <w:rPr>
          <w:rFonts w:ascii="Arial" w:hAnsi="Arial" w:cs="Arial"/>
          <w:b/>
          <w:bCs/>
          <w:i/>
          <w:color w:val="0000FF"/>
        </w:rPr>
        <w:t>identifiable</w:t>
      </w:r>
      <w:r w:rsidRPr="00E777BF">
        <w:rPr>
          <w:rFonts w:ascii="Arial" w:hAnsi="Arial" w:cs="Arial"/>
          <w:i/>
          <w:color w:val="0000FF"/>
        </w:rPr>
        <w:t xml:space="preserve"> or coded</w:t>
      </w:r>
      <w:r w:rsidRPr="00E777BF">
        <w:rPr>
          <w:rFonts w:ascii="Arial" w:hAnsi="Arial" w:cs="Arial"/>
          <w:b/>
          <w:bCs/>
          <w:i/>
          <w:color w:val="0000FF"/>
        </w:rPr>
        <w:t xml:space="preserve"> </w:t>
      </w:r>
      <w:r w:rsidRPr="00E777BF">
        <w:rPr>
          <w:rFonts w:ascii="Arial" w:hAnsi="Arial" w:cs="Arial"/>
          <w:i/>
          <w:color w:val="0000FF"/>
        </w:rPr>
        <w:t xml:space="preserve">materials, use this statement: </w:t>
      </w:r>
    </w:p>
    <w:p w14:paraId="52990693" w14:textId="5175FF1A" w:rsidR="00004F87" w:rsidRPr="00004F87" w:rsidRDefault="0024560D" w:rsidP="00004F87">
      <w:pPr>
        <w:spacing w:line="360" w:lineRule="auto"/>
        <w:rPr>
          <w:rFonts w:ascii="Arial" w:hAnsi="Arial" w:cs="Arial"/>
          <w:bCs/>
          <w:i/>
          <w:color w:val="0000FF"/>
        </w:rPr>
      </w:pPr>
      <w:r w:rsidRPr="00AF3A9E">
        <w:rPr>
          <w:rFonts w:ascii="Arial" w:hAnsi="Arial" w:cs="Arial"/>
        </w:rPr>
        <w:t xml:space="preserve">Future </w:t>
      </w:r>
      <w:r w:rsidR="00004F87" w:rsidRPr="00AF3A9E">
        <w:rPr>
          <w:rFonts w:ascii="Arial" w:hAnsi="Arial" w:cs="Arial"/>
          <w:bCs/>
        </w:rPr>
        <w:t xml:space="preserve">research </w:t>
      </w:r>
      <w:r w:rsidRPr="00AF3A9E">
        <w:rPr>
          <w:rFonts w:ascii="Arial" w:hAnsi="Arial" w:cs="Arial"/>
        </w:rPr>
        <w:t xml:space="preserve">studies </w:t>
      </w:r>
      <w:r w:rsidRPr="00E777BF">
        <w:rPr>
          <w:rFonts w:ascii="Arial" w:hAnsi="Arial" w:cs="Arial"/>
        </w:rPr>
        <w:t>using materials from this repository may include genetic testing</w:t>
      </w:r>
      <w:r w:rsidR="00BC4958" w:rsidRPr="00E777BF">
        <w:rPr>
          <w:rFonts w:ascii="Arial" w:hAnsi="Arial" w:cs="Arial"/>
        </w:rPr>
        <w:t xml:space="preserve">. </w:t>
      </w:r>
      <w:r w:rsidRPr="00E777BF">
        <w:rPr>
          <w:rFonts w:ascii="Arial" w:hAnsi="Arial" w:cs="Arial"/>
        </w:rPr>
        <w:t>Human tissue contains genes that determine many of a person’s physical characteristics, such as the color of eyes and hair</w:t>
      </w:r>
      <w:r w:rsidR="00BC4958" w:rsidRPr="00E777BF">
        <w:rPr>
          <w:rFonts w:ascii="Arial" w:hAnsi="Arial" w:cs="Arial"/>
        </w:rPr>
        <w:t xml:space="preserve">. </w:t>
      </w:r>
      <w:r w:rsidRPr="00E777BF">
        <w:rPr>
          <w:rFonts w:ascii="Arial" w:hAnsi="Arial" w:cs="Arial"/>
        </w:rPr>
        <w:t>In some cases, genetic testing of tissues can be used to indicate a risk for the development of certain diseases</w:t>
      </w:r>
      <w:r w:rsidR="00BC4958" w:rsidRPr="00E777BF">
        <w:rPr>
          <w:rFonts w:ascii="Arial" w:hAnsi="Arial" w:cs="Arial"/>
        </w:rPr>
        <w:t>.</w:t>
      </w:r>
      <w:r w:rsidR="00004F87" w:rsidRPr="00004F87">
        <w:rPr>
          <w:rFonts w:ascii="Arial" w:hAnsi="Arial" w:cs="Arial"/>
        </w:rPr>
        <w:t xml:space="preserve"> Genetic information is unique to each individual and could potentially be used to discover possible changes in a person’s future health status or life expectancy, or that of their children and family members.</w:t>
      </w:r>
      <w:r w:rsidR="00004F87" w:rsidRPr="00004F87">
        <w:rPr>
          <w:rFonts w:ascii="Arial" w:hAnsi="Arial" w:cs="Arial"/>
          <w:color w:val="0000FF"/>
        </w:rPr>
        <w:t xml:space="preserve"> </w:t>
      </w:r>
      <w:r w:rsidRPr="00E777BF">
        <w:rPr>
          <w:rFonts w:ascii="Arial" w:hAnsi="Arial" w:cs="Arial"/>
        </w:rPr>
        <w:t>Even if your tissues are used for this type of research, the results will not be put in your health records.</w:t>
      </w:r>
    </w:p>
    <w:p w14:paraId="6AF7A613" w14:textId="77777777" w:rsidR="00004F87" w:rsidRPr="00004F87" w:rsidRDefault="00004F87" w:rsidP="00004F87">
      <w:pPr>
        <w:spacing w:line="360" w:lineRule="auto"/>
        <w:rPr>
          <w:rFonts w:ascii="Arial" w:hAnsi="Arial" w:cs="Arial"/>
          <w:color w:val="0000FF"/>
        </w:rPr>
      </w:pPr>
    </w:p>
    <w:p w14:paraId="72B8F8BE" w14:textId="77777777" w:rsidR="0024560D" w:rsidRPr="00E777BF" w:rsidRDefault="00004F87" w:rsidP="009A3098">
      <w:pPr>
        <w:spacing w:line="360" w:lineRule="auto"/>
        <w:rPr>
          <w:rFonts w:ascii="Arial" w:hAnsi="Arial" w:cs="Arial"/>
        </w:rPr>
      </w:pPr>
      <w:r w:rsidRPr="00004F87">
        <w:rPr>
          <w:rFonts w:ascii="Arial" w:hAnsi="Arial" w:cs="Arial"/>
        </w:rPr>
        <w:t xml:space="preserve">Releasing this information to you could cause psychological distress, anxiety or family problems. Releasing this information to others, such as including it in your medical record, may pose a possible risk of discrimination, or increase difficulty in obtaining or maintaining disability, long-term care, or life insurance. </w:t>
      </w:r>
    </w:p>
    <w:p w14:paraId="3D2B8457" w14:textId="77777777" w:rsidR="0024560D" w:rsidRPr="00E777BF" w:rsidRDefault="0024560D" w:rsidP="009A3098">
      <w:pPr>
        <w:spacing w:line="360" w:lineRule="auto"/>
        <w:rPr>
          <w:rFonts w:ascii="Arial" w:hAnsi="Arial" w:cs="Arial"/>
        </w:rPr>
      </w:pPr>
    </w:p>
    <w:p w14:paraId="6C3B2016" w14:textId="77777777" w:rsidR="00004F87" w:rsidRPr="00004F87" w:rsidRDefault="0024560D" w:rsidP="00004F87">
      <w:pPr>
        <w:spacing w:line="360" w:lineRule="auto"/>
        <w:rPr>
          <w:rFonts w:ascii="Arial" w:hAnsi="Arial" w:cs="Arial"/>
        </w:rPr>
      </w:pPr>
      <w:r w:rsidRPr="00E777BF">
        <w:rPr>
          <w:rFonts w:ascii="Arial" w:hAnsi="Arial" w:cs="Arial"/>
        </w:rPr>
        <w:t xml:space="preserve">These risks would occur if your information </w:t>
      </w:r>
      <w:proofErr w:type="gramStart"/>
      <w:r w:rsidRPr="00E777BF">
        <w:rPr>
          <w:rFonts w:ascii="Arial" w:hAnsi="Arial" w:cs="Arial"/>
        </w:rPr>
        <w:t>is</w:t>
      </w:r>
      <w:proofErr w:type="gramEnd"/>
      <w:r w:rsidRPr="00E777BF">
        <w:rPr>
          <w:rFonts w:ascii="Arial" w:hAnsi="Arial" w:cs="Arial"/>
        </w:rPr>
        <w:t xml:space="preserve"> released by mistake</w:t>
      </w:r>
      <w:r w:rsidR="00BC4958" w:rsidRPr="00E777BF">
        <w:rPr>
          <w:rFonts w:ascii="Arial" w:hAnsi="Arial" w:cs="Arial"/>
        </w:rPr>
        <w:t>.</w:t>
      </w:r>
      <w:r w:rsidR="00004F87" w:rsidRPr="00004F87">
        <w:rPr>
          <w:rFonts w:ascii="Arial" w:hAnsi="Arial" w:cs="Arial"/>
        </w:rPr>
        <w:t xml:space="preserve"> The measures being taken to protect your privacy are discussed below and make this possibility unlikely.</w:t>
      </w:r>
    </w:p>
    <w:p w14:paraId="334AE8C0" w14:textId="77777777" w:rsidR="00004F87" w:rsidRPr="00004F87" w:rsidRDefault="00004F87" w:rsidP="00004F87">
      <w:pPr>
        <w:spacing w:line="360" w:lineRule="auto"/>
        <w:rPr>
          <w:rFonts w:ascii="Arial" w:hAnsi="Arial" w:cs="Arial"/>
        </w:rPr>
      </w:pPr>
    </w:p>
    <w:p w14:paraId="4EB2C308" w14:textId="77777777" w:rsidR="00004F87" w:rsidRPr="00004F87" w:rsidRDefault="00004F87" w:rsidP="00004F87">
      <w:pPr>
        <w:spacing w:line="360" w:lineRule="auto"/>
        <w:rPr>
          <w:rFonts w:ascii="Arial" w:hAnsi="Arial" w:cs="Arial"/>
        </w:rPr>
      </w:pPr>
      <w:r w:rsidRPr="00004F87">
        <w:rPr>
          <w:rFonts w:ascii="Arial" w:hAnsi="Arial" w:cs="Arial"/>
        </w:rPr>
        <w:t>Even though the results of genetic testing may not be linked to you, it is possible that people of your ethnic background may be found to be at more risk for certain diseases based on future genetic research and this information might harm you in the future as a member of the group. Also, there may be unknown risks of genetic testing in the future.</w:t>
      </w:r>
    </w:p>
    <w:p w14:paraId="3AF0E924" w14:textId="77777777" w:rsidR="00004F87" w:rsidRPr="00004F87" w:rsidRDefault="00004F87" w:rsidP="00004F87">
      <w:pPr>
        <w:spacing w:line="360" w:lineRule="auto"/>
        <w:rPr>
          <w:rFonts w:ascii="Arial" w:hAnsi="Arial" w:cs="Arial"/>
          <w:b/>
        </w:rPr>
      </w:pPr>
    </w:p>
    <w:p w14:paraId="1F6A28F8" w14:textId="77777777" w:rsidR="0024560D" w:rsidRPr="00E777BF" w:rsidRDefault="0024560D" w:rsidP="009A3098">
      <w:pPr>
        <w:spacing w:line="360" w:lineRule="auto"/>
        <w:rPr>
          <w:rFonts w:ascii="Arial" w:hAnsi="Arial" w:cs="Arial"/>
          <w:i/>
          <w:color w:val="FF0000"/>
        </w:rPr>
      </w:pPr>
      <w:r w:rsidRPr="00E777BF">
        <w:rPr>
          <w:rFonts w:ascii="Arial" w:hAnsi="Arial" w:cs="Arial"/>
          <w:i/>
          <w:color w:val="0000FF"/>
        </w:rPr>
        <w:t>If performing collecting procedures include the following section</w:t>
      </w:r>
      <w:r w:rsidR="00992087" w:rsidRPr="00E777BF">
        <w:rPr>
          <w:rFonts w:ascii="Arial" w:hAnsi="Arial" w:cs="Arial"/>
          <w:i/>
          <w:color w:val="0000FF"/>
        </w:rPr>
        <w:t>:</w:t>
      </w:r>
    </w:p>
    <w:p w14:paraId="539E221F" w14:textId="09BCDF50" w:rsidR="00004F87" w:rsidRPr="0055482F" w:rsidRDefault="00004F87" w:rsidP="00A77404">
      <w:pPr>
        <w:pStyle w:val="Heading3"/>
      </w:pPr>
      <w:r w:rsidRPr="0055482F">
        <w:lastRenderedPageBreak/>
        <w:t xml:space="preserve">Risks from the specific </w:t>
      </w:r>
      <w:r w:rsidR="0024560D" w:rsidRPr="00E777BF">
        <w:t xml:space="preserve">collection </w:t>
      </w:r>
      <w:r w:rsidRPr="0055482F">
        <w:t>procedures</w:t>
      </w:r>
    </w:p>
    <w:p w14:paraId="473CA933" w14:textId="5953F847" w:rsidR="0024560D" w:rsidRPr="00E777BF" w:rsidRDefault="00004F87" w:rsidP="009A3098">
      <w:pPr>
        <w:spacing w:line="360" w:lineRule="auto"/>
        <w:rPr>
          <w:rFonts w:ascii="Arial" w:hAnsi="Arial" w:cs="Arial"/>
          <w:i/>
          <w:color w:val="388600"/>
        </w:rPr>
      </w:pPr>
      <w:r w:rsidRPr="00004F87">
        <w:rPr>
          <w:rFonts w:ascii="Arial" w:hAnsi="Arial" w:cs="Arial"/>
          <w:i/>
          <w:color w:val="0000FF"/>
        </w:rPr>
        <w:t xml:space="preserve">Revise this section as needed to reflect the expected </w:t>
      </w:r>
      <w:r w:rsidRPr="00F9476B">
        <w:rPr>
          <w:rFonts w:ascii="Arial" w:hAnsi="Arial" w:cs="Arial"/>
          <w:i/>
          <w:color w:val="3333FF"/>
        </w:rPr>
        <w:t>risks for procedures</w:t>
      </w:r>
      <w:r w:rsidR="0024560D" w:rsidRPr="00F9476B">
        <w:rPr>
          <w:rFonts w:ascii="Arial" w:hAnsi="Arial" w:cs="Arial"/>
          <w:i/>
          <w:color w:val="3333FF"/>
        </w:rPr>
        <w:t xml:space="preserve"> </w:t>
      </w:r>
      <w:r w:rsidR="0024560D" w:rsidRPr="00E777BF">
        <w:rPr>
          <w:rFonts w:ascii="Arial" w:hAnsi="Arial" w:cs="Arial"/>
          <w:i/>
          <w:color w:val="0000FF"/>
        </w:rPr>
        <w:t>used to collect information or specimens from subjects.</w:t>
      </w:r>
    </w:p>
    <w:p w14:paraId="7D33E217" w14:textId="77777777" w:rsidR="0024560D" w:rsidRPr="00E777BF" w:rsidRDefault="0024560D" w:rsidP="009A3098">
      <w:pPr>
        <w:spacing w:line="360" w:lineRule="auto"/>
        <w:rPr>
          <w:rFonts w:ascii="Arial" w:hAnsi="Arial" w:cs="Arial"/>
        </w:rPr>
      </w:pPr>
    </w:p>
    <w:p w14:paraId="10A9CE79" w14:textId="04F83955" w:rsidR="00004F87" w:rsidRPr="00004F87" w:rsidRDefault="0024560D" w:rsidP="00004F87">
      <w:pPr>
        <w:spacing w:line="360" w:lineRule="auto"/>
        <w:rPr>
          <w:rFonts w:ascii="Arial" w:hAnsi="Arial" w:cs="Arial"/>
        </w:rPr>
      </w:pPr>
      <w:r w:rsidRPr="00E777BF">
        <w:rPr>
          <w:rFonts w:ascii="Arial" w:hAnsi="Arial" w:cs="Arial"/>
        </w:rPr>
        <w:t xml:space="preserve">Risks and side effects related to the </w:t>
      </w:r>
      <w:r w:rsidRPr="00CC65D5">
        <w:rPr>
          <w:rFonts w:ascii="Arial" w:hAnsi="Arial" w:cs="Arial"/>
          <w:color w:val="C00000"/>
        </w:rPr>
        <w:t>[insert name of the procedure</w:t>
      </w:r>
      <w:r w:rsidR="00004F87" w:rsidRPr="00004F87">
        <w:rPr>
          <w:rFonts w:ascii="Arial" w:hAnsi="Arial" w:cs="Arial"/>
          <w:color w:val="C00000"/>
        </w:rPr>
        <w:t xml:space="preserve">] </w:t>
      </w:r>
      <w:r w:rsidR="00004F87" w:rsidRPr="00004F87">
        <w:rPr>
          <w:rFonts w:ascii="Arial" w:hAnsi="Arial" w:cs="Arial"/>
        </w:rPr>
        <w:t>include those which are:</w:t>
      </w:r>
    </w:p>
    <w:p w14:paraId="5D62A297" w14:textId="39D5FCC6" w:rsidR="00004F87" w:rsidRPr="00004F87" w:rsidRDefault="00004F87" w:rsidP="00004F87">
      <w:pPr>
        <w:spacing w:line="360" w:lineRule="auto"/>
        <w:rPr>
          <w:rFonts w:ascii="Arial" w:hAnsi="Arial" w:cs="Arial"/>
          <w:color w:val="ED0000"/>
        </w:rPr>
      </w:pPr>
      <w:r w:rsidRPr="00004F87">
        <w:rPr>
          <w:rFonts w:ascii="Arial" w:hAnsi="Arial" w:cs="Arial"/>
          <w:i/>
          <w:color w:val="0000FF"/>
        </w:rPr>
        <w:t>Delete any category that is not applicable.</w:t>
      </w:r>
    </w:p>
    <w:p w14:paraId="2C046242" w14:textId="77777777" w:rsidR="00004F87" w:rsidRPr="00004F87" w:rsidRDefault="00004F87" w:rsidP="00004F87">
      <w:pPr>
        <w:spacing w:line="360" w:lineRule="auto"/>
        <w:rPr>
          <w:rFonts w:ascii="Arial" w:hAnsi="Arial" w:cs="Arial"/>
        </w:rPr>
      </w:pPr>
    </w:p>
    <w:p w14:paraId="3F3A4AEE" w14:textId="77777777" w:rsidR="00004F87" w:rsidRPr="0055482F" w:rsidRDefault="00004F87" w:rsidP="00A77404">
      <w:pPr>
        <w:pStyle w:val="Heading4"/>
      </w:pPr>
      <w:r w:rsidRPr="0055482F">
        <w:t>Likely, some may be Serious</w:t>
      </w:r>
    </w:p>
    <w:p w14:paraId="3A5954D8" w14:textId="2E78661F" w:rsidR="00004F87" w:rsidRPr="00004F87" w:rsidRDefault="00004F87" w:rsidP="00004F87">
      <w:pPr>
        <w:spacing w:line="360" w:lineRule="auto"/>
        <w:ind w:left="720"/>
        <w:rPr>
          <w:rFonts w:ascii="Arial" w:hAnsi="Arial" w:cs="Arial"/>
        </w:rPr>
      </w:pPr>
      <w:r w:rsidRPr="00004F87">
        <w:rPr>
          <w:rFonts w:ascii="Arial" w:hAnsi="Arial" w:cs="Arial"/>
        </w:rPr>
        <w:t xml:space="preserve">In 100 people, approximately </w:t>
      </w:r>
      <w:r w:rsidRPr="00004F87">
        <w:rPr>
          <w:rFonts w:ascii="Arial" w:hAnsi="Arial" w:cs="Arial"/>
          <w:color w:val="C00000"/>
        </w:rPr>
        <w:t>[insert range e.g., 21 – 100]</w:t>
      </w:r>
      <w:r w:rsidRPr="00004F87">
        <w:rPr>
          <w:rFonts w:ascii="Arial" w:hAnsi="Arial" w:cs="Arial"/>
        </w:rPr>
        <w:t xml:space="preserve"> may have:</w:t>
      </w:r>
    </w:p>
    <w:p w14:paraId="1018A7C8" w14:textId="77777777" w:rsidR="00004F87" w:rsidRPr="00004F87" w:rsidRDefault="00004F87" w:rsidP="00004F87">
      <w:pPr>
        <w:numPr>
          <w:ilvl w:val="0"/>
          <w:numId w:val="21"/>
        </w:numPr>
        <w:spacing w:line="360" w:lineRule="auto"/>
        <w:ind w:left="1440"/>
        <w:rPr>
          <w:rFonts w:ascii="Arial" w:hAnsi="Arial" w:cs="Arial"/>
        </w:rPr>
      </w:pPr>
    </w:p>
    <w:p w14:paraId="1CE957CF" w14:textId="77777777" w:rsidR="00004F87" w:rsidRPr="0055482F" w:rsidRDefault="00004F87" w:rsidP="00340227">
      <w:pPr>
        <w:pStyle w:val="Heading4"/>
      </w:pPr>
      <w:r w:rsidRPr="0055482F">
        <w:t>Less Likely, some may be Serious</w:t>
      </w:r>
    </w:p>
    <w:p w14:paraId="3EDA63DC" w14:textId="03DF6754" w:rsidR="00004F87" w:rsidRPr="00004F87" w:rsidRDefault="00004F87" w:rsidP="00004F87">
      <w:pPr>
        <w:spacing w:line="360" w:lineRule="auto"/>
        <w:ind w:left="720"/>
        <w:rPr>
          <w:rFonts w:ascii="Arial" w:hAnsi="Arial" w:cs="Arial"/>
        </w:rPr>
      </w:pPr>
      <w:r w:rsidRPr="00004F87">
        <w:rPr>
          <w:rFonts w:ascii="Arial" w:hAnsi="Arial" w:cs="Arial"/>
        </w:rPr>
        <w:t xml:space="preserve">In 100 people, approximately </w:t>
      </w:r>
      <w:r w:rsidRPr="00004F87">
        <w:rPr>
          <w:rFonts w:ascii="Arial" w:hAnsi="Arial" w:cs="Arial"/>
          <w:color w:val="C00000"/>
        </w:rPr>
        <w:t>[insert</w:t>
      </w:r>
      <w:r w:rsidRPr="00004F87" w:rsidDel="005D4B92">
        <w:rPr>
          <w:rFonts w:ascii="Arial" w:hAnsi="Arial" w:cs="Arial"/>
          <w:color w:val="C00000"/>
        </w:rPr>
        <w:t xml:space="preserve"> </w:t>
      </w:r>
      <w:r w:rsidRPr="00004F87">
        <w:rPr>
          <w:rFonts w:ascii="Arial" w:hAnsi="Arial" w:cs="Arial"/>
          <w:color w:val="C00000"/>
        </w:rPr>
        <w:t>range e.g., 2 – 20]</w:t>
      </w:r>
      <w:r w:rsidRPr="00004F87">
        <w:rPr>
          <w:rFonts w:ascii="Arial" w:hAnsi="Arial" w:cs="Arial"/>
        </w:rPr>
        <w:t xml:space="preserve"> may have:</w:t>
      </w:r>
    </w:p>
    <w:p w14:paraId="5B35C995" w14:textId="77777777" w:rsidR="00004F87" w:rsidRPr="00004F87" w:rsidRDefault="00004F87" w:rsidP="00004F87">
      <w:pPr>
        <w:numPr>
          <w:ilvl w:val="0"/>
          <w:numId w:val="21"/>
        </w:numPr>
        <w:spacing w:line="360" w:lineRule="auto"/>
        <w:ind w:left="1440"/>
        <w:rPr>
          <w:rFonts w:ascii="Arial" w:hAnsi="Arial" w:cs="Arial"/>
        </w:rPr>
      </w:pPr>
    </w:p>
    <w:p w14:paraId="39835117" w14:textId="77777777" w:rsidR="00004F87" w:rsidRPr="0055482F" w:rsidRDefault="00004F87" w:rsidP="00340227">
      <w:pPr>
        <w:pStyle w:val="Heading4"/>
      </w:pPr>
      <w:r w:rsidRPr="0055482F">
        <w:t>Rare and Serious</w:t>
      </w:r>
    </w:p>
    <w:p w14:paraId="7DCAB1C6" w14:textId="04D99AE6" w:rsidR="00004F87" w:rsidRPr="00004F87" w:rsidRDefault="00004F87" w:rsidP="00004F87">
      <w:pPr>
        <w:spacing w:line="360" w:lineRule="auto"/>
        <w:ind w:left="720"/>
        <w:rPr>
          <w:rFonts w:ascii="Arial" w:hAnsi="Arial" w:cs="Arial"/>
        </w:rPr>
      </w:pPr>
      <w:r w:rsidRPr="00004F87">
        <w:rPr>
          <w:rFonts w:ascii="Arial" w:hAnsi="Arial" w:cs="Arial"/>
        </w:rPr>
        <w:t xml:space="preserve">In 100 people, approximately </w:t>
      </w:r>
      <w:r w:rsidRPr="00004F87">
        <w:rPr>
          <w:rFonts w:ascii="Arial" w:hAnsi="Arial" w:cs="Arial"/>
          <w:color w:val="C00000"/>
        </w:rPr>
        <w:t>[insert range e.g., 1 or less]</w:t>
      </w:r>
      <w:r w:rsidRPr="00004F87">
        <w:rPr>
          <w:rFonts w:ascii="Arial" w:hAnsi="Arial" w:cs="Arial"/>
        </w:rPr>
        <w:t xml:space="preserve"> may have:</w:t>
      </w:r>
    </w:p>
    <w:p w14:paraId="6412F1A3" w14:textId="77777777" w:rsidR="00004F87" w:rsidRPr="00004F87" w:rsidRDefault="00004F87" w:rsidP="00004F87">
      <w:pPr>
        <w:numPr>
          <w:ilvl w:val="0"/>
          <w:numId w:val="21"/>
        </w:numPr>
        <w:spacing w:line="360" w:lineRule="auto"/>
        <w:ind w:left="1440"/>
        <w:rPr>
          <w:rFonts w:ascii="Arial" w:hAnsi="Arial" w:cs="Arial"/>
        </w:rPr>
      </w:pPr>
    </w:p>
    <w:p w14:paraId="45CCEC08" w14:textId="2B182C05" w:rsidR="00004F87" w:rsidRPr="00004F87" w:rsidRDefault="00004F87" w:rsidP="00004F87">
      <w:pPr>
        <w:spacing w:line="360" w:lineRule="auto"/>
        <w:rPr>
          <w:rFonts w:ascii="Arial" w:hAnsi="Arial" w:cs="Arial"/>
          <w:b/>
          <w:color w:val="FF0000"/>
        </w:rPr>
      </w:pPr>
      <w:r w:rsidRPr="00004F87">
        <w:rPr>
          <w:rFonts w:ascii="Arial" w:hAnsi="Arial" w:cs="Arial"/>
          <w:i/>
          <w:color w:val="0000FF"/>
        </w:rPr>
        <w:t>Side effects that occur in less than 2-3% of patients do not have to be listed unless they are serious.</w:t>
      </w:r>
    </w:p>
    <w:p w14:paraId="6187C55F" w14:textId="77B0D16C" w:rsidR="00004F87" w:rsidRPr="00004F87" w:rsidRDefault="00004F87" w:rsidP="00004F87">
      <w:pPr>
        <w:spacing w:line="360" w:lineRule="auto"/>
        <w:rPr>
          <w:rFonts w:ascii="Arial" w:hAnsi="Arial" w:cs="Arial"/>
        </w:rPr>
      </w:pPr>
      <w:r w:rsidRPr="00004F87">
        <w:rPr>
          <w:rFonts w:ascii="Arial" w:hAnsi="Arial" w:cs="Arial"/>
        </w:rPr>
        <w:t xml:space="preserve">For more information about risks and side effects, ask one of the researchers or </w:t>
      </w:r>
      <w:r w:rsidR="00A66AA2" w:rsidRPr="00E777BF">
        <w:rPr>
          <w:rFonts w:ascii="Arial" w:hAnsi="Arial" w:cs="Arial"/>
        </w:rPr>
        <w:t>repository</w:t>
      </w:r>
      <w:r w:rsidRPr="00004F87">
        <w:rPr>
          <w:rFonts w:ascii="Arial" w:hAnsi="Arial" w:cs="Arial"/>
        </w:rPr>
        <w:t xml:space="preserve"> staff.</w:t>
      </w:r>
    </w:p>
    <w:p w14:paraId="30ABBEE1" w14:textId="77777777" w:rsidR="00004F87" w:rsidRPr="00004F87" w:rsidRDefault="00004F87" w:rsidP="00004F87">
      <w:pPr>
        <w:spacing w:line="360" w:lineRule="auto"/>
        <w:rPr>
          <w:rFonts w:ascii="Arial" w:hAnsi="Arial" w:cs="Arial"/>
          <w:b/>
          <w:color w:val="FF0000"/>
        </w:rPr>
      </w:pPr>
    </w:p>
    <w:p w14:paraId="16554F0B" w14:textId="595D73B6" w:rsidR="00004F87" w:rsidRPr="00004F87" w:rsidRDefault="0024560D" w:rsidP="00004F87">
      <w:pPr>
        <w:spacing w:line="360" w:lineRule="auto"/>
        <w:rPr>
          <w:rFonts w:ascii="Arial" w:hAnsi="Arial" w:cs="Arial"/>
          <w:i/>
          <w:color w:val="0000FF"/>
        </w:rPr>
      </w:pPr>
      <w:r w:rsidRPr="00E777BF">
        <w:rPr>
          <w:rFonts w:ascii="Arial" w:hAnsi="Arial" w:cs="Arial"/>
          <w:b/>
          <w:i/>
          <w:color w:val="0000FF"/>
        </w:rPr>
        <w:t>A</w:t>
      </w:r>
      <w:r w:rsidR="00992087" w:rsidRPr="00E777BF">
        <w:rPr>
          <w:rFonts w:ascii="Arial" w:hAnsi="Arial" w:cs="Arial"/>
          <w:b/>
          <w:i/>
          <w:color w:val="0000FF"/>
        </w:rPr>
        <w:t>nd</w:t>
      </w:r>
      <w:r w:rsidRPr="00E777BF">
        <w:rPr>
          <w:rFonts w:ascii="Arial" w:hAnsi="Arial" w:cs="Arial"/>
          <w:b/>
          <w:i/>
          <w:color w:val="0000FF"/>
        </w:rPr>
        <w:t xml:space="preserve"> </w:t>
      </w:r>
      <w:r w:rsidR="00EB23A7" w:rsidRPr="00E777BF">
        <w:rPr>
          <w:rFonts w:ascii="Arial" w:hAnsi="Arial" w:cs="Arial"/>
          <w:i/>
          <w:color w:val="0000FF"/>
        </w:rPr>
        <w:t>if applicable</w:t>
      </w:r>
      <w:r w:rsidR="00BA425C" w:rsidRPr="00E777BF">
        <w:rPr>
          <w:rFonts w:ascii="Arial" w:hAnsi="Arial" w:cs="Arial"/>
          <w:i/>
          <w:color w:val="0000FF"/>
        </w:rPr>
        <w:t>,</w:t>
      </w:r>
      <w:r w:rsidR="00004F87" w:rsidRPr="00004F87">
        <w:rPr>
          <w:rFonts w:ascii="Arial" w:hAnsi="Arial" w:cs="Arial"/>
          <w:i/>
          <w:color w:val="0000FF"/>
        </w:rPr>
        <w:t xml:space="preserve"> include</w:t>
      </w:r>
    </w:p>
    <w:p w14:paraId="61C60BF2" w14:textId="05FDD447" w:rsidR="00004F87" w:rsidRPr="00004F87" w:rsidRDefault="00004F87" w:rsidP="00004F87">
      <w:pPr>
        <w:spacing w:line="360" w:lineRule="auto"/>
        <w:rPr>
          <w:rFonts w:ascii="Arial" w:hAnsi="Arial" w:cs="Arial"/>
        </w:rPr>
      </w:pPr>
      <w:r w:rsidRPr="00004F87">
        <w:rPr>
          <w:rFonts w:ascii="Arial" w:hAnsi="Arial" w:cs="Arial"/>
        </w:rPr>
        <w:t xml:space="preserve">We will tell you about any significant new findings which develop </w:t>
      </w:r>
      <w:proofErr w:type="gramStart"/>
      <w:r w:rsidRPr="00004F87">
        <w:rPr>
          <w:rFonts w:ascii="Arial" w:hAnsi="Arial" w:cs="Arial"/>
        </w:rPr>
        <w:t>during the course of</w:t>
      </w:r>
      <w:proofErr w:type="gramEnd"/>
      <w:r w:rsidRPr="00004F87">
        <w:rPr>
          <w:rFonts w:ascii="Arial" w:hAnsi="Arial" w:cs="Arial"/>
        </w:rPr>
        <w:t xml:space="preserve"> this research which may relate to your willingness to continue taking part</w:t>
      </w:r>
      <w:r w:rsidR="009F57D6">
        <w:rPr>
          <w:rFonts w:ascii="Arial" w:hAnsi="Arial" w:cs="Arial"/>
        </w:rPr>
        <w:t xml:space="preserve">. </w:t>
      </w:r>
    </w:p>
    <w:p w14:paraId="05C5308A" w14:textId="77777777" w:rsidR="00004F87" w:rsidRPr="00004F87" w:rsidRDefault="00004F87" w:rsidP="00004F87">
      <w:pPr>
        <w:spacing w:line="360" w:lineRule="auto"/>
        <w:rPr>
          <w:rFonts w:ascii="Arial" w:hAnsi="Arial" w:cs="Arial"/>
        </w:rPr>
      </w:pPr>
    </w:p>
    <w:p w14:paraId="174348FA" w14:textId="1616D6ED" w:rsidR="00004F87" w:rsidRPr="00004F87" w:rsidRDefault="00004F87" w:rsidP="00004F87">
      <w:pPr>
        <w:spacing w:line="360" w:lineRule="auto"/>
        <w:rPr>
          <w:rFonts w:ascii="Arial" w:hAnsi="Arial" w:cs="Arial"/>
          <w:color w:val="0000FF"/>
        </w:rPr>
      </w:pPr>
    </w:p>
    <w:p w14:paraId="7DC459D1" w14:textId="2CC9BDBF" w:rsidR="00004F87" w:rsidRPr="00004F87" w:rsidRDefault="00004F87" w:rsidP="009275D1">
      <w:pPr>
        <w:pStyle w:val="Heading3"/>
        <w:rPr>
          <w:rFonts w:cs="Arial"/>
        </w:rPr>
      </w:pPr>
      <w:r w:rsidRPr="00004F87">
        <w:rPr>
          <w:rFonts w:cs="Arial"/>
        </w:rPr>
        <w:t xml:space="preserve"> </w:t>
      </w:r>
      <w:r w:rsidRPr="0055482F">
        <w:t>What if a research-related injury occurs?</w:t>
      </w:r>
    </w:p>
    <w:p w14:paraId="74F59FA9" w14:textId="2BB79D68" w:rsidR="00004F87" w:rsidRPr="00191D42" w:rsidRDefault="00004F87" w:rsidP="00191D42">
      <w:pPr>
        <w:spacing w:line="360" w:lineRule="auto"/>
        <w:rPr>
          <w:rFonts w:ascii="Arial" w:hAnsi="Arial" w:cs="Arial"/>
          <w:i/>
          <w:color w:val="0000FF"/>
        </w:rPr>
      </w:pPr>
      <w:r w:rsidRPr="00191D42">
        <w:rPr>
          <w:rFonts w:ascii="Arial" w:hAnsi="Arial" w:cs="Arial"/>
          <w:i/>
          <w:color w:val="0000FF"/>
        </w:rPr>
        <w:t xml:space="preserve">Use the </w:t>
      </w:r>
      <w:r w:rsidR="00C5455F" w:rsidRPr="00191D42">
        <w:rPr>
          <w:rFonts w:ascii="Arial" w:hAnsi="Arial" w:cs="Arial"/>
          <w:i/>
          <w:color w:val="0000FF"/>
        </w:rPr>
        <w:t>below text regarding compensation for injuries or modify as per local requirements:</w:t>
      </w:r>
      <w:r w:rsidRPr="00191D42">
        <w:rPr>
          <w:rFonts w:ascii="Arial" w:hAnsi="Arial" w:cs="Arial"/>
          <w:i/>
          <w:color w:val="0000FF"/>
        </w:rPr>
        <w:t xml:space="preserve"> </w:t>
      </w:r>
    </w:p>
    <w:p w14:paraId="0DFB0D16" w14:textId="16227CEC" w:rsidR="00004F87" w:rsidRPr="00004F87" w:rsidRDefault="00004F87" w:rsidP="00004F87">
      <w:pPr>
        <w:spacing w:line="360" w:lineRule="auto"/>
        <w:rPr>
          <w:rFonts w:ascii="Arial" w:hAnsi="Arial" w:cs="Arial"/>
        </w:rPr>
      </w:pPr>
      <w:r w:rsidRPr="00191D42">
        <w:rPr>
          <w:rFonts w:ascii="Arial" w:hAnsi="Arial" w:cs="Arial"/>
          <w:b/>
          <w:bCs/>
          <w:i/>
          <w:color w:val="0000FF"/>
        </w:rPr>
        <w:t xml:space="preserve">Always </w:t>
      </w:r>
      <w:r w:rsidRPr="00191D42">
        <w:rPr>
          <w:rFonts w:ascii="Arial" w:hAnsi="Arial" w:cs="Arial"/>
          <w:i/>
          <w:color w:val="0000FF"/>
        </w:rPr>
        <w:t>Include:</w:t>
      </w:r>
      <w:r w:rsidRPr="00004F87">
        <w:rPr>
          <w:rFonts w:ascii="Arial" w:hAnsi="Arial" w:cs="Arial"/>
          <w:color w:val="0000FF"/>
        </w:rPr>
        <w:t xml:space="preserve"> </w:t>
      </w:r>
      <w:r w:rsidRPr="00004F87">
        <w:rPr>
          <w:rFonts w:ascii="Arial" w:hAnsi="Arial"/>
          <w:i/>
          <w:color w:val="0000FF"/>
        </w:rPr>
        <w:t xml:space="preserve"> </w:t>
      </w:r>
      <w:r w:rsidRPr="00004F87">
        <w:rPr>
          <w:rFonts w:ascii="Arial" w:hAnsi="Arial" w:cs="Arial"/>
        </w:rPr>
        <w:t>The researchers have taken steps to minimize the known or expected risks</w:t>
      </w:r>
      <w:r w:rsidR="009F57D6">
        <w:rPr>
          <w:rFonts w:ascii="Arial" w:hAnsi="Arial" w:cs="Arial"/>
        </w:rPr>
        <w:t xml:space="preserve">. </w:t>
      </w:r>
      <w:r w:rsidRPr="00004F87">
        <w:rPr>
          <w:rFonts w:ascii="Arial" w:hAnsi="Arial" w:cs="Arial"/>
        </w:rPr>
        <w:t>However, you may still experience problems or side effects, even though the researchers are careful to avoid them</w:t>
      </w:r>
      <w:r w:rsidR="009F57D6">
        <w:rPr>
          <w:rFonts w:ascii="Arial" w:hAnsi="Arial" w:cs="Arial"/>
        </w:rPr>
        <w:t xml:space="preserve">. </w:t>
      </w:r>
      <w:r w:rsidRPr="00004F87">
        <w:rPr>
          <w:rFonts w:ascii="Arial" w:hAnsi="Arial" w:cs="Arial"/>
          <w:spacing w:val="-2"/>
        </w:rPr>
        <w:t>In the event of a research-related injury or if you experience an adverse reaction, please immediately contact your study doctor</w:t>
      </w:r>
      <w:r w:rsidR="009F57D6">
        <w:rPr>
          <w:rFonts w:ascii="Arial" w:hAnsi="Arial" w:cs="Arial"/>
          <w:spacing w:val="-2"/>
        </w:rPr>
        <w:t xml:space="preserve">. </w:t>
      </w:r>
      <w:r w:rsidRPr="00004F87">
        <w:rPr>
          <w:rFonts w:ascii="Arial" w:hAnsi="Arial" w:cs="Arial"/>
          <w:spacing w:val="-2"/>
        </w:rPr>
        <w:t>See the section “Contact Information” for phone numbers and additional information</w:t>
      </w:r>
      <w:r w:rsidR="009F57D6">
        <w:rPr>
          <w:rFonts w:ascii="Arial" w:hAnsi="Arial" w:cs="Arial"/>
          <w:spacing w:val="-2"/>
        </w:rPr>
        <w:t xml:space="preserve">. </w:t>
      </w:r>
      <w:r w:rsidRPr="00004F87">
        <w:rPr>
          <w:rFonts w:ascii="Arial" w:hAnsi="Arial" w:cs="Arial"/>
        </w:rPr>
        <w:t>You may also need to tell your regular doctors.</w:t>
      </w:r>
    </w:p>
    <w:p w14:paraId="7331ADAD" w14:textId="77777777" w:rsidR="00004F87" w:rsidRPr="00004F87" w:rsidRDefault="00004F87" w:rsidP="00004F87">
      <w:pPr>
        <w:spacing w:line="360" w:lineRule="auto"/>
        <w:rPr>
          <w:rFonts w:ascii="Arial" w:hAnsi="Arial" w:cs="Arial"/>
        </w:rPr>
      </w:pPr>
    </w:p>
    <w:p w14:paraId="53E0B7E3" w14:textId="77777777" w:rsidR="00004F87" w:rsidRPr="00004F87" w:rsidRDefault="00004F87" w:rsidP="00004F87">
      <w:pPr>
        <w:shd w:val="clear" w:color="auto" w:fill="FFFFFF" w:themeFill="background1"/>
        <w:spacing w:after="100" w:afterAutospacing="1" w:line="360" w:lineRule="auto"/>
        <w:rPr>
          <w:rFonts w:ascii="Arial" w:hAnsi="Arial" w:cs="Arial"/>
        </w:rPr>
      </w:pPr>
      <w:r w:rsidRPr="00004F87">
        <w:rPr>
          <w:rFonts w:ascii="Arial" w:hAnsi="Arial" w:cs="Arial"/>
          <w:color w:val="342F2E"/>
        </w:rPr>
        <w:lastRenderedPageBreak/>
        <w:t xml:space="preserve">If you have an injury or illness from the study device, taking the study drug, or the procedures required for this study, </w:t>
      </w:r>
      <w:r w:rsidRPr="00004F87">
        <w:rPr>
          <w:rFonts w:ascii="Arial" w:hAnsi="Arial" w:cs="Arial"/>
        </w:rPr>
        <w:t xml:space="preserve">medical care will be provided. </w:t>
      </w:r>
    </w:p>
    <w:p w14:paraId="6EFB6AFC" w14:textId="5B3100AA" w:rsidR="00004F87" w:rsidRPr="00004F87" w:rsidRDefault="00004F87" w:rsidP="00004F87">
      <w:pPr>
        <w:spacing w:line="360" w:lineRule="auto"/>
        <w:rPr>
          <w:rFonts w:ascii="Arial" w:hAnsi="Arial" w:cs="Arial"/>
          <w:i/>
          <w:color w:val="0000FF"/>
        </w:rPr>
      </w:pPr>
      <w:r w:rsidRPr="00004F87">
        <w:rPr>
          <w:rFonts w:ascii="Arial" w:hAnsi="Arial" w:cs="Arial"/>
          <w:b/>
          <w:bCs/>
          <w:i/>
          <w:color w:val="0000FF"/>
        </w:rPr>
        <w:t>Instructions: Also Include the Option that is Applicable to this Study.</w:t>
      </w:r>
      <w:r w:rsidRPr="00004F87">
        <w:rPr>
          <w:rFonts w:ascii="Arial" w:hAnsi="Arial" w:cs="Arial"/>
          <w:i/>
          <w:color w:val="0000FF"/>
        </w:rPr>
        <w:t xml:space="preserve"> (It is possible that none of the 1-4 options apply to your study).</w:t>
      </w:r>
    </w:p>
    <w:p w14:paraId="3E44387D" w14:textId="77777777" w:rsidR="00004F87" w:rsidRPr="00004F87" w:rsidRDefault="00004F87" w:rsidP="00004F87">
      <w:pPr>
        <w:spacing w:line="360" w:lineRule="auto"/>
        <w:rPr>
          <w:rFonts w:ascii="Arial" w:hAnsi="Arial"/>
          <w:color w:val="0000FF"/>
        </w:rPr>
      </w:pPr>
    </w:p>
    <w:p w14:paraId="5A37DF76" w14:textId="01F35480" w:rsidR="00004F87" w:rsidRPr="00004F87" w:rsidRDefault="00004F87" w:rsidP="00004F87">
      <w:pPr>
        <w:shd w:val="clear" w:color="auto" w:fill="FFFFFF"/>
        <w:spacing w:line="360" w:lineRule="auto"/>
        <w:rPr>
          <w:rFonts w:ascii="Arial" w:hAnsi="Arial" w:cs="Arial"/>
          <w:b/>
          <w:bCs/>
          <w:i/>
          <w:color w:val="0000FF"/>
        </w:rPr>
      </w:pPr>
      <w:r w:rsidRPr="00004F87">
        <w:rPr>
          <w:rFonts w:ascii="Arial" w:hAnsi="Arial" w:cs="Arial"/>
          <w:b/>
          <w:bCs/>
          <w:i/>
          <w:color w:val="0000FF"/>
        </w:rPr>
        <w:t xml:space="preserve">Option 1: Include if an Outside Entity Agrees to Pay for Injuries </w:t>
      </w:r>
    </w:p>
    <w:p w14:paraId="2C8499B8" w14:textId="295B67DE" w:rsidR="00004F87" w:rsidRPr="00004F87" w:rsidRDefault="00004F87" w:rsidP="00004F87">
      <w:pPr>
        <w:shd w:val="clear" w:color="auto" w:fill="FFFFFF" w:themeFill="background1"/>
        <w:spacing w:after="100" w:afterAutospacing="1" w:line="360" w:lineRule="auto"/>
        <w:rPr>
          <w:rFonts w:ascii="Arial" w:hAnsi="Arial" w:cs="Arial"/>
          <w:color w:val="342F2E"/>
        </w:rPr>
      </w:pPr>
      <w:r w:rsidRPr="00004F87">
        <w:rPr>
          <w:rFonts w:ascii="Arial" w:hAnsi="Arial" w:cs="Arial"/>
        </w:rPr>
        <w:t xml:space="preserve">Depending on the circumstances, </w:t>
      </w:r>
      <w:r w:rsidRPr="00004F87">
        <w:rPr>
          <w:rFonts w:ascii="Arial" w:hAnsi="Arial" w:cs="Arial"/>
          <w:color w:val="342F2E"/>
        </w:rPr>
        <w:t xml:space="preserve">the reasonable medical expenses required to treat such injury or illness may be paid for by the study </w:t>
      </w:r>
      <w:r w:rsidRPr="00004F87">
        <w:rPr>
          <w:rFonts w:ascii="Arial" w:hAnsi="Arial" w:cs="Arial"/>
          <w:color w:val="C00000"/>
        </w:rPr>
        <w:t>[Funder or UTSW or Other entity]</w:t>
      </w:r>
      <w:r w:rsidRPr="00004F87">
        <w:rPr>
          <w:rFonts w:ascii="Arial" w:hAnsi="Arial" w:cs="Arial"/>
          <w:color w:val="342F2E"/>
        </w:rPr>
        <w:t>.</w:t>
      </w:r>
    </w:p>
    <w:p w14:paraId="7609F83D" w14:textId="093AAE56" w:rsidR="00004F87" w:rsidRPr="00004F87" w:rsidRDefault="00004F87" w:rsidP="00004F87">
      <w:pPr>
        <w:shd w:val="clear" w:color="auto" w:fill="FFFFFF"/>
        <w:spacing w:line="360" w:lineRule="auto"/>
        <w:rPr>
          <w:rFonts w:ascii="Arial" w:hAnsi="Arial" w:cs="Arial"/>
          <w:i/>
          <w:iCs/>
          <w:color w:val="0000FF"/>
        </w:rPr>
      </w:pPr>
      <w:r w:rsidRPr="00004F87">
        <w:rPr>
          <w:rFonts w:ascii="Arial" w:hAnsi="Arial" w:cs="Arial"/>
          <w:b/>
          <w:bCs/>
          <w:i/>
          <w:iCs/>
          <w:color w:val="0000FF"/>
        </w:rPr>
        <w:t>Option 2: Include if UTSW Pays for Injuries</w:t>
      </w:r>
      <w:r w:rsidRPr="00004F87">
        <w:rPr>
          <w:rFonts w:ascii="Arial" w:hAnsi="Arial" w:cs="Arial"/>
          <w:i/>
          <w:iCs/>
          <w:color w:val="0000FF"/>
        </w:rPr>
        <w:t xml:space="preserve"> (in situations where a UTSW PI is the Sponsor-Investigator (holder of the IND/IDE) of the Clinical Trial) </w:t>
      </w:r>
    </w:p>
    <w:p w14:paraId="7785388A" w14:textId="338B66E2" w:rsidR="00004F87" w:rsidRPr="00004F87" w:rsidRDefault="00004F87" w:rsidP="00004F87">
      <w:pPr>
        <w:shd w:val="clear" w:color="auto" w:fill="FFFFFF"/>
        <w:spacing w:line="360" w:lineRule="auto"/>
        <w:rPr>
          <w:rFonts w:ascii="Arial" w:hAnsi="Arial" w:cs="Arial"/>
          <w:color w:val="342F2E"/>
        </w:rPr>
      </w:pPr>
      <w:r w:rsidRPr="00004F87">
        <w:rPr>
          <w:rFonts w:ascii="Arial" w:hAnsi="Arial" w:cs="Arial"/>
          <w:color w:val="342F2E"/>
        </w:rPr>
        <w:t>UT Southwestern is a state agency and institution of higher education organized under Texas law</w:t>
      </w:r>
      <w:r w:rsidR="009F57D6">
        <w:rPr>
          <w:rFonts w:ascii="Arial" w:hAnsi="Arial" w:cs="Arial"/>
          <w:color w:val="342F2E"/>
        </w:rPr>
        <w:t xml:space="preserve">. </w:t>
      </w:r>
      <w:r w:rsidRPr="00004F87">
        <w:rPr>
          <w:rFonts w:ascii="Arial" w:hAnsi="Arial" w:cs="Arial"/>
          <w:color w:val="342F2E"/>
        </w:rPr>
        <w:t>Claims by participants for personal injury caused by a clinical research study sponsored by UT Southwestern may be submitted to UT Southwestern for reimbursement in accordance with the Texas Tort Claims Act (TTCA)</w:t>
      </w:r>
      <w:r w:rsidR="009F57D6">
        <w:rPr>
          <w:rFonts w:ascii="Arial" w:hAnsi="Arial" w:cs="Arial"/>
          <w:color w:val="342F2E"/>
        </w:rPr>
        <w:t xml:space="preserve">. </w:t>
      </w:r>
      <w:r w:rsidRPr="00004F87">
        <w:rPr>
          <w:rFonts w:ascii="Arial" w:hAnsi="Arial" w:cs="Arial"/>
          <w:color w:val="342F2E"/>
        </w:rPr>
        <w:t xml:space="preserve">The maximum </w:t>
      </w:r>
      <w:proofErr w:type="gramStart"/>
      <w:r w:rsidRPr="00004F87">
        <w:rPr>
          <w:rFonts w:ascii="Arial" w:hAnsi="Arial" w:cs="Arial"/>
          <w:color w:val="342F2E"/>
        </w:rPr>
        <w:t>amount</w:t>
      </w:r>
      <w:proofErr w:type="gramEnd"/>
      <w:r w:rsidRPr="00004F87">
        <w:rPr>
          <w:rFonts w:ascii="Arial" w:hAnsi="Arial" w:cs="Arial"/>
          <w:color w:val="342F2E"/>
        </w:rPr>
        <w:t xml:space="preserve"> of damages recoverable under the TTCA is $250,000</w:t>
      </w:r>
      <w:r w:rsidR="009F57D6">
        <w:rPr>
          <w:rFonts w:ascii="Arial" w:hAnsi="Arial" w:cs="Arial"/>
          <w:color w:val="342F2E"/>
        </w:rPr>
        <w:t xml:space="preserve">. </w:t>
      </w:r>
      <w:r w:rsidRPr="00004F87">
        <w:rPr>
          <w:rFonts w:ascii="Arial" w:hAnsi="Arial" w:cs="Arial"/>
          <w:color w:val="342F2E"/>
        </w:rPr>
        <w:t>UT Southwestern is not permitted to carry insurance for this purpose</w:t>
      </w:r>
      <w:r w:rsidR="009F57D6">
        <w:rPr>
          <w:rFonts w:ascii="Arial" w:hAnsi="Arial" w:cs="Arial"/>
          <w:color w:val="342F2E"/>
        </w:rPr>
        <w:t xml:space="preserve">. </w:t>
      </w:r>
      <w:r w:rsidRPr="00004F87">
        <w:rPr>
          <w:rFonts w:ascii="Arial" w:hAnsi="Arial" w:cs="Arial"/>
          <w:color w:val="342F2E"/>
        </w:rPr>
        <w:t xml:space="preserve">  </w:t>
      </w:r>
    </w:p>
    <w:p w14:paraId="4CD6F40D" w14:textId="77777777" w:rsidR="00004F87" w:rsidRPr="00004F87" w:rsidRDefault="00004F87" w:rsidP="00004F87">
      <w:pPr>
        <w:shd w:val="clear" w:color="auto" w:fill="FFFFFF"/>
        <w:spacing w:line="360" w:lineRule="auto"/>
        <w:rPr>
          <w:rFonts w:ascii="Arial" w:hAnsi="Arial" w:cs="Arial"/>
          <w:i/>
          <w:iCs/>
          <w:color w:val="388600"/>
        </w:rPr>
      </w:pPr>
    </w:p>
    <w:p w14:paraId="6D5D828B" w14:textId="247CB24B" w:rsidR="00004F87" w:rsidRPr="00004F87" w:rsidRDefault="00004F87" w:rsidP="000E7EB5">
      <w:pPr>
        <w:shd w:val="clear" w:color="auto" w:fill="FFFFFF" w:themeFill="background1"/>
        <w:spacing w:line="360" w:lineRule="auto"/>
        <w:rPr>
          <w:rFonts w:ascii="Arial" w:hAnsi="Arial" w:cs="Arial"/>
          <w:i/>
          <w:iCs/>
          <w:color w:val="0000FF"/>
        </w:rPr>
      </w:pPr>
      <w:r w:rsidRPr="00004F87">
        <w:rPr>
          <w:rFonts w:ascii="Arial" w:hAnsi="Arial" w:cs="Arial"/>
          <w:b/>
          <w:bCs/>
          <w:i/>
          <w:iCs/>
          <w:color w:val="0000FF"/>
        </w:rPr>
        <w:t>Option 3: Include if Funder Pays for Injuries:</w:t>
      </w:r>
      <w:r w:rsidRPr="00004F87">
        <w:rPr>
          <w:rFonts w:ascii="Arial" w:hAnsi="Arial" w:cs="Arial"/>
          <w:i/>
          <w:iCs/>
          <w:color w:val="0000FF"/>
        </w:rPr>
        <w:t xml:space="preserve"> (language must be consistent with the CTA)</w:t>
      </w:r>
    </w:p>
    <w:p w14:paraId="3765F6F2" w14:textId="77777777" w:rsidR="00004F87" w:rsidRPr="00004F87" w:rsidRDefault="00004F87" w:rsidP="00004F87">
      <w:pPr>
        <w:shd w:val="clear" w:color="auto" w:fill="FFFFFF" w:themeFill="background1"/>
        <w:spacing w:after="100" w:afterAutospacing="1" w:line="360" w:lineRule="auto"/>
        <w:rPr>
          <w:rFonts w:ascii="Arial" w:hAnsi="Arial" w:cs="Arial"/>
          <w:color w:val="C00000"/>
        </w:rPr>
      </w:pPr>
      <w:r w:rsidRPr="00004F87">
        <w:rPr>
          <w:rFonts w:ascii="Arial" w:hAnsi="Arial" w:cs="Arial"/>
          <w:color w:val="C00000"/>
        </w:rPr>
        <w:t>[Describe any compensation available for research-related injury dictated by the Clinical Trial Agreement or contract.]</w:t>
      </w:r>
    </w:p>
    <w:p w14:paraId="5DBF83D8" w14:textId="77777777" w:rsidR="00004F87" w:rsidRPr="00004F87" w:rsidRDefault="00004F87" w:rsidP="00004F87">
      <w:pPr>
        <w:shd w:val="clear" w:color="auto" w:fill="FFFFFF"/>
        <w:spacing w:line="360" w:lineRule="auto"/>
        <w:rPr>
          <w:rFonts w:ascii="Arial" w:hAnsi="Arial" w:cs="Arial"/>
          <w:b/>
          <w:bCs/>
          <w:i/>
          <w:iCs/>
          <w:color w:val="0000FF"/>
        </w:rPr>
      </w:pPr>
      <w:r w:rsidRPr="00004F87">
        <w:rPr>
          <w:rFonts w:ascii="Arial" w:hAnsi="Arial" w:cs="Arial"/>
          <w:b/>
          <w:bCs/>
          <w:i/>
          <w:iCs/>
          <w:color w:val="0000FF"/>
        </w:rPr>
        <w:t>Option 4: Include if Injury Covered by Someone:</w:t>
      </w:r>
    </w:p>
    <w:p w14:paraId="1731DED2" w14:textId="77777777" w:rsidR="00004F87" w:rsidRPr="00004F87" w:rsidRDefault="00004F87" w:rsidP="00004F87">
      <w:pPr>
        <w:shd w:val="clear" w:color="auto" w:fill="FFFFFF"/>
        <w:spacing w:line="360" w:lineRule="auto"/>
        <w:rPr>
          <w:rFonts w:ascii="Arial" w:hAnsi="Arial" w:cs="Arial"/>
          <w:color w:val="342F2E"/>
        </w:rPr>
      </w:pPr>
      <w:r w:rsidRPr="00004F87">
        <w:rPr>
          <w:rFonts w:ascii="Arial" w:hAnsi="Arial" w:cs="Arial"/>
          <w:color w:val="342F2E"/>
        </w:rPr>
        <w:t xml:space="preserve">The coverage for such injury or illness is only available if the principal investigator and study sponsor, if applicable, have decided that the injury/illness is directly related to the study drug, device, or procedures and is not the result of a pre-existing condition or the normal progression of your disease, or because you have not followed the directions of the study doctor. </w:t>
      </w:r>
    </w:p>
    <w:p w14:paraId="6F3DE099" w14:textId="77777777" w:rsidR="00004F87" w:rsidRPr="00004F87" w:rsidRDefault="00004F87" w:rsidP="00004F87">
      <w:pPr>
        <w:shd w:val="clear" w:color="auto" w:fill="FFFFFF"/>
        <w:spacing w:line="360" w:lineRule="auto"/>
        <w:rPr>
          <w:rFonts w:ascii="Arial" w:hAnsi="Arial" w:cs="Arial"/>
          <w:color w:val="342F2E"/>
        </w:rPr>
      </w:pPr>
    </w:p>
    <w:p w14:paraId="33DE4445" w14:textId="7DD75B0E" w:rsidR="00004F87" w:rsidRPr="00004F87" w:rsidRDefault="00004F87" w:rsidP="00004F87">
      <w:pPr>
        <w:shd w:val="clear" w:color="auto" w:fill="FFFFFF"/>
        <w:spacing w:line="360" w:lineRule="auto"/>
        <w:rPr>
          <w:rFonts w:ascii="Arial" w:hAnsi="Arial" w:cs="Arial"/>
          <w:color w:val="342F2E"/>
        </w:rPr>
      </w:pPr>
      <w:r w:rsidRPr="00004F87">
        <w:rPr>
          <w:rFonts w:ascii="Arial" w:hAnsi="Arial" w:cs="Arial"/>
          <w:b/>
          <w:bCs/>
          <w:i/>
          <w:color w:val="0000FF"/>
        </w:rPr>
        <w:t xml:space="preserve">Always </w:t>
      </w:r>
      <w:r w:rsidRPr="00004F87">
        <w:rPr>
          <w:rFonts w:ascii="Arial" w:hAnsi="Arial" w:cs="Arial"/>
          <w:i/>
          <w:color w:val="0000FF"/>
        </w:rPr>
        <w:t>include</w:t>
      </w:r>
      <w:r w:rsidRPr="00004F87">
        <w:rPr>
          <w:rFonts w:ascii="Arial" w:hAnsi="Arial" w:cs="Arial"/>
          <w:color w:val="0000FF"/>
        </w:rPr>
        <w:t>:</w:t>
      </w:r>
      <w:r w:rsidRPr="00004F87">
        <w:rPr>
          <w:rFonts w:ascii="Arial" w:hAnsi="Arial" w:cs="Arial"/>
        </w:rPr>
        <w:t xml:space="preserve"> </w:t>
      </w:r>
      <w:r w:rsidRPr="00004F87">
        <w:rPr>
          <w:rFonts w:ascii="Arial" w:hAnsi="Arial" w:cs="Arial"/>
          <w:color w:val="342F2E"/>
        </w:rPr>
        <w:t>If your insurance is billed, you may be required to pay deductibles and co-payments that apply</w:t>
      </w:r>
      <w:r w:rsidR="009F57D6">
        <w:rPr>
          <w:rFonts w:ascii="Arial" w:hAnsi="Arial" w:cs="Arial"/>
          <w:color w:val="342F2E"/>
        </w:rPr>
        <w:t xml:space="preserve">. </w:t>
      </w:r>
      <w:r w:rsidRPr="00004F87">
        <w:rPr>
          <w:rFonts w:ascii="Arial" w:hAnsi="Arial" w:cs="Arial"/>
          <w:color w:val="342F2E"/>
        </w:rPr>
        <w:t>You should check with your insurance company about any such payments.</w:t>
      </w:r>
    </w:p>
    <w:p w14:paraId="70EDDA1D" w14:textId="77777777" w:rsidR="00004F87" w:rsidRPr="00004F87" w:rsidRDefault="00004F87" w:rsidP="00004F87">
      <w:pPr>
        <w:shd w:val="clear" w:color="auto" w:fill="FFFFFF" w:themeFill="background1"/>
        <w:spacing w:after="100" w:afterAutospacing="1" w:line="360" w:lineRule="auto"/>
        <w:rPr>
          <w:rFonts w:ascii="Arial" w:hAnsi="Arial" w:cs="Arial"/>
          <w:color w:val="342F2E"/>
        </w:rPr>
      </w:pPr>
    </w:p>
    <w:p w14:paraId="6FD57C93" w14:textId="092A61C7" w:rsidR="00004F87" w:rsidRDefault="00004F87" w:rsidP="00004F87">
      <w:pPr>
        <w:spacing w:line="360" w:lineRule="auto"/>
        <w:rPr>
          <w:rFonts w:ascii="Arial" w:hAnsi="Arial" w:cs="Arial"/>
        </w:rPr>
      </w:pPr>
      <w:r w:rsidRPr="00004F87">
        <w:rPr>
          <w:rFonts w:ascii="Arial" w:hAnsi="Arial" w:cs="Arial"/>
        </w:rPr>
        <w:lastRenderedPageBreak/>
        <w:t xml:space="preserve">We, </w:t>
      </w:r>
      <w:r w:rsidRPr="002147D6">
        <w:rPr>
          <w:rFonts w:ascii="Arial" w:hAnsi="Arial" w:cs="Arial"/>
          <w:color w:val="212121"/>
        </w:rPr>
        <w:t>UTSW and/or Affiliates</w:t>
      </w:r>
      <w:r w:rsidRPr="00004F87">
        <w:rPr>
          <w:rFonts w:ascii="Arial" w:hAnsi="Arial" w:cs="Arial"/>
        </w:rPr>
        <w:t xml:space="preserve">, have no plans to give you money if you are injured. If you sign this form, you do not give up your right to seek additional compensation if you are harmed </w:t>
      </w:r>
      <w:proofErr w:type="gramStart"/>
      <w:r w:rsidRPr="00004F87">
        <w:rPr>
          <w:rFonts w:ascii="Arial" w:hAnsi="Arial" w:cs="Arial"/>
        </w:rPr>
        <w:t>as a result of</w:t>
      </w:r>
      <w:proofErr w:type="gramEnd"/>
      <w:r w:rsidRPr="00004F87">
        <w:rPr>
          <w:rFonts w:ascii="Arial" w:hAnsi="Arial" w:cs="Arial"/>
        </w:rPr>
        <w:t xml:space="preserve"> being in this </w:t>
      </w:r>
      <w:r w:rsidR="00A66AA2" w:rsidRPr="00E777BF">
        <w:rPr>
          <w:rFonts w:ascii="Arial" w:hAnsi="Arial" w:cs="Arial"/>
        </w:rPr>
        <w:t>repository</w:t>
      </w:r>
      <w:r w:rsidRPr="00004F87">
        <w:rPr>
          <w:rFonts w:ascii="Arial" w:hAnsi="Arial" w:cs="Arial"/>
        </w:rPr>
        <w:t>.</w:t>
      </w:r>
    </w:p>
    <w:p w14:paraId="6C18FEEC" w14:textId="77777777" w:rsidR="00B542D8" w:rsidRDefault="00B542D8" w:rsidP="00004F87">
      <w:pPr>
        <w:spacing w:line="360" w:lineRule="auto"/>
        <w:rPr>
          <w:rFonts w:ascii="Arial" w:hAnsi="Arial" w:cs="Arial"/>
        </w:rPr>
      </w:pPr>
    </w:p>
    <w:p w14:paraId="15F896C1" w14:textId="3B730621" w:rsidR="00B542D8" w:rsidRPr="00004F87" w:rsidRDefault="00B542D8" w:rsidP="00B542D8">
      <w:pPr>
        <w:pStyle w:val="Heading2"/>
      </w:pPr>
      <w:r w:rsidRPr="00B542D8">
        <w:t xml:space="preserve">Benefits – “How could you or others benefit from your taking part in this </w:t>
      </w:r>
      <w:r w:rsidR="006E2EB3" w:rsidRPr="00E777BF">
        <w:t>repository</w:t>
      </w:r>
      <w:r w:rsidRPr="00B542D8">
        <w:t>?”</w:t>
      </w:r>
    </w:p>
    <w:p w14:paraId="7CBC16B1" w14:textId="77777777" w:rsidR="00B542D8" w:rsidRDefault="00B542D8" w:rsidP="007B3145">
      <w:pPr>
        <w:spacing w:line="360" w:lineRule="auto"/>
        <w:rPr>
          <w:rFonts w:ascii="Arial" w:hAnsi="Arial" w:cs="Arial"/>
          <w:b/>
          <w:i/>
          <w:color w:val="0000FF"/>
        </w:rPr>
      </w:pPr>
    </w:p>
    <w:p w14:paraId="56BF876D" w14:textId="77777777" w:rsidR="007B3145" w:rsidRPr="007B3145" w:rsidRDefault="007B3145" w:rsidP="007B3145">
      <w:pPr>
        <w:spacing w:line="360" w:lineRule="auto"/>
        <w:rPr>
          <w:rFonts w:ascii="Arial" w:hAnsi="Arial" w:cs="Arial"/>
          <w:color w:val="FF0000"/>
        </w:rPr>
      </w:pPr>
      <w:r w:rsidRPr="007B3145">
        <w:rPr>
          <w:rFonts w:ascii="Arial" w:hAnsi="Arial" w:cs="Arial"/>
          <w:b/>
          <w:i/>
          <w:color w:val="0000FF"/>
        </w:rPr>
        <w:t>Choose</w:t>
      </w:r>
      <w:r w:rsidRPr="007B3145">
        <w:rPr>
          <w:rFonts w:ascii="Arial" w:hAnsi="Arial" w:cs="Arial"/>
          <w:i/>
          <w:color w:val="0000FF"/>
        </w:rPr>
        <w:t xml:space="preserve"> either</w:t>
      </w:r>
    </w:p>
    <w:p w14:paraId="0CBB35A5" w14:textId="3FAEBB2B" w:rsidR="007B3145" w:rsidRPr="007B3145" w:rsidRDefault="007B3145" w:rsidP="007B3145">
      <w:pPr>
        <w:spacing w:line="360" w:lineRule="auto"/>
        <w:rPr>
          <w:rFonts w:ascii="Arial" w:hAnsi="Arial" w:cs="Arial"/>
        </w:rPr>
      </w:pPr>
      <w:r w:rsidRPr="007B3145">
        <w:rPr>
          <w:rFonts w:ascii="Arial" w:hAnsi="Arial" w:cs="Arial"/>
        </w:rPr>
        <w:t xml:space="preserve">The possible benefit of your participating in this </w:t>
      </w:r>
      <w:r w:rsidR="00A66AA2" w:rsidRPr="00E777BF">
        <w:rPr>
          <w:rFonts w:ascii="Arial" w:hAnsi="Arial" w:cs="Arial"/>
        </w:rPr>
        <w:t>repository</w:t>
      </w:r>
      <w:r w:rsidRPr="007B3145">
        <w:rPr>
          <w:rFonts w:ascii="Arial" w:hAnsi="Arial" w:cs="Arial"/>
        </w:rPr>
        <w:t xml:space="preserve"> is </w:t>
      </w:r>
      <w:r w:rsidRPr="007B3145">
        <w:rPr>
          <w:rFonts w:ascii="Arial" w:hAnsi="Arial" w:cs="Arial"/>
          <w:i/>
          <w:color w:val="0000FF"/>
        </w:rPr>
        <w:t>consider adding the benefits related to the intervention or procedure and/or benefits related to a research monitoring procedure which is likely to contribute to the well-being of the subject</w:t>
      </w:r>
      <w:r w:rsidR="009F57D6">
        <w:rPr>
          <w:rFonts w:ascii="Arial" w:hAnsi="Arial" w:cs="Arial"/>
        </w:rPr>
        <w:t xml:space="preserve">. </w:t>
      </w:r>
      <w:r w:rsidRPr="007B3145">
        <w:rPr>
          <w:rFonts w:ascii="Arial" w:hAnsi="Arial" w:cs="Arial"/>
        </w:rPr>
        <w:t xml:space="preserve">There is no guarantee or promise that you will receive any benefit from this </w:t>
      </w:r>
      <w:r w:rsidR="00A66AA2" w:rsidRPr="00E777BF">
        <w:rPr>
          <w:rFonts w:ascii="Arial" w:hAnsi="Arial" w:cs="Arial"/>
        </w:rPr>
        <w:t>repository</w:t>
      </w:r>
      <w:r w:rsidR="00BC4958" w:rsidRPr="00E777BF">
        <w:rPr>
          <w:rFonts w:ascii="Arial" w:hAnsi="Arial" w:cs="Arial"/>
        </w:rPr>
        <w:t>.</w:t>
      </w:r>
      <w:r w:rsidRPr="007B3145">
        <w:rPr>
          <w:rFonts w:ascii="Arial" w:hAnsi="Arial" w:cs="Arial"/>
        </w:rPr>
        <w:t xml:space="preserve"> </w:t>
      </w:r>
    </w:p>
    <w:p w14:paraId="0505B4A4" w14:textId="77777777" w:rsidR="007B3145" w:rsidRPr="007B3145" w:rsidRDefault="007B3145" w:rsidP="007B3145">
      <w:pPr>
        <w:spacing w:line="360" w:lineRule="auto"/>
        <w:rPr>
          <w:rFonts w:ascii="Arial" w:hAnsi="Arial" w:cs="Arial"/>
          <w:b/>
          <w:i/>
          <w:color w:val="0000FF"/>
        </w:rPr>
      </w:pPr>
      <w:r w:rsidRPr="007B3145">
        <w:rPr>
          <w:rFonts w:ascii="Arial" w:hAnsi="Arial" w:cs="Arial"/>
          <w:b/>
          <w:i/>
          <w:color w:val="0000FF"/>
        </w:rPr>
        <w:t>Or</w:t>
      </w:r>
    </w:p>
    <w:p w14:paraId="46EFA5CF" w14:textId="3A76E907" w:rsidR="007B3145" w:rsidRPr="007B3145" w:rsidRDefault="007B3145" w:rsidP="007B3145">
      <w:pPr>
        <w:spacing w:line="360" w:lineRule="auto"/>
        <w:rPr>
          <w:rFonts w:ascii="Arial" w:hAnsi="Arial" w:cs="Arial"/>
        </w:rPr>
      </w:pPr>
      <w:r w:rsidRPr="007B3145">
        <w:rPr>
          <w:rFonts w:ascii="Arial" w:hAnsi="Arial" w:cs="Arial"/>
        </w:rPr>
        <w:t xml:space="preserve">You may not receive any personal benefits from being in this </w:t>
      </w:r>
      <w:r w:rsidR="00A66AA2" w:rsidRPr="00E777BF">
        <w:rPr>
          <w:rFonts w:ascii="Arial" w:hAnsi="Arial" w:cs="Arial"/>
        </w:rPr>
        <w:t>repository</w:t>
      </w:r>
      <w:r w:rsidRPr="007B3145">
        <w:rPr>
          <w:rFonts w:ascii="Arial" w:hAnsi="Arial" w:cs="Arial"/>
        </w:rPr>
        <w:t>.</w:t>
      </w:r>
    </w:p>
    <w:p w14:paraId="72B8D2CF" w14:textId="77777777" w:rsidR="007B3145" w:rsidRPr="007B3145" w:rsidRDefault="007B3145" w:rsidP="007B3145">
      <w:pPr>
        <w:spacing w:line="360" w:lineRule="auto"/>
        <w:rPr>
          <w:rFonts w:ascii="Arial" w:hAnsi="Arial" w:cs="Arial"/>
        </w:rPr>
      </w:pPr>
    </w:p>
    <w:p w14:paraId="377C3C85" w14:textId="6B179643" w:rsidR="007B3145" w:rsidRPr="007B3145" w:rsidRDefault="007B3145" w:rsidP="007B3145">
      <w:pPr>
        <w:spacing w:line="360" w:lineRule="auto"/>
        <w:rPr>
          <w:rFonts w:ascii="Arial" w:hAnsi="Arial" w:cs="Arial"/>
          <w:i/>
          <w:color w:val="0000FF"/>
        </w:rPr>
      </w:pPr>
      <w:r w:rsidRPr="007B3145">
        <w:rPr>
          <w:rFonts w:ascii="Arial" w:hAnsi="Arial" w:cs="Arial"/>
          <w:b/>
          <w:i/>
          <w:color w:val="0000FF"/>
        </w:rPr>
        <w:t>And</w:t>
      </w:r>
      <w:r w:rsidRPr="007B3145">
        <w:rPr>
          <w:rFonts w:ascii="Arial" w:hAnsi="Arial" w:cs="Arial"/>
          <w:i/>
          <w:color w:val="0000FF"/>
        </w:rPr>
        <w:t xml:space="preserve"> include</w:t>
      </w:r>
    </w:p>
    <w:p w14:paraId="342A94C2" w14:textId="7ED683D0" w:rsidR="007B3145" w:rsidRPr="007B3145" w:rsidRDefault="007B3145" w:rsidP="007B3145">
      <w:pPr>
        <w:spacing w:line="360" w:lineRule="auto"/>
        <w:rPr>
          <w:rFonts w:ascii="Arial" w:hAnsi="Arial" w:cs="Arial"/>
        </w:rPr>
      </w:pPr>
      <w:r w:rsidRPr="007B3145">
        <w:rPr>
          <w:rFonts w:ascii="Arial" w:hAnsi="Arial" w:cs="Arial"/>
        </w:rPr>
        <w:t xml:space="preserve">We hope the information learned from this </w:t>
      </w:r>
      <w:r w:rsidR="00A66AA2" w:rsidRPr="00E777BF">
        <w:rPr>
          <w:rFonts w:ascii="Arial" w:hAnsi="Arial" w:cs="Arial"/>
        </w:rPr>
        <w:t>repository</w:t>
      </w:r>
      <w:r w:rsidRPr="007B3145">
        <w:rPr>
          <w:rFonts w:ascii="Arial" w:hAnsi="Arial" w:cs="Arial"/>
        </w:rPr>
        <w:t xml:space="preserve"> will benefit other people with similar conditions in the future.</w:t>
      </w:r>
    </w:p>
    <w:p w14:paraId="7176D002" w14:textId="77777777" w:rsidR="00107E83" w:rsidRPr="00107E83" w:rsidRDefault="00107E83" w:rsidP="00107E83">
      <w:pPr>
        <w:spacing w:line="360" w:lineRule="auto"/>
        <w:rPr>
          <w:rFonts w:ascii="Arial" w:hAnsi="Arial" w:cs="Arial"/>
        </w:rPr>
      </w:pPr>
    </w:p>
    <w:p w14:paraId="7616CF4A" w14:textId="77777777" w:rsidR="00B475CA" w:rsidRPr="0055482F" w:rsidRDefault="00B475CA" w:rsidP="009A3098">
      <w:pPr>
        <w:spacing w:line="360" w:lineRule="auto"/>
        <w:rPr>
          <w:rFonts w:ascii="Arial" w:hAnsi="Arial" w:cs="Arial"/>
          <w:i/>
          <w:color w:val="0000FF"/>
        </w:rPr>
      </w:pPr>
      <w:r w:rsidRPr="0055482F">
        <w:rPr>
          <w:rFonts w:ascii="Arial" w:hAnsi="Arial" w:cs="Arial"/>
          <w:i/>
          <w:color w:val="0000FF"/>
        </w:rPr>
        <w:t xml:space="preserve">Insert </w:t>
      </w:r>
      <w:r w:rsidR="007A6006" w:rsidRPr="0055482F">
        <w:rPr>
          <w:rFonts w:ascii="Arial" w:hAnsi="Arial" w:cs="Arial"/>
          <w:i/>
          <w:color w:val="0000FF"/>
        </w:rPr>
        <w:t>Payments</w:t>
      </w:r>
      <w:r w:rsidRPr="0055482F">
        <w:rPr>
          <w:rFonts w:ascii="Arial" w:hAnsi="Arial" w:cs="Arial"/>
          <w:i/>
          <w:color w:val="0000FF"/>
        </w:rPr>
        <w:t xml:space="preserve"> section (below) </w:t>
      </w:r>
      <w:r w:rsidRPr="0055482F">
        <w:rPr>
          <w:rFonts w:ascii="Arial" w:hAnsi="Arial" w:cs="Arial"/>
          <w:b/>
          <w:i/>
          <w:color w:val="0000FF"/>
        </w:rPr>
        <w:t>only</w:t>
      </w:r>
      <w:r w:rsidRPr="0055482F">
        <w:rPr>
          <w:rFonts w:ascii="Arial" w:hAnsi="Arial" w:cs="Arial"/>
          <w:i/>
          <w:color w:val="0000FF"/>
        </w:rPr>
        <w:t xml:space="preserve"> if payments to the subject are planned.</w:t>
      </w:r>
    </w:p>
    <w:p w14:paraId="641B3FBE" w14:textId="77777777" w:rsidR="006E2EB3" w:rsidRPr="0055482F" w:rsidRDefault="006E2EB3" w:rsidP="00F10A11">
      <w:pPr>
        <w:pStyle w:val="Heading2"/>
      </w:pPr>
      <w:r w:rsidRPr="0055482F">
        <w:t>Payments – Will there be any payments for participation?</w:t>
      </w:r>
    </w:p>
    <w:p w14:paraId="04695197" w14:textId="77777777" w:rsidR="006E2EB3" w:rsidRPr="0055482F" w:rsidRDefault="006E2EB3" w:rsidP="009A3098">
      <w:pPr>
        <w:spacing w:line="360" w:lineRule="auto"/>
        <w:rPr>
          <w:rFonts w:ascii="Arial" w:hAnsi="Arial" w:cs="Arial"/>
          <w:color w:val="FF0000"/>
        </w:rPr>
      </w:pPr>
    </w:p>
    <w:p w14:paraId="576BC11B" w14:textId="2117C201" w:rsidR="0059243F" w:rsidRPr="0059243F" w:rsidRDefault="0059243F" w:rsidP="0059243F">
      <w:pPr>
        <w:spacing w:line="360" w:lineRule="auto"/>
        <w:rPr>
          <w:rFonts w:ascii="Arial" w:hAnsi="Arial" w:cs="Arial"/>
          <w:i/>
          <w:color w:val="0000FF"/>
        </w:rPr>
      </w:pPr>
      <w:r w:rsidRPr="0059243F">
        <w:rPr>
          <w:rFonts w:ascii="Arial" w:hAnsi="Arial" w:cs="Arial"/>
          <w:i/>
          <w:color w:val="0000FF"/>
        </w:rPr>
        <w:t xml:space="preserve">Describe the amount or nature (provide details such as cash/check/gift card), when it will be paid/provided (provide details on frequency of compensation and timing), and when the compensation will be prorated if the subject does not complete the </w:t>
      </w:r>
      <w:r w:rsidR="00A66AA2" w:rsidRPr="00E777BF">
        <w:rPr>
          <w:rFonts w:ascii="Arial" w:hAnsi="Arial" w:cs="Arial"/>
          <w:i/>
          <w:color w:val="0000FF"/>
        </w:rPr>
        <w:t>repository</w:t>
      </w:r>
      <w:r w:rsidRPr="0059243F">
        <w:rPr>
          <w:rFonts w:ascii="Arial" w:hAnsi="Arial" w:cs="Arial"/>
          <w:i/>
          <w:color w:val="0000FF"/>
        </w:rPr>
        <w:t xml:space="preserve">, provide a schedule. </w:t>
      </w:r>
    </w:p>
    <w:p w14:paraId="5BDC0BF0" w14:textId="77777777" w:rsidR="0059243F" w:rsidRPr="0059243F" w:rsidRDefault="0059243F" w:rsidP="0059243F">
      <w:pPr>
        <w:spacing w:line="360" w:lineRule="auto"/>
        <w:rPr>
          <w:rFonts w:ascii="Arial" w:hAnsi="Arial" w:cs="Arial"/>
          <w:i/>
          <w:color w:val="0000FF"/>
        </w:rPr>
      </w:pPr>
    </w:p>
    <w:p w14:paraId="23C2DBF1" w14:textId="77777777" w:rsidR="0059243F" w:rsidRPr="0059243F" w:rsidRDefault="0059243F" w:rsidP="0059243F">
      <w:pPr>
        <w:spacing w:line="360" w:lineRule="auto"/>
        <w:rPr>
          <w:rFonts w:ascii="Arial" w:hAnsi="Arial" w:cs="Arial"/>
          <w:iCs/>
        </w:rPr>
      </w:pPr>
      <w:r w:rsidRPr="0059243F">
        <w:rPr>
          <w:rFonts w:ascii="Arial" w:hAnsi="Arial" w:cs="Arial"/>
          <w:iCs/>
        </w:rPr>
        <w:t xml:space="preserve">You will receive compensation for your time and participation in this research study. The total amount and type of payment will be provided to you by the study team by </w:t>
      </w:r>
      <w:r w:rsidRPr="0059243F">
        <w:rPr>
          <w:rFonts w:ascii="Arial" w:hAnsi="Arial" w:cs="Arial"/>
          <w:iCs/>
          <w:color w:val="C00000"/>
        </w:rPr>
        <w:t>[method of payment – i.e., cash, check, or gift card]</w:t>
      </w:r>
      <w:r w:rsidRPr="0059243F">
        <w:rPr>
          <w:rFonts w:ascii="Arial" w:hAnsi="Arial" w:cs="Arial"/>
          <w:iCs/>
        </w:rPr>
        <w:t>. Compensation will be provided according to a schedule that outlines when payments will be made:</w:t>
      </w:r>
    </w:p>
    <w:p w14:paraId="057C79A8" w14:textId="77777777" w:rsidR="0059243F" w:rsidRPr="0059243F" w:rsidRDefault="0059243F" w:rsidP="0059243F">
      <w:pPr>
        <w:spacing w:line="360" w:lineRule="auto"/>
        <w:rPr>
          <w:rFonts w:ascii="Arial" w:hAnsi="Arial" w:cs="Arial"/>
          <w:i/>
        </w:rPr>
      </w:pPr>
      <w:r w:rsidRPr="0059243F">
        <w:rPr>
          <w:rFonts w:ascii="Arial" w:hAnsi="Arial" w:cs="Arial"/>
          <w:iCs/>
          <w:color w:val="C00000"/>
        </w:rPr>
        <w:lastRenderedPageBreak/>
        <w:t>[Describe payment schedule (e.g., after each completed visit, at specific study milestones, or at the end of participation)]</w:t>
      </w:r>
      <w:r w:rsidRPr="0059243F">
        <w:rPr>
          <w:rFonts w:ascii="Arial" w:hAnsi="Arial" w:cs="Arial"/>
          <w:i/>
          <w:color w:val="C00000"/>
        </w:rPr>
        <w:t>.</w:t>
      </w:r>
      <w:r w:rsidRPr="0059243F">
        <w:rPr>
          <w:rFonts w:ascii="Arial" w:hAnsi="Arial" w:cs="Arial"/>
          <w:i/>
        </w:rPr>
        <w:t xml:space="preserve"> </w:t>
      </w:r>
    </w:p>
    <w:p w14:paraId="1353D1FD" w14:textId="77777777" w:rsidR="0059243F" w:rsidRPr="0059243F" w:rsidRDefault="0059243F" w:rsidP="0059243F">
      <w:pPr>
        <w:spacing w:line="360" w:lineRule="auto"/>
        <w:rPr>
          <w:rFonts w:ascii="Arial" w:hAnsi="Arial" w:cs="Arial"/>
          <w:iCs/>
        </w:rPr>
      </w:pPr>
    </w:p>
    <w:p w14:paraId="11AB93FB" w14:textId="77777777" w:rsidR="0059243F" w:rsidRPr="0059243F" w:rsidRDefault="0059243F" w:rsidP="0059243F">
      <w:pPr>
        <w:spacing w:line="360" w:lineRule="auto"/>
        <w:rPr>
          <w:rFonts w:ascii="Arial" w:hAnsi="Arial" w:cs="Arial"/>
          <w:iCs/>
        </w:rPr>
      </w:pPr>
      <w:r w:rsidRPr="0059243F">
        <w:rPr>
          <w:rFonts w:ascii="Arial" w:hAnsi="Arial" w:cs="Arial"/>
          <w:iCs/>
        </w:rPr>
        <w:t>If you withdraw or are withdrawn before completing the study, payment will be prorated based on the number of study visits or procedures completed, as described in the payment schedule above.</w:t>
      </w:r>
    </w:p>
    <w:p w14:paraId="7E58B914" w14:textId="77777777" w:rsidR="0059243F" w:rsidRPr="0059243F" w:rsidRDefault="0059243F" w:rsidP="0059243F">
      <w:pPr>
        <w:spacing w:line="360" w:lineRule="auto"/>
        <w:rPr>
          <w:rFonts w:ascii="Arial" w:hAnsi="Arial" w:cs="Arial"/>
          <w:iCs/>
        </w:rPr>
      </w:pPr>
    </w:p>
    <w:p w14:paraId="2CC13D9C" w14:textId="47C8EC6B" w:rsidR="0059243F" w:rsidRPr="0059243F" w:rsidRDefault="0059243F" w:rsidP="0059243F">
      <w:pPr>
        <w:spacing w:line="360" w:lineRule="auto"/>
        <w:rPr>
          <w:rFonts w:ascii="Arial" w:hAnsi="Arial" w:cs="Arial"/>
          <w:i/>
          <w:color w:val="0000FF"/>
        </w:rPr>
      </w:pPr>
      <w:r w:rsidRPr="0059243F">
        <w:rPr>
          <w:rFonts w:ascii="Arial" w:hAnsi="Arial" w:cs="Arial"/>
          <w:i/>
          <w:color w:val="0000FF"/>
        </w:rPr>
        <w:t>If payment is being paid the institution’s participant payment platform, add:</w:t>
      </w:r>
    </w:p>
    <w:p w14:paraId="1D1F5FE4" w14:textId="6BF95F57" w:rsidR="0059243F" w:rsidRPr="0059243F" w:rsidRDefault="0059243F" w:rsidP="0059243F">
      <w:pPr>
        <w:spacing w:line="360" w:lineRule="auto"/>
        <w:rPr>
          <w:rFonts w:ascii="Arial" w:hAnsi="Arial" w:cs="Arial"/>
          <w:color w:val="000000" w:themeColor="text1"/>
        </w:rPr>
      </w:pPr>
      <w:r w:rsidRPr="0059243F">
        <w:rPr>
          <w:rFonts w:ascii="Arial" w:hAnsi="Arial" w:cs="Arial"/>
        </w:rPr>
        <w:t xml:space="preserve">You will be issued a card </w:t>
      </w:r>
      <w:r w:rsidR="00C53130">
        <w:rPr>
          <w:rFonts w:ascii="Arial" w:hAnsi="Arial" w:cs="Arial"/>
        </w:rPr>
        <w:t xml:space="preserve">by a UT Southwestern third-party partner </w:t>
      </w:r>
      <w:r w:rsidRPr="0059243F">
        <w:rPr>
          <w:rFonts w:ascii="Arial" w:hAnsi="Arial" w:cs="Arial"/>
        </w:rPr>
        <w:t xml:space="preserve">that works like that works like a debit card with the balance going down as you use it. </w:t>
      </w:r>
      <w:r w:rsidRPr="0059243F">
        <w:rPr>
          <w:rFonts w:ascii="Arial" w:hAnsi="Arial" w:cs="Arial"/>
          <w:color w:val="000000" w:themeColor="text1"/>
        </w:rPr>
        <w:t xml:space="preserve">Compensation will be credited to the card after completion of </w:t>
      </w:r>
      <w:r w:rsidRPr="0059243F">
        <w:rPr>
          <w:rFonts w:ascii="Arial" w:hAnsi="Arial" w:cs="Arial"/>
          <w:color w:val="C00000"/>
          <w:u w:val="single"/>
        </w:rPr>
        <w:t>[</w:t>
      </w:r>
      <w:r w:rsidRPr="0059243F">
        <w:rPr>
          <w:rFonts w:ascii="Arial" w:hAnsi="Arial" w:cs="Arial"/>
          <w:color w:val="C00000"/>
        </w:rPr>
        <w:t>modify as appropriate – i.e., study visit]</w:t>
      </w:r>
      <w:r w:rsidR="00F015C5" w:rsidRPr="00F015C5">
        <w:rPr>
          <w:rFonts w:ascii="Arial" w:hAnsi="Arial" w:cs="Arial"/>
          <w:color w:val="000000" w:themeColor="text1"/>
        </w:rPr>
        <w:t>. Your social security number is needed to process your payments.</w:t>
      </w:r>
      <w:r w:rsidR="00F015C5">
        <w:rPr>
          <w:rFonts w:ascii="Arial" w:hAnsi="Arial" w:cs="Arial"/>
          <w:color w:val="000000" w:themeColor="text1"/>
        </w:rPr>
        <w:t xml:space="preserve"> </w:t>
      </w:r>
      <w:r w:rsidRPr="0059243F">
        <w:rPr>
          <w:rFonts w:ascii="Arial" w:hAnsi="Arial" w:cs="Arial"/>
          <w:color w:val="000000" w:themeColor="text1"/>
        </w:rPr>
        <w:t xml:space="preserve">Your name, address, date of birth and social security number will be shared with that third-party partner solely for the purposes of compensation processing and to the IRS. </w:t>
      </w:r>
      <w:r w:rsidRPr="0059243F">
        <w:rPr>
          <w:rFonts w:ascii="Arial" w:hAnsi="Arial" w:cs="Arial"/>
          <w:color w:val="000000"/>
          <w:shd w:val="clear" w:color="auto" w:fill="FFFFFF"/>
        </w:rPr>
        <w:t xml:space="preserve">Your social security number is needed to process your payments. Study payments are considered taxable income and are reportable to the IRS. Should you decide not to provide your social security number, or your social security number does not match the name on file with the IRS, your study participation payment will be decreased in accordance with the current IRS tax rate. </w:t>
      </w:r>
      <w:r w:rsidRPr="0059243F">
        <w:rPr>
          <w:rFonts w:ascii="Arial" w:hAnsi="Arial" w:cs="Arial"/>
          <w:color w:val="000000" w:themeColor="text1"/>
        </w:rPr>
        <w:t xml:space="preserve">All information will be stored in a secure fashion. </w:t>
      </w:r>
    </w:p>
    <w:p w14:paraId="5987AC05" w14:textId="77777777" w:rsidR="0059243F" w:rsidRPr="0059243F" w:rsidRDefault="0059243F" w:rsidP="0059243F">
      <w:pPr>
        <w:spacing w:line="360" w:lineRule="auto"/>
        <w:rPr>
          <w:rFonts w:ascii="Arial" w:hAnsi="Arial" w:cs="Arial"/>
          <w:color w:val="FF0000"/>
        </w:rPr>
      </w:pPr>
    </w:p>
    <w:p w14:paraId="44DF3427" w14:textId="1F0598B5" w:rsidR="0059243F" w:rsidRPr="0059243F" w:rsidRDefault="0059243F" w:rsidP="0059243F">
      <w:pPr>
        <w:spacing w:line="360" w:lineRule="auto"/>
        <w:rPr>
          <w:rFonts w:ascii="Arial" w:hAnsi="Arial" w:cs="Arial"/>
          <w:i/>
          <w:color w:val="0000FF"/>
        </w:rPr>
      </w:pPr>
      <w:r w:rsidRPr="0059243F">
        <w:rPr>
          <w:rFonts w:ascii="Arial" w:hAnsi="Arial" w:cs="Arial"/>
          <w:i/>
          <w:color w:val="0000FF"/>
        </w:rPr>
        <w:t>[Add for all studies that include monetary compensation.]</w:t>
      </w:r>
    </w:p>
    <w:p w14:paraId="5E43EF47" w14:textId="77777777" w:rsidR="0059243F" w:rsidRPr="0059243F" w:rsidRDefault="0059243F" w:rsidP="0059243F">
      <w:pPr>
        <w:spacing w:line="360" w:lineRule="auto"/>
        <w:rPr>
          <w:rFonts w:ascii="Arial" w:hAnsi="Arial" w:cs="Arial"/>
        </w:rPr>
      </w:pPr>
      <w:r w:rsidRPr="0059243F">
        <w:rPr>
          <w:rFonts w:ascii="Arial" w:hAnsi="Arial" w:cs="Arial"/>
        </w:rPr>
        <w:t xml:space="preserve">Please note that if you are on record as owing money to the State of Texas, such as for back child support or a delinquent student loan, the payment may be applied to that debt. </w:t>
      </w:r>
    </w:p>
    <w:p w14:paraId="6F3F6A68" w14:textId="77777777" w:rsidR="0059243F" w:rsidRPr="0059243F" w:rsidRDefault="0059243F" w:rsidP="0059243F">
      <w:pPr>
        <w:spacing w:line="360" w:lineRule="auto"/>
        <w:rPr>
          <w:rFonts w:ascii="Arial" w:hAnsi="Arial" w:cs="Arial"/>
        </w:rPr>
      </w:pPr>
    </w:p>
    <w:p w14:paraId="6EE1FC08" w14:textId="35719B23" w:rsidR="0059243F" w:rsidRPr="0059243F" w:rsidRDefault="0059243F" w:rsidP="0059243F">
      <w:pPr>
        <w:spacing w:line="360" w:lineRule="auto"/>
        <w:rPr>
          <w:rFonts w:ascii="Arial" w:hAnsi="Arial" w:cs="Arial"/>
        </w:rPr>
      </w:pPr>
      <w:r w:rsidRPr="0059243F">
        <w:rPr>
          <w:rFonts w:ascii="Arial" w:hAnsi="Arial" w:cs="Arial"/>
        </w:rPr>
        <w:t xml:space="preserve">An IRS Form 1099 will be sent to you if your total payments across multiple studies </w:t>
      </w:r>
      <w:r w:rsidR="00F304C3">
        <w:rPr>
          <w:rFonts w:ascii="Arial" w:hAnsi="Arial" w:cs="Arial"/>
        </w:rPr>
        <w:t>is</w:t>
      </w:r>
      <w:r w:rsidR="00F304C3" w:rsidRPr="0059243F">
        <w:rPr>
          <w:rFonts w:ascii="Arial" w:hAnsi="Arial" w:cs="Arial"/>
        </w:rPr>
        <w:t xml:space="preserve"> </w:t>
      </w:r>
      <w:r w:rsidRPr="0059243F">
        <w:rPr>
          <w:rFonts w:ascii="Arial" w:hAnsi="Arial" w:cs="Arial"/>
        </w:rPr>
        <w:t xml:space="preserve">$2000 or more in a calendar year, not including reimbursement for expense(s). </w:t>
      </w:r>
    </w:p>
    <w:p w14:paraId="202B2AAE" w14:textId="3698DF46" w:rsidR="00AA5A8C" w:rsidRPr="00AA5A8C" w:rsidRDefault="00AA5A8C" w:rsidP="00E903A4">
      <w:pPr>
        <w:spacing w:line="360" w:lineRule="auto"/>
        <w:ind w:left="720"/>
        <w:contextualSpacing/>
        <w:rPr>
          <w:rFonts w:ascii="Arial" w:hAnsi="Arial" w:cs="Arial"/>
        </w:rPr>
      </w:pPr>
    </w:p>
    <w:p w14:paraId="33110D1C" w14:textId="77777777" w:rsidR="00AA5A8C" w:rsidRPr="00AA5A8C" w:rsidRDefault="00AA5A8C" w:rsidP="00AA5A8C">
      <w:pPr>
        <w:spacing w:line="360" w:lineRule="auto"/>
        <w:rPr>
          <w:rFonts w:ascii="Arial" w:hAnsi="Arial" w:cs="Arial"/>
        </w:rPr>
      </w:pPr>
    </w:p>
    <w:p w14:paraId="757FE454" w14:textId="77777777" w:rsidR="0059243F" w:rsidRPr="0059243F" w:rsidRDefault="0059243F" w:rsidP="0059243F">
      <w:pPr>
        <w:spacing w:line="360" w:lineRule="auto"/>
        <w:rPr>
          <w:rFonts w:ascii="Arial" w:hAnsi="Arial" w:cs="Arial"/>
        </w:rPr>
      </w:pPr>
      <w:r w:rsidRPr="0059243F">
        <w:rPr>
          <w:rFonts w:ascii="Arial" w:hAnsi="Arial" w:cs="Arial"/>
          <w:i/>
          <w:color w:val="0000FF"/>
        </w:rPr>
        <w:t xml:space="preserve">Insert Costs section (below) </w:t>
      </w:r>
      <w:r w:rsidRPr="0059243F">
        <w:rPr>
          <w:rFonts w:ascii="Arial" w:hAnsi="Arial" w:cs="Arial"/>
          <w:b/>
          <w:i/>
          <w:color w:val="0000FF"/>
        </w:rPr>
        <w:t>only</w:t>
      </w:r>
      <w:r w:rsidRPr="0059243F">
        <w:rPr>
          <w:rFonts w:ascii="Arial" w:hAnsi="Arial" w:cs="Arial"/>
          <w:i/>
          <w:color w:val="0000FF"/>
        </w:rPr>
        <w:t xml:space="preserve"> if there are additional costs to the subject that may result from participation in the research.</w:t>
      </w:r>
    </w:p>
    <w:p w14:paraId="46676B9E" w14:textId="4C202C77" w:rsidR="006E2EB3" w:rsidRPr="0055482F" w:rsidRDefault="006E2EB3" w:rsidP="00F10A11">
      <w:pPr>
        <w:pStyle w:val="Heading2"/>
      </w:pPr>
      <w:r w:rsidRPr="0055482F">
        <w:t xml:space="preserve">Costs – Will taking part in this </w:t>
      </w:r>
      <w:r w:rsidRPr="00E777BF">
        <w:t>repository</w:t>
      </w:r>
      <w:r w:rsidRPr="0055482F">
        <w:t xml:space="preserve"> cost anything?</w:t>
      </w:r>
    </w:p>
    <w:p w14:paraId="0898650B" w14:textId="77777777" w:rsidR="006E2EB3" w:rsidRPr="0055482F" w:rsidRDefault="006E2EB3" w:rsidP="009A3098">
      <w:pPr>
        <w:spacing w:line="360" w:lineRule="auto"/>
        <w:rPr>
          <w:rFonts w:ascii="Arial" w:hAnsi="Arial" w:cs="Arial"/>
        </w:rPr>
      </w:pPr>
    </w:p>
    <w:p w14:paraId="596905E6" w14:textId="49988B98" w:rsidR="003A2D4C" w:rsidRPr="003A2D4C" w:rsidRDefault="003A2D4C" w:rsidP="003A2D4C">
      <w:pPr>
        <w:spacing w:line="360" w:lineRule="auto"/>
        <w:rPr>
          <w:rFonts w:ascii="Arial" w:hAnsi="Arial" w:cs="Arial"/>
          <w:i/>
          <w:color w:val="0000FF"/>
        </w:rPr>
      </w:pPr>
      <w:r w:rsidRPr="003A2D4C">
        <w:rPr>
          <w:rFonts w:ascii="Arial" w:hAnsi="Arial" w:cs="Arial"/>
          <w:i/>
          <w:color w:val="0000FF"/>
        </w:rPr>
        <w:t>Describe the possibility of costs to the subject because of participation</w:t>
      </w:r>
      <w:r w:rsidR="00F74924">
        <w:rPr>
          <w:rFonts w:ascii="Arial" w:hAnsi="Arial" w:cs="Arial"/>
          <w:i/>
          <w:color w:val="0000FF"/>
        </w:rPr>
        <w:t>.</w:t>
      </w:r>
    </w:p>
    <w:p w14:paraId="4D7F8839" w14:textId="77777777" w:rsidR="003A2D4C" w:rsidRPr="0055482F" w:rsidRDefault="003A2D4C" w:rsidP="003A2D4C">
      <w:pPr>
        <w:spacing w:line="360" w:lineRule="auto"/>
        <w:rPr>
          <w:rFonts w:ascii="Arial" w:hAnsi="Arial" w:cs="Arial"/>
        </w:rPr>
      </w:pPr>
    </w:p>
    <w:p w14:paraId="3099D3AA" w14:textId="77777777" w:rsidR="00797EA4" w:rsidRPr="0055482F" w:rsidRDefault="00797EA4" w:rsidP="00F10A11">
      <w:pPr>
        <w:pStyle w:val="Heading2"/>
      </w:pPr>
      <w:r w:rsidRPr="0055482F">
        <w:t>Confidentiality – How will your records be kept confidential?</w:t>
      </w:r>
    </w:p>
    <w:p w14:paraId="1859FC3F" w14:textId="77777777" w:rsidR="00DB0F7A" w:rsidRPr="0055482F" w:rsidRDefault="00DB0F7A" w:rsidP="009A3098">
      <w:pPr>
        <w:pStyle w:val="Header"/>
        <w:spacing w:line="360" w:lineRule="auto"/>
        <w:rPr>
          <w:rFonts w:ascii="Arial" w:hAnsi="Arial" w:cs="Arial"/>
        </w:rPr>
      </w:pPr>
    </w:p>
    <w:p w14:paraId="4F2ECE68" w14:textId="5600D06A" w:rsidR="00AA730D" w:rsidRPr="00AA730D" w:rsidRDefault="00AA730D" w:rsidP="00AA730D">
      <w:pPr>
        <w:tabs>
          <w:tab w:val="center" w:pos="4320"/>
          <w:tab w:val="right" w:pos="8640"/>
        </w:tabs>
        <w:spacing w:line="360" w:lineRule="auto"/>
        <w:rPr>
          <w:rFonts w:ascii="Arial" w:hAnsi="Arial" w:cs="Arial"/>
        </w:rPr>
      </w:pPr>
      <w:r w:rsidRPr="00AA730D">
        <w:rPr>
          <w:rFonts w:ascii="Arial" w:hAnsi="Arial" w:cs="Arial"/>
        </w:rPr>
        <w:t xml:space="preserve">Information we learn about you in this </w:t>
      </w:r>
      <w:r w:rsidR="00A66AA2" w:rsidRPr="00E777BF">
        <w:rPr>
          <w:rFonts w:ascii="Arial" w:hAnsi="Arial" w:cs="Arial"/>
        </w:rPr>
        <w:t>repository</w:t>
      </w:r>
      <w:r w:rsidRPr="00AA730D">
        <w:rPr>
          <w:rFonts w:ascii="Arial" w:hAnsi="Arial" w:cs="Arial"/>
        </w:rPr>
        <w:t xml:space="preserve"> will be handled in a confidential manner, within the limits of the law</w:t>
      </w:r>
      <w:r w:rsidR="009F57D6">
        <w:rPr>
          <w:rFonts w:ascii="Arial" w:hAnsi="Arial" w:cs="Arial"/>
        </w:rPr>
        <w:t xml:space="preserve">. </w:t>
      </w:r>
      <w:r w:rsidRPr="00AA730D">
        <w:rPr>
          <w:rFonts w:ascii="Arial" w:hAnsi="Arial" w:cs="Arial"/>
        </w:rPr>
        <w:t>If we publish the results of the study in a scientific journal or book, we will not identify you</w:t>
      </w:r>
      <w:r w:rsidR="009F57D6">
        <w:rPr>
          <w:rFonts w:ascii="Arial" w:hAnsi="Arial" w:cs="Arial"/>
        </w:rPr>
        <w:t xml:space="preserve">. </w:t>
      </w:r>
      <w:r w:rsidRPr="00AA730D">
        <w:rPr>
          <w:rFonts w:ascii="Arial" w:hAnsi="Arial" w:cs="Arial"/>
        </w:rPr>
        <w:t xml:space="preserve">The Institutional Review Board and other groups that have the responsibility of monitoring research may want to see study records which identify you as a subject in this </w:t>
      </w:r>
      <w:r w:rsidR="00A66AA2" w:rsidRPr="00E777BF">
        <w:rPr>
          <w:rFonts w:ascii="Arial" w:hAnsi="Arial" w:cs="Arial"/>
        </w:rPr>
        <w:t>repository</w:t>
      </w:r>
      <w:r w:rsidR="009F57D6">
        <w:rPr>
          <w:rFonts w:ascii="Arial" w:hAnsi="Arial" w:cs="Arial"/>
        </w:rPr>
        <w:t xml:space="preserve">. </w:t>
      </w:r>
    </w:p>
    <w:p w14:paraId="51B15D99" w14:textId="77777777" w:rsidR="00AA730D" w:rsidRPr="00AA730D" w:rsidRDefault="00AA730D" w:rsidP="00AA730D">
      <w:pPr>
        <w:tabs>
          <w:tab w:val="center" w:pos="4320"/>
          <w:tab w:val="right" w:pos="8640"/>
        </w:tabs>
        <w:spacing w:line="360" w:lineRule="auto"/>
        <w:rPr>
          <w:rFonts w:ascii="Arial" w:hAnsi="Arial" w:cs="Arial"/>
        </w:rPr>
      </w:pPr>
    </w:p>
    <w:p w14:paraId="1C608D0D" w14:textId="77777777" w:rsidR="00AA730D" w:rsidRPr="00AA730D" w:rsidRDefault="00AA730D" w:rsidP="00AA730D">
      <w:pPr>
        <w:spacing w:line="360" w:lineRule="auto"/>
        <w:rPr>
          <w:rFonts w:ascii="Arial" w:hAnsi="Arial" w:cs="Arial"/>
          <w:i/>
          <w:color w:val="0000FF"/>
        </w:rPr>
      </w:pPr>
      <w:r w:rsidRPr="00AA730D">
        <w:rPr>
          <w:rFonts w:ascii="Arial" w:hAnsi="Arial" w:cs="Arial"/>
          <w:b/>
          <w:bCs/>
          <w:i/>
          <w:color w:val="0000FF"/>
        </w:rPr>
        <w:t>General Data Protection Regulation (GDPR):</w:t>
      </w:r>
      <w:r w:rsidRPr="00AA730D">
        <w:rPr>
          <w:rFonts w:ascii="Arial" w:hAnsi="Arial" w:cs="Arial"/>
          <w:i/>
          <w:color w:val="0000FF"/>
        </w:rPr>
        <w:t xml:space="preserve"> This language is required when the research collects or creates Personal Data from subjects located in the EU or EEA. If the research is obtaining Sensitive Data, explicit consent is required. Delete all language in blue type except the Privacy Office email address before submitting this Notice for review.</w:t>
      </w:r>
    </w:p>
    <w:p w14:paraId="3F0FF6BA" w14:textId="77777777" w:rsidR="00AA730D" w:rsidRPr="00AA730D" w:rsidRDefault="00AA730D" w:rsidP="00AA730D">
      <w:pPr>
        <w:spacing w:line="360" w:lineRule="auto"/>
        <w:rPr>
          <w:rFonts w:ascii="Arial" w:hAnsi="Arial" w:cs="Arial"/>
          <w:i/>
          <w:color w:val="0000FF"/>
        </w:rPr>
      </w:pPr>
    </w:p>
    <w:p w14:paraId="62791097" w14:textId="77777777" w:rsidR="00684F03" w:rsidRPr="00AA730D" w:rsidRDefault="00AA730D" w:rsidP="00684F03">
      <w:pPr>
        <w:pStyle w:val="Heading3"/>
        <w:rPr>
          <w:rFonts w:cs="Arial"/>
          <w:bCs/>
        </w:rPr>
      </w:pPr>
      <w:r w:rsidRPr="0055482F">
        <w:t>GDPR Addendum – Notification/Consent for Collection and Use of Study Data </w:t>
      </w:r>
    </w:p>
    <w:p w14:paraId="597E5495" w14:textId="77777777" w:rsidR="00AA730D" w:rsidRPr="00AA730D" w:rsidRDefault="00AA730D" w:rsidP="00AA730D">
      <w:pPr>
        <w:spacing w:line="360" w:lineRule="auto"/>
        <w:textAlignment w:val="baseline"/>
        <w:rPr>
          <w:rFonts w:ascii="Arial" w:hAnsi="Arial" w:cs="Arial"/>
        </w:rPr>
      </w:pPr>
      <w:r w:rsidRPr="00AA730D">
        <w:rPr>
          <w:rFonts w:ascii="Arial" w:hAnsi="Arial" w:cs="Arial"/>
        </w:rPr>
        <w:t xml:space="preserve">This research will collect data about you that can identify you, referred to as Study Data. The General Data Protection Regulation (“GDPR”) requires researchers to provide this Notice to you when they collect and use Study Data about people who </w:t>
      </w:r>
      <w:proofErr w:type="gramStart"/>
      <w:r w:rsidRPr="00AA730D">
        <w:rPr>
          <w:rFonts w:ascii="Arial" w:hAnsi="Arial" w:cs="Arial"/>
        </w:rPr>
        <w:t>are located in</w:t>
      </w:r>
      <w:proofErr w:type="gramEnd"/>
      <w:r w:rsidRPr="00AA730D">
        <w:rPr>
          <w:rFonts w:ascii="Arial" w:hAnsi="Arial" w:cs="Arial"/>
        </w:rPr>
        <w:t xml:space="preserve"> a State that belongs to the European Union or in the European Economic Area. If you </w:t>
      </w:r>
      <w:proofErr w:type="gramStart"/>
      <w:r w:rsidRPr="00AA730D">
        <w:rPr>
          <w:rFonts w:ascii="Arial" w:hAnsi="Arial" w:cs="Arial"/>
        </w:rPr>
        <w:t>are located in</w:t>
      </w:r>
      <w:proofErr w:type="gramEnd"/>
      <w:r w:rsidRPr="00AA730D">
        <w:rPr>
          <w:rFonts w:ascii="Arial" w:hAnsi="Arial" w:cs="Arial"/>
        </w:rPr>
        <w:t xml:space="preserve"> the European Union or European Economic Area during your participation in the Study, your Study Data will be protected by the GDPR, in addition to any other laws that might apply. </w:t>
      </w:r>
    </w:p>
    <w:p w14:paraId="5E7FCF43" w14:textId="77777777" w:rsidR="00AA730D" w:rsidRPr="00AA730D" w:rsidRDefault="00AA730D" w:rsidP="00AA730D">
      <w:pPr>
        <w:spacing w:line="360" w:lineRule="auto"/>
        <w:textAlignment w:val="baseline"/>
        <w:rPr>
          <w:rFonts w:ascii="Arial" w:hAnsi="Arial" w:cs="Arial"/>
        </w:rPr>
      </w:pPr>
      <w:r w:rsidRPr="00AA730D">
        <w:rPr>
          <w:rFonts w:ascii="Arial" w:hAnsi="Arial" w:cs="Arial"/>
        </w:rPr>
        <w:t> </w:t>
      </w:r>
    </w:p>
    <w:p w14:paraId="683F3632" w14:textId="0CF59259" w:rsidR="00AA730D" w:rsidRPr="00AA730D" w:rsidRDefault="00AA730D" w:rsidP="00AA730D">
      <w:pPr>
        <w:spacing w:line="360" w:lineRule="auto"/>
        <w:textAlignment w:val="baseline"/>
        <w:rPr>
          <w:rFonts w:ascii="Arial" w:hAnsi="Arial" w:cs="Arial"/>
        </w:rPr>
      </w:pPr>
      <w:r w:rsidRPr="00AA730D">
        <w:rPr>
          <w:rFonts w:ascii="Arial" w:hAnsi="Arial" w:cs="Arial"/>
        </w:rPr>
        <w:t xml:space="preserve">We will obtain and create Study Data directly from you or from </w:t>
      </w:r>
      <w:r w:rsidRPr="00AA730D">
        <w:rPr>
          <w:rFonts w:ascii="Arial" w:hAnsi="Arial" w:cs="Arial"/>
          <w:color w:val="C00000"/>
        </w:rPr>
        <w:t>[insert the data sources, including repositories, collaborators, publicly available sources, etc.]</w:t>
      </w:r>
      <w:r w:rsidRPr="00AA730D">
        <w:rPr>
          <w:rFonts w:ascii="Arial" w:hAnsi="Arial" w:cs="Arial"/>
          <w:color w:val="ED0000"/>
        </w:rPr>
        <w:t xml:space="preserve"> </w:t>
      </w:r>
      <w:r w:rsidRPr="00AA730D">
        <w:rPr>
          <w:rFonts w:ascii="Arial" w:hAnsi="Arial" w:cs="Arial"/>
        </w:rPr>
        <w:t>so we can properly conduct this research. As we conduct research procedures with your Study Data, new Study Data may be created</w:t>
      </w:r>
      <w:r w:rsidR="009F57D6">
        <w:rPr>
          <w:rFonts w:ascii="Arial" w:hAnsi="Arial" w:cs="Arial"/>
        </w:rPr>
        <w:t xml:space="preserve">. </w:t>
      </w:r>
      <w:r w:rsidRPr="00AA730D">
        <w:rPr>
          <w:rFonts w:ascii="Arial" w:hAnsi="Arial" w:cs="Arial"/>
        </w:rPr>
        <w:t>  </w:t>
      </w:r>
    </w:p>
    <w:p w14:paraId="5C0F1BD7" w14:textId="77777777" w:rsidR="00AA730D" w:rsidRPr="00AA730D" w:rsidRDefault="00AA730D" w:rsidP="00AA730D">
      <w:pPr>
        <w:spacing w:line="360" w:lineRule="auto"/>
        <w:textAlignment w:val="baseline"/>
        <w:rPr>
          <w:rFonts w:ascii="Arial" w:hAnsi="Arial" w:cs="Arial"/>
        </w:rPr>
      </w:pPr>
      <w:r w:rsidRPr="00AA730D">
        <w:rPr>
          <w:rFonts w:ascii="Arial" w:hAnsi="Arial" w:cs="Arial"/>
        </w:rPr>
        <w:t> </w:t>
      </w:r>
    </w:p>
    <w:p w14:paraId="4AABF4BA" w14:textId="77777777" w:rsidR="00AA730D" w:rsidRPr="00AA730D" w:rsidRDefault="00AA730D" w:rsidP="00AA730D">
      <w:pPr>
        <w:spacing w:line="360" w:lineRule="auto"/>
        <w:textAlignment w:val="baseline"/>
        <w:rPr>
          <w:rFonts w:ascii="Arial" w:hAnsi="Arial" w:cs="Arial"/>
        </w:rPr>
      </w:pPr>
      <w:r w:rsidRPr="00AA730D">
        <w:rPr>
          <w:rFonts w:ascii="Arial" w:hAnsi="Arial" w:cs="Arial"/>
        </w:rPr>
        <w:t>The Research Team will collect and use the following types of Study Data for this research: </w:t>
      </w:r>
    </w:p>
    <w:p w14:paraId="41D85372" w14:textId="0FAC9BE3" w:rsidR="00AA730D" w:rsidRPr="00AA730D" w:rsidRDefault="00AA730D" w:rsidP="00AA730D">
      <w:pPr>
        <w:spacing w:line="360" w:lineRule="auto"/>
        <w:textAlignment w:val="baseline"/>
        <w:rPr>
          <w:rFonts w:ascii="Arial" w:hAnsi="Arial" w:cs="Arial"/>
          <w:i/>
          <w:iCs/>
        </w:rPr>
      </w:pPr>
      <w:r w:rsidRPr="00AA730D">
        <w:rPr>
          <w:rFonts w:ascii="Arial" w:hAnsi="Arial" w:cs="Arial"/>
          <w:i/>
          <w:iCs/>
          <w:color w:val="0000FF"/>
        </w:rPr>
        <w:t>Delete any categories of information that you will not collect or create</w:t>
      </w:r>
    </w:p>
    <w:p w14:paraId="23060805" w14:textId="77777777" w:rsidR="00AA730D" w:rsidRPr="00AA730D" w:rsidRDefault="00AA730D" w:rsidP="00AA730D">
      <w:pPr>
        <w:numPr>
          <w:ilvl w:val="0"/>
          <w:numId w:val="21"/>
        </w:numPr>
        <w:spacing w:line="360" w:lineRule="auto"/>
        <w:textAlignment w:val="baseline"/>
        <w:rPr>
          <w:rFonts w:ascii="Arial" w:hAnsi="Arial" w:cs="Arial"/>
        </w:rPr>
      </w:pPr>
      <w:r w:rsidRPr="00AA730D">
        <w:rPr>
          <w:rFonts w:ascii="Arial" w:hAnsi="Arial" w:cs="Arial"/>
        </w:rPr>
        <w:t>Contact Information  </w:t>
      </w:r>
    </w:p>
    <w:p w14:paraId="396E65DC" w14:textId="77777777" w:rsidR="00AA730D" w:rsidRPr="00AA730D" w:rsidRDefault="00AA730D" w:rsidP="00AA730D">
      <w:pPr>
        <w:numPr>
          <w:ilvl w:val="0"/>
          <w:numId w:val="21"/>
        </w:numPr>
        <w:spacing w:line="360" w:lineRule="auto"/>
        <w:textAlignment w:val="baseline"/>
        <w:rPr>
          <w:rFonts w:ascii="Arial" w:hAnsi="Arial" w:cs="Arial"/>
        </w:rPr>
      </w:pPr>
      <w:r w:rsidRPr="00AA730D">
        <w:rPr>
          <w:rFonts w:ascii="Arial" w:hAnsi="Arial" w:cs="Arial"/>
        </w:rPr>
        <w:t xml:space="preserve">Health information relating to </w:t>
      </w:r>
      <w:r w:rsidRPr="00AA730D">
        <w:rPr>
          <w:rFonts w:ascii="Arial" w:hAnsi="Arial" w:cs="Arial"/>
          <w:color w:val="C00000"/>
        </w:rPr>
        <w:t>[provide some information about the type of health information collected/used]</w:t>
      </w:r>
      <w:r w:rsidRPr="00AA730D">
        <w:rPr>
          <w:rFonts w:ascii="Arial" w:hAnsi="Arial" w:cs="Arial"/>
          <w:color w:val="ED0000"/>
        </w:rPr>
        <w:t> </w:t>
      </w:r>
    </w:p>
    <w:p w14:paraId="5B466BAF" w14:textId="77777777" w:rsidR="00AA730D" w:rsidRPr="00AA730D" w:rsidRDefault="00AA730D" w:rsidP="00AA730D">
      <w:pPr>
        <w:numPr>
          <w:ilvl w:val="0"/>
          <w:numId w:val="21"/>
        </w:numPr>
        <w:spacing w:line="360" w:lineRule="auto"/>
        <w:textAlignment w:val="baseline"/>
        <w:rPr>
          <w:rFonts w:ascii="Arial" w:hAnsi="Arial" w:cs="Arial"/>
        </w:rPr>
      </w:pPr>
      <w:r w:rsidRPr="00AA730D">
        <w:rPr>
          <w:rFonts w:ascii="Arial" w:hAnsi="Arial" w:cs="Arial"/>
        </w:rPr>
        <w:lastRenderedPageBreak/>
        <w:t>Your racial or ethnic origin </w:t>
      </w:r>
    </w:p>
    <w:p w14:paraId="379DEC58" w14:textId="77777777" w:rsidR="00AA730D" w:rsidRPr="00AA730D" w:rsidRDefault="00AA730D" w:rsidP="00AA730D">
      <w:pPr>
        <w:numPr>
          <w:ilvl w:val="0"/>
          <w:numId w:val="21"/>
        </w:numPr>
        <w:spacing w:line="360" w:lineRule="auto"/>
        <w:textAlignment w:val="baseline"/>
        <w:rPr>
          <w:rFonts w:ascii="Arial" w:hAnsi="Arial" w:cs="Arial"/>
        </w:rPr>
      </w:pPr>
      <w:r w:rsidRPr="00AA730D">
        <w:rPr>
          <w:rFonts w:ascii="Arial" w:hAnsi="Arial" w:cs="Arial"/>
        </w:rPr>
        <w:t>Your political opinions </w:t>
      </w:r>
    </w:p>
    <w:p w14:paraId="4080C8A8" w14:textId="77777777" w:rsidR="00AA730D" w:rsidRPr="00AA730D" w:rsidRDefault="00AA730D" w:rsidP="00AA730D">
      <w:pPr>
        <w:numPr>
          <w:ilvl w:val="0"/>
          <w:numId w:val="21"/>
        </w:numPr>
        <w:spacing w:line="360" w:lineRule="auto"/>
        <w:textAlignment w:val="baseline"/>
        <w:rPr>
          <w:rFonts w:ascii="Arial" w:hAnsi="Arial" w:cs="Arial"/>
        </w:rPr>
      </w:pPr>
      <w:r w:rsidRPr="00AA730D">
        <w:rPr>
          <w:rFonts w:ascii="Arial" w:hAnsi="Arial" w:cs="Arial"/>
        </w:rPr>
        <w:t>Your religious or philosophical beliefs </w:t>
      </w:r>
    </w:p>
    <w:p w14:paraId="279EA2F5" w14:textId="77777777" w:rsidR="00AA730D" w:rsidRPr="00AA730D" w:rsidRDefault="00AA730D" w:rsidP="00AA730D">
      <w:pPr>
        <w:numPr>
          <w:ilvl w:val="0"/>
          <w:numId w:val="21"/>
        </w:numPr>
        <w:spacing w:line="360" w:lineRule="auto"/>
        <w:textAlignment w:val="baseline"/>
        <w:rPr>
          <w:rFonts w:ascii="Arial" w:hAnsi="Arial" w:cs="Arial"/>
        </w:rPr>
      </w:pPr>
      <w:r w:rsidRPr="00AA730D">
        <w:rPr>
          <w:rFonts w:ascii="Arial" w:hAnsi="Arial" w:cs="Arial"/>
        </w:rPr>
        <w:t>Your sexual orientation or beliefs </w:t>
      </w:r>
    </w:p>
    <w:p w14:paraId="0BDE6740" w14:textId="77777777" w:rsidR="00AA730D" w:rsidRPr="00AA730D" w:rsidRDefault="00AA730D" w:rsidP="00AA730D">
      <w:pPr>
        <w:numPr>
          <w:ilvl w:val="0"/>
          <w:numId w:val="21"/>
        </w:numPr>
        <w:spacing w:line="360" w:lineRule="auto"/>
        <w:textAlignment w:val="baseline"/>
        <w:rPr>
          <w:rFonts w:ascii="Arial" w:hAnsi="Arial" w:cs="Arial"/>
        </w:rPr>
      </w:pPr>
      <w:r w:rsidRPr="00AA730D">
        <w:rPr>
          <w:rFonts w:ascii="Arial" w:hAnsi="Arial" w:cs="Arial"/>
        </w:rPr>
        <w:t xml:space="preserve">Genetic data relating to </w:t>
      </w:r>
      <w:r w:rsidRPr="00AA730D">
        <w:rPr>
          <w:rFonts w:ascii="Arial" w:hAnsi="Arial" w:cs="Arial"/>
          <w:color w:val="C00000"/>
        </w:rPr>
        <w:t>[provide some information about the type of genetic data collected/used]</w:t>
      </w:r>
      <w:r w:rsidRPr="00AA730D">
        <w:rPr>
          <w:rFonts w:ascii="Arial" w:hAnsi="Arial" w:cs="Arial"/>
          <w:color w:val="ED0000"/>
        </w:rPr>
        <w:t> </w:t>
      </w:r>
    </w:p>
    <w:p w14:paraId="6E2BB859" w14:textId="77777777" w:rsidR="00AA730D" w:rsidRPr="00AA730D" w:rsidRDefault="00AA730D" w:rsidP="00AA730D">
      <w:pPr>
        <w:numPr>
          <w:ilvl w:val="0"/>
          <w:numId w:val="21"/>
        </w:numPr>
        <w:spacing w:line="360" w:lineRule="auto"/>
        <w:textAlignment w:val="baseline"/>
        <w:rPr>
          <w:rFonts w:ascii="Arial" w:hAnsi="Arial" w:cs="Arial"/>
        </w:rPr>
      </w:pPr>
      <w:r w:rsidRPr="00AA730D">
        <w:rPr>
          <w:rFonts w:ascii="Arial" w:hAnsi="Arial" w:cs="Arial"/>
        </w:rPr>
        <w:t>Information about your response to the research procedures </w:t>
      </w:r>
    </w:p>
    <w:p w14:paraId="1E4C0DB8" w14:textId="77777777" w:rsidR="00AA730D" w:rsidRPr="00AA730D" w:rsidRDefault="00AA730D" w:rsidP="00AA730D">
      <w:pPr>
        <w:numPr>
          <w:ilvl w:val="0"/>
          <w:numId w:val="21"/>
        </w:numPr>
        <w:spacing w:line="360" w:lineRule="auto"/>
        <w:textAlignment w:val="baseline"/>
        <w:rPr>
          <w:rFonts w:ascii="Arial" w:hAnsi="Arial" w:cs="Arial"/>
        </w:rPr>
      </w:pPr>
      <w:r w:rsidRPr="00AA730D">
        <w:rPr>
          <w:rFonts w:ascii="Arial" w:hAnsi="Arial" w:cs="Arial"/>
          <w:color w:val="C00000"/>
        </w:rPr>
        <w:t>[Insert the categories of any additional data that you will collect]</w:t>
      </w:r>
      <w:r w:rsidRPr="00AA730D">
        <w:rPr>
          <w:rFonts w:ascii="Arial" w:hAnsi="Arial" w:cs="Arial"/>
          <w:color w:val="ED0000"/>
        </w:rPr>
        <w:t> </w:t>
      </w:r>
    </w:p>
    <w:p w14:paraId="66B70829" w14:textId="77777777" w:rsidR="00AA730D" w:rsidRPr="00AA730D" w:rsidRDefault="00AA730D" w:rsidP="00AA730D">
      <w:pPr>
        <w:spacing w:line="360" w:lineRule="auto"/>
        <w:textAlignment w:val="baseline"/>
        <w:rPr>
          <w:rFonts w:ascii="Arial" w:hAnsi="Arial" w:cs="Arial"/>
        </w:rPr>
      </w:pPr>
      <w:r w:rsidRPr="00AA730D">
        <w:rPr>
          <w:rFonts w:ascii="Arial" w:hAnsi="Arial" w:cs="Arial"/>
        </w:rPr>
        <w:t> </w:t>
      </w:r>
    </w:p>
    <w:p w14:paraId="16C0EF34" w14:textId="4D75EFA5" w:rsidR="00AA730D" w:rsidRPr="00AA730D" w:rsidRDefault="00AA730D" w:rsidP="00AA730D">
      <w:pPr>
        <w:spacing w:line="360" w:lineRule="auto"/>
        <w:textAlignment w:val="baseline"/>
        <w:rPr>
          <w:rFonts w:ascii="Arial" w:hAnsi="Arial" w:cs="Arial"/>
        </w:rPr>
      </w:pPr>
      <w:r w:rsidRPr="00AA730D">
        <w:rPr>
          <w:rFonts w:ascii="Arial" w:hAnsi="Arial" w:cs="Arial"/>
          <w:i/>
          <w:iCs/>
          <w:color w:val="0000FF"/>
        </w:rPr>
        <w:t>Include, if applicable, otherwise delete:</w:t>
      </w:r>
      <w:r w:rsidRPr="00AA730D">
        <w:rPr>
          <w:rFonts w:ascii="Arial" w:hAnsi="Arial" w:cs="Arial"/>
          <w:color w:val="0000FF"/>
        </w:rPr>
        <w:t xml:space="preserve"> </w:t>
      </w:r>
      <w:r w:rsidRPr="00AA730D">
        <w:rPr>
          <w:rFonts w:ascii="Arial" w:hAnsi="Arial" w:cs="Arial"/>
        </w:rPr>
        <w:t>The Research Team will enter data about you and your health into a computer and a computer program will help the study team decide if you meet requirements to be in this study. </w:t>
      </w:r>
    </w:p>
    <w:p w14:paraId="02A55D5C" w14:textId="77777777" w:rsidR="00AA730D" w:rsidRPr="00AA730D" w:rsidRDefault="00AA730D" w:rsidP="00AA730D">
      <w:pPr>
        <w:spacing w:line="360" w:lineRule="auto"/>
        <w:textAlignment w:val="baseline"/>
        <w:rPr>
          <w:rFonts w:ascii="Arial" w:hAnsi="Arial" w:cs="Arial"/>
        </w:rPr>
      </w:pPr>
      <w:r w:rsidRPr="00AA730D">
        <w:rPr>
          <w:rFonts w:ascii="Arial" w:hAnsi="Arial" w:cs="Arial"/>
          <w:color w:val="31849B"/>
        </w:rPr>
        <w:t> </w:t>
      </w:r>
    </w:p>
    <w:p w14:paraId="1CFB4021" w14:textId="70F8B016" w:rsidR="00AA730D" w:rsidRPr="00AA730D" w:rsidRDefault="00AA730D" w:rsidP="00AA730D">
      <w:pPr>
        <w:spacing w:line="360" w:lineRule="auto"/>
        <w:textAlignment w:val="baseline"/>
        <w:rPr>
          <w:rFonts w:ascii="Arial" w:hAnsi="Arial" w:cs="Arial"/>
        </w:rPr>
      </w:pPr>
      <w:r w:rsidRPr="00AA730D">
        <w:rPr>
          <w:rFonts w:ascii="Arial" w:hAnsi="Arial" w:cs="Arial"/>
          <w:i/>
          <w:iCs/>
          <w:color w:val="0000FF"/>
        </w:rPr>
        <w:t>Include, if applicable, otherwise delete:</w:t>
      </w:r>
      <w:r w:rsidRPr="00AA730D">
        <w:rPr>
          <w:rFonts w:ascii="Arial" w:hAnsi="Arial" w:cs="Arial"/>
          <w:color w:val="ED0000"/>
        </w:rPr>
        <w:t xml:space="preserve"> </w:t>
      </w:r>
      <w:r w:rsidRPr="00AA730D">
        <w:rPr>
          <w:rFonts w:ascii="Arial" w:hAnsi="Arial" w:cs="Arial"/>
        </w:rPr>
        <w:t xml:space="preserve">The research protocol requires the Research team to enter data about you and your health into a computer. A computer program will be used to assign you to one of the following specific study treatments: </w:t>
      </w:r>
      <w:r w:rsidRPr="00AA730D">
        <w:rPr>
          <w:rFonts w:ascii="Arial" w:hAnsi="Arial" w:cs="Arial"/>
          <w:color w:val="C00000"/>
        </w:rPr>
        <w:t>[list study treatments]</w:t>
      </w:r>
      <w:r w:rsidRPr="00AA730D">
        <w:rPr>
          <w:rFonts w:ascii="Arial" w:hAnsi="Arial" w:cs="Arial"/>
        </w:rPr>
        <w:t xml:space="preserve">. If you sign this consent form, you are consenting to the use of this automated process to determine the treatment you receive. </w:t>
      </w:r>
      <w:r w:rsidRPr="00AA730D">
        <w:rPr>
          <w:rFonts w:ascii="Arial" w:hAnsi="Arial" w:cs="Arial"/>
          <w:color w:val="C00000"/>
        </w:rPr>
        <w:t>[Describe any other procedures that use an automated process to make decisions about the subject]</w:t>
      </w:r>
      <w:r w:rsidRPr="00AA730D">
        <w:rPr>
          <w:rFonts w:ascii="Arial" w:hAnsi="Arial" w:cs="Arial"/>
        </w:rPr>
        <w:t>.</w:t>
      </w:r>
      <w:r w:rsidRPr="00AA730D">
        <w:rPr>
          <w:rFonts w:ascii="Arial" w:hAnsi="Arial" w:cs="Arial"/>
          <w:color w:val="ED0000"/>
        </w:rPr>
        <w:t> </w:t>
      </w:r>
    </w:p>
    <w:p w14:paraId="6DD8042F" w14:textId="77777777" w:rsidR="00AA730D" w:rsidRPr="00AA730D" w:rsidRDefault="00AA730D" w:rsidP="00AA730D">
      <w:pPr>
        <w:spacing w:line="360" w:lineRule="auto"/>
        <w:textAlignment w:val="baseline"/>
        <w:rPr>
          <w:rFonts w:ascii="Arial" w:hAnsi="Arial" w:cs="Arial"/>
        </w:rPr>
      </w:pPr>
    </w:p>
    <w:p w14:paraId="132579E2" w14:textId="0F881F80" w:rsidR="00AA730D" w:rsidRPr="00AA730D" w:rsidRDefault="00AA730D" w:rsidP="00AA730D">
      <w:pPr>
        <w:spacing w:line="360" w:lineRule="auto"/>
        <w:textAlignment w:val="baseline"/>
        <w:rPr>
          <w:rFonts w:ascii="Arial" w:hAnsi="Arial" w:cs="Arial"/>
        </w:rPr>
      </w:pPr>
      <w:r w:rsidRPr="00AA730D">
        <w:rPr>
          <w:rFonts w:ascii="Arial" w:hAnsi="Arial" w:cs="Arial"/>
        </w:rPr>
        <w:t xml:space="preserve">Please initial one of the </w:t>
      </w:r>
      <w:r w:rsidR="00C93431">
        <w:rPr>
          <w:rFonts w:ascii="Arial" w:hAnsi="Arial" w:cs="Arial"/>
        </w:rPr>
        <w:t>lines</w:t>
      </w:r>
      <w:r w:rsidR="00C93431" w:rsidRPr="00AA730D">
        <w:rPr>
          <w:rFonts w:ascii="Arial" w:hAnsi="Arial" w:cs="Arial"/>
        </w:rPr>
        <w:t xml:space="preserve"> </w:t>
      </w:r>
      <w:r w:rsidRPr="00AA730D">
        <w:rPr>
          <w:rFonts w:ascii="Arial" w:hAnsi="Arial" w:cs="Arial"/>
        </w:rPr>
        <w:t xml:space="preserve">below to indicate whether you consent to </w:t>
      </w:r>
      <w:r w:rsidR="00F456B7">
        <w:rPr>
          <w:rFonts w:ascii="Arial" w:hAnsi="Arial" w:cs="Arial"/>
        </w:rPr>
        <w:t xml:space="preserve">the </w:t>
      </w:r>
      <w:r w:rsidRPr="00AA730D">
        <w:rPr>
          <w:rFonts w:ascii="Arial" w:hAnsi="Arial" w:cs="Arial"/>
        </w:rPr>
        <w:t xml:space="preserve">use of the automated processes described above. </w:t>
      </w:r>
    </w:p>
    <w:p w14:paraId="1FC1A1DA" w14:textId="49ADB700" w:rsidR="00C93431" w:rsidRDefault="00C93431" w:rsidP="00C93431">
      <w:pPr>
        <w:tabs>
          <w:tab w:val="left" w:pos="1800"/>
          <w:tab w:val="left" w:pos="2970"/>
          <w:tab w:val="left" w:pos="3420"/>
          <w:tab w:val="left" w:pos="5040"/>
          <w:tab w:val="left" w:pos="6840"/>
          <w:tab w:val="left" w:pos="10710"/>
        </w:tabs>
        <w:spacing w:before="240" w:after="240"/>
        <w:ind w:left="418" w:hanging="130"/>
        <w:textAlignment w:val="baseline"/>
        <w:rPr>
          <w:rFonts w:ascii="Arial" w:hAnsi="Arial" w:cs="Arial"/>
        </w:rPr>
      </w:pPr>
      <w:r w:rsidRPr="00AA730D">
        <w:rPr>
          <w:rFonts w:ascii="Arial" w:hAnsi="Arial" w:cs="Arial"/>
        </w:rPr>
        <w:t>I agree</w:t>
      </w:r>
      <w:r>
        <w:rPr>
          <w:rFonts w:ascii="Arial" w:hAnsi="Arial" w:cs="Arial"/>
        </w:rPr>
        <w:t xml:space="preserve"> </w:t>
      </w:r>
      <w:r>
        <w:rPr>
          <w:rFonts w:ascii="Arial" w:hAnsi="Arial" w:cs="Arial"/>
        </w:rPr>
        <w:tab/>
      </w:r>
      <w:r>
        <w:rPr>
          <w:rFonts w:ascii="Arial" w:hAnsi="Arial" w:cs="Arial"/>
          <w:u w:val="single"/>
        </w:rPr>
        <w:tab/>
      </w:r>
      <w:r w:rsidRPr="00AA730D">
        <w:rPr>
          <w:rFonts w:ascii="Arial" w:hAnsi="Arial" w:cs="Arial"/>
        </w:rPr>
        <w:tab/>
      </w:r>
    </w:p>
    <w:p w14:paraId="626AFE5C" w14:textId="48C68980" w:rsidR="00AA730D" w:rsidRPr="00AA730D" w:rsidRDefault="00C93431" w:rsidP="00C93431">
      <w:pPr>
        <w:tabs>
          <w:tab w:val="left" w:pos="1170"/>
          <w:tab w:val="left" w:pos="2970"/>
          <w:tab w:val="left" w:pos="3420"/>
          <w:tab w:val="left" w:pos="5040"/>
          <w:tab w:val="left" w:pos="6840"/>
          <w:tab w:val="left" w:pos="10710"/>
        </w:tabs>
        <w:spacing w:before="240" w:after="240"/>
        <w:ind w:left="418" w:hanging="130"/>
        <w:textAlignment w:val="baseline"/>
        <w:rPr>
          <w:rFonts w:ascii="Arial" w:hAnsi="Arial" w:cs="Arial"/>
          <w:bdr w:val="single" w:sz="4" w:space="0" w:color="auto"/>
        </w:rPr>
      </w:pPr>
      <w:r w:rsidRPr="00AA730D">
        <w:rPr>
          <w:rFonts w:ascii="Arial" w:hAnsi="Arial" w:cs="Arial"/>
        </w:rPr>
        <w:t>I do not agree</w:t>
      </w:r>
      <w:r>
        <w:rPr>
          <w:rFonts w:ascii="Arial" w:hAnsi="Arial" w:cs="Arial"/>
        </w:rPr>
        <w:t xml:space="preserve"> </w:t>
      </w:r>
      <w:r>
        <w:rPr>
          <w:rFonts w:ascii="Arial" w:hAnsi="Arial" w:cs="Arial"/>
          <w:u w:val="single"/>
        </w:rPr>
        <w:tab/>
      </w:r>
      <w:r w:rsidRPr="00AA730D">
        <w:rPr>
          <w:rFonts w:ascii="Arial" w:hAnsi="Arial" w:cs="Arial"/>
        </w:rPr>
        <w:tab/>
      </w:r>
      <w:r w:rsidRPr="00AA730D">
        <w:rPr>
          <w:rFonts w:ascii="Arial" w:hAnsi="Arial" w:cs="Arial"/>
        </w:rPr>
        <w:softHyphen/>
      </w:r>
      <w:r w:rsidRPr="00AA730D">
        <w:rPr>
          <w:rFonts w:ascii="Arial" w:hAnsi="Arial" w:cs="Arial"/>
        </w:rPr>
        <w:softHyphen/>
      </w:r>
      <w:r w:rsidR="00AA730D" w:rsidRPr="00AA730D">
        <w:rPr>
          <w:rFonts w:ascii="Arial" w:hAnsi="Arial" w:cs="Arial"/>
        </w:rPr>
        <w:tab/>
      </w:r>
      <w:r w:rsidR="00AA730D" w:rsidRPr="00AA730D">
        <w:rPr>
          <w:rFonts w:ascii="Arial" w:hAnsi="Arial" w:cs="Arial"/>
        </w:rPr>
        <w:softHyphen/>
      </w:r>
      <w:r w:rsidR="00AA730D" w:rsidRPr="00AA730D">
        <w:rPr>
          <w:rFonts w:ascii="Arial" w:hAnsi="Arial" w:cs="Arial"/>
        </w:rPr>
        <w:softHyphen/>
      </w:r>
      <w:r w:rsidR="00AA730D" w:rsidRPr="00AA730D">
        <w:rPr>
          <w:rFonts w:ascii="Arial" w:hAnsi="Arial" w:cs="Arial"/>
        </w:rPr>
        <w:tab/>
      </w:r>
    </w:p>
    <w:p w14:paraId="3DAD0B47" w14:textId="77777777" w:rsidR="00AA730D" w:rsidRPr="00AA730D" w:rsidRDefault="00AA730D" w:rsidP="00AA730D">
      <w:pPr>
        <w:spacing w:line="360" w:lineRule="auto"/>
        <w:textAlignment w:val="baseline"/>
        <w:rPr>
          <w:rFonts w:ascii="Arial" w:hAnsi="Arial" w:cs="Arial"/>
        </w:rPr>
      </w:pPr>
    </w:p>
    <w:p w14:paraId="3296864D" w14:textId="77777777" w:rsidR="00AA730D" w:rsidRPr="00AA730D" w:rsidRDefault="00AA730D" w:rsidP="00AA730D">
      <w:pPr>
        <w:spacing w:line="360" w:lineRule="auto"/>
        <w:textAlignment w:val="baseline"/>
        <w:rPr>
          <w:rFonts w:ascii="Arial" w:hAnsi="Arial" w:cs="Arial"/>
        </w:rPr>
      </w:pPr>
      <w:r w:rsidRPr="00AA730D">
        <w:rPr>
          <w:rFonts w:ascii="Arial" w:hAnsi="Arial" w:cs="Arial"/>
        </w:rPr>
        <w:t xml:space="preserve">This research will keep your Study Data for </w:t>
      </w:r>
      <w:r w:rsidRPr="00AA730D">
        <w:rPr>
          <w:rFonts w:ascii="Arial" w:hAnsi="Arial" w:cs="Arial"/>
          <w:color w:val="C00000"/>
        </w:rPr>
        <w:t>[insert the time the data will be maintained by the research]</w:t>
      </w:r>
      <w:r w:rsidRPr="00AA730D">
        <w:rPr>
          <w:rFonts w:ascii="Arial" w:hAnsi="Arial" w:cs="Arial"/>
          <w:color w:val="ED0000"/>
        </w:rPr>
        <w:t xml:space="preserve"> </w:t>
      </w:r>
      <w:r w:rsidRPr="00AA730D">
        <w:rPr>
          <w:rFonts w:ascii="Arial" w:hAnsi="Arial" w:cs="Arial"/>
        </w:rPr>
        <w:t xml:space="preserve">after this research ends. </w:t>
      </w:r>
    </w:p>
    <w:p w14:paraId="53AAF3D7" w14:textId="77777777" w:rsidR="00AA730D" w:rsidRPr="00AA730D" w:rsidRDefault="00AA730D" w:rsidP="00AA730D">
      <w:pPr>
        <w:spacing w:line="360" w:lineRule="auto"/>
        <w:textAlignment w:val="baseline"/>
        <w:rPr>
          <w:rFonts w:ascii="Arial" w:hAnsi="Arial" w:cs="Arial"/>
        </w:rPr>
      </w:pPr>
      <w:r w:rsidRPr="00AA730D">
        <w:rPr>
          <w:rFonts w:ascii="Arial" w:hAnsi="Arial" w:cs="Arial"/>
        </w:rPr>
        <w:t> </w:t>
      </w:r>
    </w:p>
    <w:p w14:paraId="60595DF7" w14:textId="77777777" w:rsidR="00AA730D" w:rsidRPr="00AA730D" w:rsidRDefault="00AA730D" w:rsidP="00AA730D">
      <w:pPr>
        <w:spacing w:line="360" w:lineRule="auto"/>
        <w:textAlignment w:val="baseline"/>
        <w:rPr>
          <w:rFonts w:ascii="Arial" w:hAnsi="Arial" w:cs="Arial"/>
        </w:rPr>
      </w:pPr>
      <w:r w:rsidRPr="00AA730D">
        <w:rPr>
          <w:rFonts w:ascii="Arial" w:hAnsi="Arial" w:cs="Arial"/>
        </w:rPr>
        <w:t xml:space="preserve">The following categories of individuals may receive Study Data collected or created about you: </w:t>
      </w:r>
    </w:p>
    <w:p w14:paraId="5F76A4EB" w14:textId="2324891A" w:rsidR="00AA730D" w:rsidRPr="00AA730D" w:rsidRDefault="00AA730D" w:rsidP="00AA730D">
      <w:pPr>
        <w:spacing w:line="360" w:lineRule="auto"/>
        <w:textAlignment w:val="baseline"/>
        <w:rPr>
          <w:rFonts w:ascii="Arial" w:hAnsi="Arial" w:cs="Arial"/>
          <w:i/>
          <w:iCs/>
        </w:rPr>
      </w:pPr>
      <w:r w:rsidRPr="00AA730D">
        <w:rPr>
          <w:rFonts w:ascii="Arial" w:hAnsi="Arial" w:cs="Arial"/>
          <w:i/>
          <w:iCs/>
          <w:color w:val="0000FF"/>
        </w:rPr>
        <w:t>Delete any category that is not applicable:</w:t>
      </w:r>
      <w:r w:rsidRPr="00AA730D">
        <w:rPr>
          <w:rFonts w:ascii="Arial" w:hAnsi="Arial" w:cs="Arial"/>
          <w:i/>
          <w:iCs/>
          <w:color w:val="ED0000"/>
        </w:rPr>
        <w:t> </w:t>
      </w:r>
    </w:p>
    <w:p w14:paraId="65A1C38E" w14:textId="77777777" w:rsidR="00AA730D" w:rsidRPr="00AA730D" w:rsidRDefault="00AA730D" w:rsidP="00AA730D">
      <w:pPr>
        <w:numPr>
          <w:ilvl w:val="0"/>
          <w:numId w:val="40"/>
        </w:numPr>
        <w:spacing w:line="360" w:lineRule="auto"/>
        <w:textAlignment w:val="baseline"/>
        <w:rPr>
          <w:rFonts w:ascii="Arial" w:hAnsi="Arial" w:cs="Arial"/>
        </w:rPr>
      </w:pPr>
      <w:r w:rsidRPr="00AA730D">
        <w:rPr>
          <w:rFonts w:ascii="Arial" w:hAnsi="Arial" w:cs="Arial"/>
        </w:rPr>
        <w:t>Members of the research team so they properly conduct the research </w:t>
      </w:r>
    </w:p>
    <w:p w14:paraId="09D805EA" w14:textId="77777777" w:rsidR="00AA730D" w:rsidRPr="00AA730D" w:rsidRDefault="00AA730D" w:rsidP="00AA730D">
      <w:pPr>
        <w:numPr>
          <w:ilvl w:val="0"/>
          <w:numId w:val="40"/>
        </w:numPr>
        <w:spacing w:line="360" w:lineRule="auto"/>
        <w:textAlignment w:val="baseline"/>
        <w:rPr>
          <w:rFonts w:ascii="Arial" w:hAnsi="Arial" w:cs="Arial"/>
        </w:rPr>
      </w:pPr>
      <w:r w:rsidRPr="00AA730D">
        <w:rPr>
          <w:rFonts w:ascii="Arial" w:hAnsi="Arial" w:cs="Arial"/>
        </w:rPr>
        <w:lastRenderedPageBreak/>
        <w:t xml:space="preserve">The Institutional Review Board and the Compliance Office of the University of Texas Southwestern Medical Center, and other groups that oversee how research studies are carried out. </w:t>
      </w:r>
    </w:p>
    <w:p w14:paraId="3F67A7FE" w14:textId="5670ECDF" w:rsidR="00AA730D" w:rsidRPr="00AA730D" w:rsidRDefault="00AA730D" w:rsidP="00AA730D">
      <w:pPr>
        <w:numPr>
          <w:ilvl w:val="0"/>
          <w:numId w:val="40"/>
        </w:numPr>
        <w:spacing w:line="360" w:lineRule="auto"/>
        <w:textAlignment w:val="baseline"/>
        <w:rPr>
          <w:rFonts w:ascii="Arial" w:hAnsi="Arial" w:cs="Arial"/>
        </w:rPr>
      </w:pPr>
      <w:r w:rsidRPr="00AA730D">
        <w:rPr>
          <w:rFonts w:ascii="Arial" w:hAnsi="Arial" w:cs="Arial"/>
        </w:rPr>
        <w:t xml:space="preserve">The Research offices at </w:t>
      </w:r>
      <w:r w:rsidRPr="00AA730D">
        <w:rPr>
          <w:rFonts w:ascii="Arial" w:hAnsi="Arial" w:cs="Arial"/>
          <w:i/>
          <w:iCs/>
          <w:color w:val="0000FF"/>
        </w:rPr>
        <w:t>select all appropriate, delete others:</w:t>
      </w:r>
      <w:r w:rsidRPr="00AA730D">
        <w:rPr>
          <w:rFonts w:ascii="Arial" w:hAnsi="Arial" w:cs="Arial"/>
          <w:color w:val="0000FF"/>
        </w:rPr>
        <w:t xml:space="preserve"> </w:t>
      </w:r>
      <w:r w:rsidRPr="00AA730D">
        <w:rPr>
          <w:rFonts w:ascii="Arial" w:hAnsi="Arial" w:cs="Arial"/>
          <w:color w:val="C00000"/>
        </w:rPr>
        <w:t>[University of Texas Southwestern Medical Center, Parkland Health and Hospital System, Children’s Health, Scottish Rite for Children, Texas Health Resources]</w:t>
      </w:r>
      <w:r w:rsidRPr="00AA730D">
        <w:rPr>
          <w:rFonts w:ascii="Arial" w:hAnsi="Arial" w:cs="Arial"/>
        </w:rPr>
        <w:t xml:space="preserve">. </w:t>
      </w:r>
    </w:p>
    <w:p w14:paraId="06A487C7" w14:textId="77777777" w:rsidR="00AA730D" w:rsidRPr="00AA730D" w:rsidRDefault="00AA730D" w:rsidP="00AA730D">
      <w:pPr>
        <w:numPr>
          <w:ilvl w:val="0"/>
          <w:numId w:val="40"/>
        </w:numPr>
        <w:spacing w:line="360" w:lineRule="auto"/>
        <w:textAlignment w:val="baseline"/>
        <w:rPr>
          <w:rFonts w:ascii="Arial" w:hAnsi="Arial" w:cs="Arial"/>
        </w:rPr>
      </w:pPr>
      <w:r w:rsidRPr="00AA730D">
        <w:rPr>
          <w:rFonts w:ascii="Arial" w:hAnsi="Arial" w:cs="Arial"/>
        </w:rPr>
        <w:t>The research Sponsor who will monitor the study and analyze the data </w:t>
      </w:r>
    </w:p>
    <w:p w14:paraId="70F9A239" w14:textId="77777777" w:rsidR="00AA730D" w:rsidRPr="00AA730D" w:rsidRDefault="00AA730D" w:rsidP="00AA730D">
      <w:pPr>
        <w:numPr>
          <w:ilvl w:val="0"/>
          <w:numId w:val="40"/>
        </w:numPr>
        <w:spacing w:line="360" w:lineRule="auto"/>
        <w:textAlignment w:val="baseline"/>
        <w:rPr>
          <w:rFonts w:ascii="Arial" w:hAnsi="Arial" w:cs="Arial"/>
        </w:rPr>
      </w:pPr>
      <w:r w:rsidRPr="00AA730D">
        <w:rPr>
          <w:rFonts w:ascii="Arial" w:hAnsi="Arial" w:cs="Arial"/>
        </w:rPr>
        <w:t>Agents of the Sponsor who will assist the sponsor with data monitoring and analysis  </w:t>
      </w:r>
    </w:p>
    <w:p w14:paraId="33D1691B" w14:textId="77777777" w:rsidR="00AA730D" w:rsidRPr="00AA730D" w:rsidRDefault="00AA730D" w:rsidP="00AA730D">
      <w:pPr>
        <w:numPr>
          <w:ilvl w:val="0"/>
          <w:numId w:val="40"/>
        </w:numPr>
        <w:spacing w:line="360" w:lineRule="auto"/>
        <w:textAlignment w:val="baseline"/>
        <w:rPr>
          <w:rFonts w:ascii="Arial" w:hAnsi="Arial" w:cs="Arial"/>
        </w:rPr>
      </w:pPr>
      <w:r w:rsidRPr="00AA730D">
        <w:rPr>
          <w:rFonts w:ascii="Arial" w:hAnsi="Arial" w:cs="Arial"/>
        </w:rPr>
        <w:t>Representatives of the U.S. Office of Human Research Protections (OHRP) who oversee the research </w:t>
      </w:r>
    </w:p>
    <w:p w14:paraId="03BA0927" w14:textId="77777777" w:rsidR="00AA730D" w:rsidRPr="00AA730D" w:rsidRDefault="00AA730D" w:rsidP="00AA730D">
      <w:pPr>
        <w:numPr>
          <w:ilvl w:val="0"/>
          <w:numId w:val="40"/>
        </w:numPr>
        <w:spacing w:line="360" w:lineRule="auto"/>
        <w:textAlignment w:val="baseline"/>
        <w:rPr>
          <w:rFonts w:ascii="Arial" w:hAnsi="Arial" w:cs="Arial"/>
        </w:rPr>
      </w:pPr>
      <w:r w:rsidRPr="00AA730D">
        <w:rPr>
          <w:rFonts w:ascii="Arial" w:hAnsi="Arial" w:cs="Arial"/>
        </w:rPr>
        <w:t xml:space="preserve">Representatives of the FDA who will use the data to determine whether a marketing application for the investigational </w:t>
      </w:r>
      <w:r w:rsidRPr="00AA730D">
        <w:rPr>
          <w:rFonts w:ascii="Arial" w:hAnsi="Arial" w:cs="Arial"/>
          <w:color w:val="C00000"/>
        </w:rPr>
        <w:t>[insert drug/device/biological product]</w:t>
      </w:r>
      <w:r w:rsidRPr="00AA730D">
        <w:rPr>
          <w:rFonts w:ascii="Arial" w:hAnsi="Arial" w:cs="Arial"/>
          <w:color w:val="ED0000"/>
        </w:rPr>
        <w:t xml:space="preserve"> </w:t>
      </w:r>
      <w:r w:rsidRPr="00AA730D">
        <w:rPr>
          <w:rFonts w:ascii="Arial" w:hAnsi="Arial" w:cs="Arial"/>
        </w:rPr>
        <w:t>can be approved  </w:t>
      </w:r>
    </w:p>
    <w:p w14:paraId="12FDD691" w14:textId="77777777" w:rsidR="00AA730D" w:rsidRPr="00AA730D" w:rsidRDefault="00AA730D" w:rsidP="00AA730D">
      <w:pPr>
        <w:numPr>
          <w:ilvl w:val="0"/>
          <w:numId w:val="40"/>
        </w:numPr>
        <w:spacing w:line="360" w:lineRule="auto"/>
        <w:textAlignment w:val="baseline"/>
        <w:rPr>
          <w:rFonts w:ascii="Arial" w:hAnsi="Arial" w:cs="Arial"/>
        </w:rPr>
      </w:pPr>
      <w:r w:rsidRPr="00AA730D">
        <w:rPr>
          <w:rFonts w:ascii="Arial" w:hAnsi="Arial" w:cs="Arial"/>
        </w:rPr>
        <w:t>Other researchers, so they can perform procedures required by this research </w:t>
      </w:r>
    </w:p>
    <w:p w14:paraId="2F1D3166" w14:textId="77777777" w:rsidR="00AA730D" w:rsidRPr="00AA730D" w:rsidRDefault="00AA730D" w:rsidP="00AA730D">
      <w:pPr>
        <w:numPr>
          <w:ilvl w:val="0"/>
          <w:numId w:val="40"/>
        </w:numPr>
        <w:spacing w:line="360" w:lineRule="auto"/>
        <w:textAlignment w:val="baseline"/>
        <w:rPr>
          <w:rFonts w:ascii="Arial" w:hAnsi="Arial" w:cs="Arial"/>
        </w:rPr>
      </w:pPr>
      <w:r w:rsidRPr="00AA730D">
        <w:rPr>
          <w:rFonts w:ascii="Arial" w:hAnsi="Arial" w:cs="Arial"/>
        </w:rPr>
        <w:t xml:space="preserve">Other researchers, including researchers in other countries, so they can conduct additional research on </w:t>
      </w:r>
      <w:r w:rsidRPr="00AA730D">
        <w:rPr>
          <w:rFonts w:ascii="Arial" w:hAnsi="Arial" w:cs="Arial"/>
          <w:color w:val="C00000"/>
        </w:rPr>
        <w:t>[condition]</w:t>
      </w:r>
      <w:r w:rsidRPr="00AA730D">
        <w:rPr>
          <w:rFonts w:ascii="Arial" w:hAnsi="Arial" w:cs="Arial"/>
          <w:color w:val="ED0000"/>
        </w:rPr>
        <w:t xml:space="preserve"> </w:t>
      </w:r>
      <w:r w:rsidRPr="00AA730D">
        <w:rPr>
          <w:rFonts w:ascii="Arial" w:hAnsi="Arial" w:cs="Arial"/>
        </w:rPr>
        <w:t>and other, unrelated diseases and problems </w:t>
      </w:r>
    </w:p>
    <w:p w14:paraId="0DFCDCCA" w14:textId="77777777" w:rsidR="00AA730D" w:rsidRPr="00AA730D" w:rsidRDefault="00AA730D" w:rsidP="00AA730D">
      <w:pPr>
        <w:spacing w:line="360" w:lineRule="auto"/>
        <w:textAlignment w:val="baseline"/>
        <w:rPr>
          <w:rFonts w:ascii="Arial" w:hAnsi="Arial" w:cs="Arial"/>
        </w:rPr>
      </w:pPr>
      <w:r w:rsidRPr="00AA730D">
        <w:rPr>
          <w:rFonts w:ascii="Arial" w:hAnsi="Arial" w:cs="Arial"/>
          <w:color w:val="C00000"/>
        </w:rPr>
        <w:t>[List the additional categories of individuals who may receive access to Personal Data and describe the reason for the disclosure.]</w:t>
      </w:r>
      <w:r w:rsidRPr="00AA730D">
        <w:rPr>
          <w:rFonts w:ascii="Arial" w:hAnsi="Arial" w:cs="Arial"/>
          <w:color w:val="ED0000"/>
        </w:rPr>
        <w:t> </w:t>
      </w:r>
    </w:p>
    <w:p w14:paraId="38AEF6D8" w14:textId="77777777" w:rsidR="00AA730D" w:rsidRPr="00AA730D" w:rsidRDefault="00AA730D" w:rsidP="00AA730D">
      <w:pPr>
        <w:spacing w:line="360" w:lineRule="auto"/>
        <w:textAlignment w:val="baseline"/>
        <w:rPr>
          <w:rFonts w:ascii="Arial" w:hAnsi="Arial" w:cs="Arial"/>
        </w:rPr>
      </w:pPr>
      <w:r w:rsidRPr="00AA730D">
        <w:rPr>
          <w:rFonts w:ascii="Arial" w:hAnsi="Arial" w:cs="Arial"/>
        </w:rPr>
        <w:t> </w:t>
      </w:r>
    </w:p>
    <w:p w14:paraId="2B407E8F" w14:textId="2E54CAB1" w:rsidR="00AA730D" w:rsidRPr="00AA730D" w:rsidRDefault="00AA730D" w:rsidP="00AA730D">
      <w:pPr>
        <w:spacing w:line="360" w:lineRule="auto"/>
        <w:textAlignment w:val="baseline"/>
        <w:rPr>
          <w:rFonts w:ascii="Arial" w:hAnsi="Arial" w:cs="Arial"/>
        </w:rPr>
      </w:pPr>
      <w:r w:rsidRPr="00AA730D">
        <w:rPr>
          <w:rFonts w:ascii="Arial" w:hAnsi="Arial" w:cs="Arial"/>
          <w:i/>
          <w:iCs/>
          <w:color w:val="0000FF"/>
        </w:rPr>
        <w:t>Include, if applicable, otherwise delete:</w:t>
      </w:r>
      <w:r w:rsidRPr="00AA730D">
        <w:rPr>
          <w:rFonts w:ascii="Arial" w:hAnsi="Arial" w:cs="Arial"/>
          <w:color w:val="0000FF"/>
        </w:rPr>
        <w:t xml:space="preserve"> </w:t>
      </w:r>
      <w:r w:rsidRPr="00AA730D">
        <w:rPr>
          <w:rFonts w:ascii="Arial" w:hAnsi="Arial" w:cs="Arial"/>
        </w:rPr>
        <w:t xml:space="preserve">The research team will transfer your Study Data to our research site in the United States. The United States does not have the same laws to protect your Study Data as States in the EU/EEA. However, the research team is committed to protecting the confidentiality of your Study Data. Additional information about the protections we will use is included in the consent document. </w:t>
      </w:r>
    </w:p>
    <w:p w14:paraId="6443EF5E" w14:textId="77777777" w:rsidR="00AA730D" w:rsidRPr="00AA730D" w:rsidRDefault="00AA730D" w:rsidP="00AA730D">
      <w:pPr>
        <w:spacing w:line="360" w:lineRule="auto"/>
        <w:textAlignment w:val="baseline"/>
        <w:rPr>
          <w:rFonts w:ascii="Arial" w:hAnsi="Arial" w:cs="Arial"/>
        </w:rPr>
      </w:pPr>
      <w:r w:rsidRPr="00AA730D">
        <w:rPr>
          <w:rFonts w:ascii="Arial" w:hAnsi="Arial" w:cs="Arial"/>
        </w:rPr>
        <w:t> </w:t>
      </w:r>
    </w:p>
    <w:p w14:paraId="1D42C490" w14:textId="77777777" w:rsidR="00AA730D" w:rsidRPr="00AA730D" w:rsidRDefault="00AA730D" w:rsidP="00AA730D">
      <w:pPr>
        <w:spacing w:line="360" w:lineRule="auto"/>
        <w:textAlignment w:val="baseline"/>
        <w:rPr>
          <w:rFonts w:ascii="Arial" w:hAnsi="Arial" w:cs="Arial"/>
        </w:rPr>
      </w:pPr>
      <w:r w:rsidRPr="00AA730D">
        <w:rPr>
          <w:rFonts w:ascii="Arial" w:hAnsi="Arial" w:cs="Arial"/>
        </w:rPr>
        <w:t xml:space="preserve">If you </w:t>
      </w:r>
      <w:proofErr w:type="gramStart"/>
      <w:r w:rsidRPr="00AA730D">
        <w:rPr>
          <w:rFonts w:ascii="Arial" w:hAnsi="Arial" w:cs="Arial"/>
        </w:rPr>
        <w:t>are located in</w:t>
      </w:r>
      <w:proofErr w:type="gramEnd"/>
      <w:r w:rsidRPr="00AA730D">
        <w:rPr>
          <w:rFonts w:ascii="Arial" w:hAnsi="Arial" w:cs="Arial"/>
        </w:rPr>
        <w:t xml:space="preserve"> the European Union or European Economic Area during your participation in the Study, the GDPR gives you rights relating to your Study Data, including the right to:   </w:t>
      </w:r>
    </w:p>
    <w:p w14:paraId="257B92DE" w14:textId="77777777" w:rsidR="00AA730D" w:rsidRPr="00AA730D" w:rsidRDefault="00AA730D" w:rsidP="00AA730D">
      <w:pPr>
        <w:numPr>
          <w:ilvl w:val="0"/>
          <w:numId w:val="41"/>
        </w:numPr>
        <w:spacing w:line="360" w:lineRule="auto"/>
        <w:textAlignment w:val="baseline"/>
        <w:rPr>
          <w:rFonts w:ascii="Arial" w:hAnsi="Arial" w:cs="Arial"/>
        </w:rPr>
      </w:pPr>
      <w:r w:rsidRPr="00AA730D">
        <w:rPr>
          <w:rFonts w:ascii="Arial" w:hAnsi="Arial" w:cs="Arial"/>
        </w:rPr>
        <w:t xml:space="preserve">Access, correct or withdraw your Study Data; however, the research team may need to keep Study Data </w:t>
      </w:r>
      <w:proofErr w:type="gramStart"/>
      <w:r w:rsidRPr="00AA730D">
        <w:rPr>
          <w:rFonts w:ascii="Arial" w:hAnsi="Arial" w:cs="Arial"/>
        </w:rPr>
        <w:t>as long as</w:t>
      </w:r>
      <w:proofErr w:type="gramEnd"/>
      <w:r w:rsidRPr="00AA730D">
        <w:rPr>
          <w:rFonts w:ascii="Arial" w:hAnsi="Arial" w:cs="Arial"/>
        </w:rPr>
        <w:t xml:space="preserve"> it is necessary to achieve the purpose of this research </w:t>
      </w:r>
    </w:p>
    <w:p w14:paraId="10BE1E3A" w14:textId="77777777" w:rsidR="00AA730D" w:rsidRPr="00AA730D" w:rsidRDefault="00AA730D" w:rsidP="00AA730D">
      <w:pPr>
        <w:numPr>
          <w:ilvl w:val="0"/>
          <w:numId w:val="41"/>
        </w:numPr>
        <w:spacing w:line="360" w:lineRule="auto"/>
        <w:textAlignment w:val="baseline"/>
        <w:rPr>
          <w:rFonts w:ascii="Arial" w:hAnsi="Arial" w:cs="Arial"/>
        </w:rPr>
      </w:pPr>
      <w:r w:rsidRPr="00AA730D">
        <w:rPr>
          <w:rFonts w:ascii="Arial" w:hAnsi="Arial" w:cs="Arial"/>
        </w:rPr>
        <w:t>Restrict the types of activities the research team can do with your Study Data  </w:t>
      </w:r>
    </w:p>
    <w:p w14:paraId="689A46CC" w14:textId="77777777" w:rsidR="00AA730D" w:rsidRPr="00AA730D" w:rsidRDefault="00AA730D" w:rsidP="00AA730D">
      <w:pPr>
        <w:numPr>
          <w:ilvl w:val="0"/>
          <w:numId w:val="41"/>
        </w:numPr>
        <w:spacing w:line="360" w:lineRule="auto"/>
        <w:textAlignment w:val="baseline"/>
        <w:rPr>
          <w:rFonts w:ascii="Arial" w:hAnsi="Arial" w:cs="Arial"/>
        </w:rPr>
      </w:pPr>
      <w:r w:rsidRPr="00AA730D">
        <w:rPr>
          <w:rFonts w:ascii="Arial" w:hAnsi="Arial" w:cs="Arial"/>
        </w:rPr>
        <w:t>Object to using your Study Data for specific types of activities </w:t>
      </w:r>
    </w:p>
    <w:p w14:paraId="019AF500" w14:textId="77777777" w:rsidR="00AA730D" w:rsidRDefault="00AA730D" w:rsidP="00AA730D">
      <w:pPr>
        <w:numPr>
          <w:ilvl w:val="0"/>
          <w:numId w:val="41"/>
        </w:numPr>
        <w:spacing w:line="360" w:lineRule="auto"/>
        <w:textAlignment w:val="baseline"/>
        <w:rPr>
          <w:rFonts w:ascii="Arial" w:hAnsi="Arial" w:cs="Arial"/>
        </w:rPr>
      </w:pPr>
      <w:r w:rsidRPr="00AA730D">
        <w:rPr>
          <w:rFonts w:ascii="Arial" w:hAnsi="Arial" w:cs="Arial"/>
        </w:rPr>
        <w:lastRenderedPageBreak/>
        <w:t xml:space="preserve">Withdraw your consent to use your Study Data for the purposes outlined in the consent form and in this document (Please understand that you may withdraw your consent to use new Study </w:t>
      </w:r>
      <w:proofErr w:type="gramStart"/>
      <w:r w:rsidRPr="00AA730D">
        <w:rPr>
          <w:rFonts w:ascii="Arial" w:hAnsi="Arial" w:cs="Arial"/>
        </w:rPr>
        <w:t>Data</w:t>
      </w:r>
      <w:proofErr w:type="gramEnd"/>
      <w:r w:rsidRPr="00AA730D">
        <w:rPr>
          <w:rFonts w:ascii="Arial" w:hAnsi="Arial" w:cs="Arial"/>
        </w:rPr>
        <w:t xml:space="preserve"> but Study Data already collected will continue to be used as outlined in the consent document and in this Notice)  </w:t>
      </w:r>
    </w:p>
    <w:p w14:paraId="2558EB88" w14:textId="77777777" w:rsidR="00BF3A7F" w:rsidRPr="00AA730D" w:rsidRDefault="00BF3A7F" w:rsidP="00BF3A7F">
      <w:pPr>
        <w:spacing w:line="360" w:lineRule="auto"/>
        <w:ind w:left="720"/>
        <w:textAlignment w:val="baseline"/>
        <w:rPr>
          <w:rFonts w:ascii="Arial" w:hAnsi="Arial" w:cs="Arial"/>
        </w:rPr>
      </w:pPr>
    </w:p>
    <w:p w14:paraId="47EA6632" w14:textId="67987B1B" w:rsidR="00AA730D" w:rsidRPr="00AA730D" w:rsidRDefault="00AA730D" w:rsidP="00AA730D">
      <w:pPr>
        <w:spacing w:line="360" w:lineRule="auto"/>
        <w:ind w:right="-180"/>
        <w:textAlignment w:val="baseline"/>
        <w:rPr>
          <w:rFonts w:ascii="Arial" w:hAnsi="Arial" w:cs="Arial"/>
        </w:rPr>
      </w:pPr>
      <w:r w:rsidRPr="00AA730D">
        <w:rPr>
          <w:rFonts w:ascii="Arial" w:hAnsi="Arial" w:cs="Arial"/>
        </w:rPr>
        <w:t xml:space="preserve">The University of Texas Southwestern Medical Center is responsible for the use of your Study Data for this research. The University of Texas Southwestern Medical Center Office of Institutional Compliance (Privacy Office) may be contacted by phone at 214-648-6024 or email </w:t>
      </w:r>
      <w:hyperlink r:id="rId13" w:tgtFrame="_blank" w:history="1">
        <w:r w:rsidRPr="00AA730D">
          <w:rPr>
            <w:rFonts w:ascii="Arial" w:hAnsi="Arial" w:cs="Arial"/>
            <w:color w:val="0000FF"/>
            <w:u w:val="single"/>
          </w:rPr>
          <w:t>compliance@utsouthwestern.edu</w:t>
        </w:r>
      </w:hyperlink>
      <w:r w:rsidRPr="00AA730D">
        <w:rPr>
          <w:rFonts w:ascii="Arial" w:hAnsi="Arial" w:cs="Arial"/>
        </w:rPr>
        <w:t xml:space="preserve"> if you have:  </w:t>
      </w:r>
    </w:p>
    <w:p w14:paraId="065F7A0D" w14:textId="77777777" w:rsidR="00AA730D" w:rsidRPr="00AA730D" w:rsidRDefault="00AA730D" w:rsidP="00AA730D">
      <w:pPr>
        <w:numPr>
          <w:ilvl w:val="0"/>
          <w:numId w:val="42"/>
        </w:numPr>
        <w:spacing w:line="360" w:lineRule="auto"/>
        <w:textAlignment w:val="baseline"/>
        <w:rPr>
          <w:rFonts w:ascii="Arial" w:hAnsi="Arial" w:cs="Arial"/>
        </w:rPr>
      </w:pPr>
      <w:r w:rsidRPr="00AA730D">
        <w:rPr>
          <w:rFonts w:ascii="Arial" w:hAnsi="Arial" w:cs="Arial"/>
        </w:rPr>
        <w:t>Questions about this Notice </w:t>
      </w:r>
    </w:p>
    <w:p w14:paraId="17D9F37B" w14:textId="77777777" w:rsidR="00AA730D" w:rsidRPr="00AA730D" w:rsidRDefault="00AA730D" w:rsidP="00AA730D">
      <w:pPr>
        <w:numPr>
          <w:ilvl w:val="0"/>
          <w:numId w:val="42"/>
        </w:numPr>
        <w:spacing w:line="360" w:lineRule="auto"/>
        <w:textAlignment w:val="baseline"/>
        <w:rPr>
          <w:rFonts w:ascii="Arial" w:hAnsi="Arial" w:cs="Arial"/>
        </w:rPr>
      </w:pPr>
      <w:r w:rsidRPr="00AA730D">
        <w:rPr>
          <w:rFonts w:ascii="Arial" w:hAnsi="Arial" w:cs="Arial"/>
        </w:rPr>
        <w:t>Complaints about the use of your Study Data </w:t>
      </w:r>
    </w:p>
    <w:p w14:paraId="1F5E7659" w14:textId="77777777" w:rsidR="00AA730D" w:rsidRPr="00AA730D" w:rsidRDefault="00AA730D" w:rsidP="00AA730D">
      <w:pPr>
        <w:numPr>
          <w:ilvl w:val="0"/>
          <w:numId w:val="42"/>
        </w:numPr>
        <w:spacing w:line="360" w:lineRule="auto"/>
        <w:textAlignment w:val="baseline"/>
        <w:rPr>
          <w:rFonts w:ascii="Arial" w:hAnsi="Arial" w:cs="Arial"/>
        </w:rPr>
      </w:pPr>
      <w:r w:rsidRPr="00AA730D">
        <w:rPr>
          <w:rFonts w:ascii="Arial" w:hAnsi="Arial" w:cs="Arial"/>
        </w:rPr>
        <w:t>If you want to make a request relating to the rights listed above. </w:t>
      </w:r>
    </w:p>
    <w:p w14:paraId="05EF04CF" w14:textId="05F0A79E" w:rsidR="00AA730D" w:rsidRPr="00AA730D" w:rsidRDefault="00AA730D" w:rsidP="00AA730D">
      <w:pPr>
        <w:spacing w:line="360" w:lineRule="auto"/>
        <w:textAlignment w:val="baseline"/>
        <w:rPr>
          <w:rFonts w:ascii="Arial" w:hAnsi="Arial" w:cs="Arial"/>
          <w:i/>
          <w:iCs/>
          <w:color w:val="0000FF"/>
        </w:rPr>
      </w:pPr>
    </w:p>
    <w:p w14:paraId="3D982FD3" w14:textId="7C5B1E87" w:rsidR="00AA730D" w:rsidRPr="00252B5B" w:rsidRDefault="00AA730D" w:rsidP="00AA730D">
      <w:pPr>
        <w:spacing w:line="360" w:lineRule="auto"/>
        <w:textAlignment w:val="baseline"/>
        <w:rPr>
          <w:rFonts w:ascii="Arial" w:hAnsi="Arial" w:cs="Arial"/>
          <w:i/>
          <w:iCs/>
          <w:color w:val="3333FF"/>
        </w:rPr>
      </w:pPr>
      <w:r w:rsidRPr="00252B5B">
        <w:rPr>
          <w:rFonts w:ascii="Arial" w:hAnsi="Arial" w:cs="Arial"/>
          <w:i/>
          <w:iCs/>
          <w:color w:val="3333FF"/>
        </w:rPr>
        <w:t xml:space="preserve">Include if the data will be used for sponsored research or research authored by another research institution, where a non-UTSW researcher or non-UTSW institution is determining the data to be collected and scope of research, and UTSW is acting at the direction of the non-UTSW researcher or non-UTSW institution: </w:t>
      </w:r>
    </w:p>
    <w:p w14:paraId="126F7517" w14:textId="77777777" w:rsidR="00AA730D" w:rsidRPr="00AA730D" w:rsidRDefault="00252B5B" w:rsidP="00AA730D">
      <w:pPr>
        <w:spacing w:line="360" w:lineRule="auto"/>
        <w:ind w:right="-180"/>
        <w:rPr>
          <w:rFonts w:ascii="Arial" w:hAnsi="Arial" w:cs="Arial"/>
          <w:color w:val="ED0000"/>
        </w:rPr>
      </w:pPr>
      <w:r>
        <w:rPr>
          <w:rFonts w:ascii="Arial" w:eastAsiaTheme="majorEastAsia" w:hAnsi="Arial" w:cs="Arial"/>
          <w:color w:val="C00000"/>
        </w:rPr>
        <w:t>[</w:t>
      </w:r>
      <w:r w:rsidR="00AA730D" w:rsidRPr="00AA730D">
        <w:rPr>
          <w:rFonts w:ascii="Arial" w:eastAsiaTheme="majorEastAsia" w:hAnsi="Arial" w:cs="Arial"/>
          <w:color w:val="C00000"/>
        </w:rPr>
        <w:t>Name and contact information of sponsor/institution; sponsor/institution’s Data Protection Officer and Representative, if any, and their contact information; if no DPO or Representative, provide name and contact information of sponsor/institution privacy official.] </w:t>
      </w:r>
      <w:r w:rsidR="00AA730D" w:rsidRPr="00AA730D">
        <w:rPr>
          <w:rFonts w:ascii="Arial" w:hAnsi="Arial" w:cs="Arial"/>
          <w:color w:val="ED0000"/>
        </w:rPr>
        <w:t xml:space="preserve"> </w:t>
      </w:r>
    </w:p>
    <w:p w14:paraId="58EBB91D" w14:textId="77777777" w:rsidR="00AA730D" w:rsidRPr="00AA730D" w:rsidRDefault="00AA730D" w:rsidP="00AA730D">
      <w:pPr>
        <w:spacing w:line="360" w:lineRule="auto"/>
        <w:rPr>
          <w:rFonts w:ascii="Arial" w:hAnsi="Arial" w:cs="Arial"/>
          <w:i/>
          <w:color w:val="0000FF"/>
        </w:rPr>
      </w:pPr>
    </w:p>
    <w:p w14:paraId="66296B7E" w14:textId="77777777" w:rsidR="00AA730D" w:rsidRPr="0055482F" w:rsidRDefault="00AA730D" w:rsidP="00684F03">
      <w:pPr>
        <w:pStyle w:val="Heading3"/>
      </w:pPr>
      <w:bookmarkStart w:id="3" w:name="_Hlk223946513"/>
      <w:r w:rsidRPr="0055482F">
        <w:t>NIH Data Management and Sharing Policy</w:t>
      </w:r>
    </w:p>
    <w:p w14:paraId="5E0DB86F" w14:textId="4EAF21D8" w:rsidR="00AA730D" w:rsidRPr="00AA730D" w:rsidRDefault="00AA730D" w:rsidP="00AA730D">
      <w:pPr>
        <w:tabs>
          <w:tab w:val="right" w:pos="10800"/>
        </w:tabs>
        <w:spacing w:line="360" w:lineRule="auto"/>
        <w:rPr>
          <w:rFonts w:ascii="Arial" w:hAnsi="Arial" w:cs="Arial"/>
          <w:bCs/>
          <w:i/>
          <w:color w:val="0000FF"/>
        </w:rPr>
      </w:pPr>
      <w:r w:rsidRPr="00AA730D">
        <w:rPr>
          <w:rFonts w:ascii="Arial" w:hAnsi="Arial" w:cs="Arial"/>
          <w:bCs/>
          <w:i/>
          <w:color w:val="0000FF"/>
        </w:rPr>
        <w:t xml:space="preserve">In accordance with the 2023 NIH Data Management and Sharing Policy for NIH funded studies. Insert the applicable template language on the sharing of information with a central database, registry, or repository and whether that sharing will be through controlled (closed) access or open access. This applies to all research applications submitted to the NIH on or after January 25, 2023. </w:t>
      </w:r>
    </w:p>
    <w:bookmarkEnd w:id="3"/>
    <w:p w14:paraId="4F69573C" w14:textId="77777777" w:rsidR="00AA730D" w:rsidRPr="00AA730D" w:rsidRDefault="00AA730D" w:rsidP="00AA730D">
      <w:pPr>
        <w:tabs>
          <w:tab w:val="center" w:pos="4320"/>
          <w:tab w:val="right" w:pos="8640"/>
        </w:tabs>
        <w:spacing w:line="360" w:lineRule="auto"/>
        <w:rPr>
          <w:rFonts w:ascii="Arial" w:hAnsi="Arial" w:cs="Arial"/>
        </w:rPr>
      </w:pPr>
    </w:p>
    <w:p w14:paraId="17447BA1" w14:textId="338CEEF3" w:rsidR="00AA730D" w:rsidRPr="00AA730D" w:rsidDel="008A0093" w:rsidRDefault="00AA730D" w:rsidP="00AA730D">
      <w:pPr>
        <w:tabs>
          <w:tab w:val="right" w:pos="10800"/>
        </w:tabs>
        <w:spacing w:line="360" w:lineRule="auto"/>
        <w:jc w:val="both"/>
        <w:rPr>
          <w:rFonts w:ascii="Arial" w:hAnsi="Arial" w:cs="Arial"/>
          <w:i/>
          <w:iCs/>
          <w:color w:val="0000FF"/>
        </w:rPr>
      </w:pPr>
      <w:r w:rsidRPr="00AA730D" w:rsidDel="008A0093">
        <w:rPr>
          <w:rFonts w:ascii="Arial" w:hAnsi="Arial" w:cs="Arial"/>
          <w:i/>
          <w:iCs/>
          <w:color w:val="0000FF"/>
        </w:rPr>
        <w:t xml:space="preserve">Insert the following for </w:t>
      </w:r>
      <w:r w:rsidR="00093BC2">
        <w:rPr>
          <w:rFonts w:ascii="Arial" w:hAnsi="Arial" w:cs="Arial"/>
          <w:i/>
          <w:iCs/>
          <w:color w:val="0000FF"/>
        </w:rPr>
        <w:t>all</w:t>
      </w:r>
      <w:r w:rsidRPr="00AA730D" w:rsidDel="008A0093">
        <w:rPr>
          <w:rFonts w:ascii="Arial" w:hAnsi="Arial" w:cs="Arial"/>
          <w:i/>
          <w:iCs/>
          <w:color w:val="0000FF"/>
        </w:rPr>
        <w:t xml:space="preserve"> research studies</w:t>
      </w:r>
      <w:r w:rsidRPr="00AA730D">
        <w:rPr>
          <w:rFonts w:ascii="Arial" w:hAnsi="Arial" w:cs="Arial"/>
          <w:i/>
          <w:iCs/>
          <w:color w:val="0000FF"/>
        </w:rPr>
        <w:t>:</w:t>
      </w:r>
    </w:p>
    <w:p w14:paraId="3947995E" w14:textId="77777777" w:rsidR="00AA730D" w:rsidRPr="00AA730D" w:rsidRDefault="00AA730D" w:rsidP="00AA730D">
      <w:pPr>
        <w:tabs>
          <w:tab w:val="right" w:pos="10800"/>
        </w:tabs>
        <w:spacing w:line="360" w:lineRule="auto"/>
        <w:jc w:val="both"/>
        <w:rPr>
          <w:rFonts w:ascii="Arial" w:hAnsi="Arial" w:cs="Arial"/>
          <w:bCs/>
          <w:iCs/>
        </w:rPr>
      </w:pPr>
      <w:r w:rsidRPr="00AA730D">
        <w:rPr>
          <w:rFonts w:ascii="Arial" w:hAnsi="Arial" w:cs="Arial"/>
          <w:bCs/>
          <w:iCs/>
        </w:rPr>
        <w:t xml:space="preserve">Data sharing </w:t>
      </w:r>
      <w:r w:rsidRPr="00AA730D" w:rsidDel="008A0093">
        <w:rPr>
          <w:rFonts w:ascii="Arial" w:hAnsi="Arial" w:cs="Arial"/>
          <w:bCs/>
          <w:iCs/>
        </w:rPr>
        <w:t>could change over time and may continue after the study ends.</w:t>
      </w:r>
    </w:p>
    <w:p w14:paraId="0AD388BD" w14:textId="77777777" w:rsidR="00AA730D" w:rsidRPr="00AA730D" w:rsidRDefault="00AA730D" w:rsidP="00AA730D">
      <w:pPr>
        <w:tabs>
          <w:tab w:val="right" w:pos="10800"/>
        </w:tabs>
        <w:spacing w:line="360" w:lineRule="auto"/>
        <w:jc w:val="both"/>
        <w:rPr>
          <w:rFonts w:ascii="Arial" w:hAnsi="Arial" w:cs="Arial"/>
          <w:bCs/>
          <w:iCs/>
        </w:rPr>
      </w:pPr>
      <w:r w:rsidRPr="00AA730D">
        <w:rPr>
          <w:rFonts w:ascii="Arial" w:hAnsi="Arial" w:cs="Arial"/>
          <w:bCs/>
          <w:iCs/>
        </w:rPr>
        <w:lastRenderedPageBreak/>
        <w:t>The use and sharing of your data are required for participation in this research study. If you are not comfortable with the use and sharing of your data in future research without further consent, you should not participate in this study.</w:t>
      </w:r>
    </w:p>
    <w:p w14:paraId="7031691D" w14:textId="77777777" w:rsidR="00AA730D" w:rsidRPr="00AA730D" w:rsidRDefault="00AA730D" w:rsidP="00AA730D">
      <w:pPr>
        <w:tabs>
          <w:tab w:val="right" w:pos="10800"/>
        </w:tabs>
        <w:spacing w:line="360" w:lineRule="auto"/>
        <w:rPr>
          <w:rFonts w:ascii="Arial" w:hAnsi="Arial" w:cs="Arial"/>
          <w:b/>
          <w:i/>
          <w:color w:val="0000FF"/>
        </w:rPr>
      </w:pPr>
    </w:p>
    <w:p w14:paraId="329A6F0D" w14:textId="308F420A" w:rsidR="00AA730D" w:rsidRPr="00AA730D" w:rsidRDefault="00AA730D" w:rsidP="00AA730D">
      <w:pPr>
        <w:spacing w:line="360" w:lineRule="auto"/>
        <w:rPr>
          <w:rFonts w:ascii="Arial" w:hAnsi="Arial" w:cs="Arial"/>
        </w:rPr>
      </w:pPr>
      <w:bookmarkStart w:id="4" w:name="_Hlk140161167"/>
      <w:r w:rsidRPr="00AA730D">
        <w:rPr>
          <w:rFonts w:ascii="Arial" w:hAnsi="Arial" w:cs="Arial"/>
          <w:bCs/>
          <w:i/>
          <w:color w:val="0000FF"/>
        </w:rPr>
        <w:t>Insert this if data will be shared and stored in a Controlled (Closed) Access Repository</w:t>
      </w:r>
      <w:r w:rsidRPr="00AA730D">
        <w:rPr>
          <w:rFonts w:ascii="Arial" w:hAnsi="Arial" w:cs="Arial"/>
        </w:rPr>
        <w:t>:</w:t>
      </w:r>
      <w:bookmarkEnd w:id="4"/>
    </w:p>
    <w:p w14:paraId="69A326C1" w14:textId="77777777" w:rsidR="00AA730D" w:rsidRPr="00AA730D" w:rsidRDefault="00AA730D" w:rsidP="00AA730D">
      <w:pPr>
        <w:spacing w:line="360" w:lineRule="auto"/>
        <w:rPr>
          <w:rFonts w:ascii="Arial" w:hAnsi="Arial" w:cs="Arial"/>
          <w:b/>
          <w:i/>
        </w:rPr>
      </w:pPr>
      <w:r w:rsidRPr="00AA730D">
        <w:rPr>
          <w:rFonts w:ascii="Arial" w:hAnsi="Arial" w:cs="Arial"/>
        </w:rPr>
        <w:t>As part of this research study, we will put your information (i.e., genetic data) in a large database for broad sharing with the research community. Your individual information will be labeled with a code and not with your name or other information that could be used to easily identify you. Only qualified researchers will be able to access your information from the database. These researchers must receive prior approval from individuals or committees with authority to determine whether these researchers can access this information.</w:t>
      </w:r>
    </w:p>
    <w:p w14:paraId="33129C92" w14:textId="77777777" w:rsidR="00AA730D" w:rsidRPr="00AA730D" w:rsidRDefault="00AA730D" w:rsidP="00AA730D">
      <w:pPr>
        <w:spacing w:line="360" w:lineRule="auto"/>
        <w:rPr>
          <w:rFonts w:ascii="Arial" w:hAnsi="Arial" w:cs="Arial"/>
          <w:b/>
          <w:i/>
        </w:rPr>
      </w:pPr>
    </w:p>
    <w:p w14:paraId="6C0D5A70" w14:textId="56067F31" w:rsidR="00AA730D" w:rsidRPr="00AA730D" w:rsidRDefault="00AA730D" w:rsidP="00AA730D">
      <w:pPr>
        <w:spacing w:line="360" w:lineRule="auto"/>
        <w:rPr>
          <w:rFonts w:ascii="Arial" w:hAnsi="Arial" w:cs="Arial"/>
          <w:bCs/>
          <w:i/>
        </w:rPr>
      </w:pPr>
      <w:r w:rsidRPr="00AA730D">
        <w:rPr>
          <w:rFonts w:ascii="Arial" w:hAnsi="Arial" w:cs="Arial"/>
          <w:bCs/>
          <w:i/>
          <w:color w:val="0000FF"/>
        </w:rPr>
        <w:t>Insert this if data will be shared and stored in an Open Access Repository:</w:t>
      </w:r>
    </w:p>
    <w:p w14:paraId="57536CE1" w14:textId="37154EF1" w:rsidR="00AA730D" w:rsidRPr="00AA730D" w:rsidRDefault="00AA730D" w:rsidP="00AA730D">
      <w:pPr>
        <w:spacing w:line="360" w:lineRule="auto"/>
        <w:rPr>
          <w:rFonts w:ascii="Arial" w:hAnsi="Arial" w:cs="Arial"/>
        </w:rPr>
      </w:pPr>
      <w:r w:rsidRPr="00AA730D">
        <w:rPr>
          <w:rFonts w:ascii="Arial" w:hAnsi="Arial" w:cs="Arial"/>
        </w:rPr>
        <w:t xml:space="preserve">As part of this study, we will put your information (i.e., genetic data) in a large database which will be freely available to the public. The information is intended for other researchers to use and learn </w:t>
      </w:r>
      <w:proofErr w:type="gramStart"/>
      <w:r w:rsidRPr="00AA730D">
        <w:rPr>
          <w:rFonts w:ascii="Arial" w:hAnsi="Arial" w:cs="Arial"/>
        </w:rPr>
        <w:t>from</w:t>
      </w:r>
      <w:proofErr w:type="gramEnd"/>
      <w:r w:rsidRPr="00AA730D">
        <w:rPr>
          <w:rFonts w:ascii="Arial" w:hAnsi="Arial" w:cs="Arial"/>
        </w:rPr>
        <w:t xml:space="preserve"> but anyone can gain access to them, including law enforcement. If your individual information is placed in one of these databases, it will be labeled with a code and not with your name or other information that could be used to easily identify you</w:t>
      </w:r>
      <w:r w:rsidR="009F57D6">
        <w:rPr>
          <w:rFonts w:ascii="Arial" w:hAnsi="Arial" w:cs="Arial"/>
        </w:rPr>
        <w:t xml:space="preserve">. </w:t>
      </w:r>
      <w:r w:rsidRPr="00AA730D">
        <w:rPr>
          <w:rFonts w:ascii="Arial" w:hAnsi="Arial" w:cs="Arial"/>
        </w:rPr>
        <w:t xml:space="preserve">This information when combined with information from other public sources could be used to identify you, though we believe it is unlikely that this will happen. </w:t>
      </w:r>
    </w:p>
    <w:p w14:paraId="3684C6AF" w14:textId="77777777" w:rsidR="00AA730D" w:rsidRPr="00AA730D" w:rsidRDefault="00AA730D" w:rsidP="00AA730D">
      <w:pPr>
        <w:spacing w:line="360" w:lineRule="auto"/>
        <w:rPr>
          <w:rFonts w:ascii="Arial" w:hAnsi="Arial" w:cs="Arial"/>
        </w:rPr>
      </w:pPr>
    </w:p>
    <w:p w14:paraId="1EC70456" w14:textId="77777777" w:rsidR="00AA730D" w:rsidRPr="0055482F" w:rsidRDefault="00AA730D" w:rsidP="00684F03">
      <w:pPr>
        <w:pStyle w:val="Heading3"/>
      </w:pPr>
      <w:r w:rsidRPr="0055482F">
        <w:t>What risks are associated with open access data sharing?</w:t>
      </w:r>
    </w:p>
    <w:p w14:paraId="53FE2C23" w14:textId="006ECE4D" w:rsidR="00AA730D" w:rsidRPr="00AA730D" w:rsidRDefault="00AA730D" w:rsidP="00AA730D">
      <w:pPr>
        <w:spacing w:line="360" w:lineRule="auto"/>
        <w:rPr>
          <w:rFonts w:ascii="Arial" w:hAnsi="Arial" w:cs="Arial"/>
        </w:rPr>
      </w:pPr>
      <w:r w:rsidRPr="00AA730D">
        <w:rPr>
          <w:rFonts w:ascii="Arial" w:hAnsi="Arial" w:cs="Arial"/>
        </w:rPr>
        <w:t>Any research data collected from you, excluding your personally identifiable information, could be included in the open data sharing</w:t>
      </w:r>
      <w:r w:rsidR="009F57D6">
        <w:rPr>
          <w:rFonts w:ascii="Arial" w:hAnsi="Arial" w:cs="Arial"/>
        </w:rPr>
        <w:t xml:space="preserve">. </w:t>
      </w:r>
      <w:r w:rsidRPr="00AA730D">
        <w:rPr>
          <w:rFonts w:ascii="Arial" w:hAnsi="Arial" w:cs="Arial"/>
        </w:rPr>
        <w:t>However, even with your identifiable information removed, there may be a risk of you being identified</w:t>
      </w:r>
      <w:r w:rsidR="009F57D6">
        <w:rPr>
          <w:rFonts w:ascii="Arial" w:hAnsi="Arial" w:cs="Arial"/>
        </w:rPr>
        <w:t xml:space="preserve">. </w:t>
      </w:r>
      <w:r w:rsidRPr="00AA730D">
        <w:rPr>
          <w:rFonts w:ascii="Arial" w:hAnsi="Arial" w:cs="Arial"/>
        </w:rPr>
        <w:t>Anybody in the world can have access to information in an open access database</w:t>
      </w:r>
      <w:r w:rsidR="009F57D6">
        <w:rPr>
          <w:rFonts w:ascii="Arial" w:hAnsi="Arial" w:cs="Arial"/>
        </w:rPr>
        <w:t xml:space="preserve">. </w:t>
      </w:r>
      <w:r w:rsidRPr="00AA730D">
        <w:rPr>
          <w:rFonts w:ascii="Arial" w:hAnsi="Arial" w:cs="Arial"/>
        </w:rPr>
        <w:t>If you tell other people that you participated in this study, you may increase the chance that someone will be able to link your data to you.</w:t>
      </w:r>
    </w:p>
    <w:p w14:paraId="58F00CD6" w14:textId="77777777" w:rsidR="00AA730D" w:rsidRPr="00AA730D" w:rsidRDefault="00AA730D" w:rsidP="00AA730D">
      <w:pPr>
        <w:spacing w:line="360" w:lineRule="auto"/>
        <w:rPr>
          <w:rFonts w:ascii="Arial" w:hAnsi="Arial" w:cs="Arial"/>
        </w:rPr>
      </w:pPr>
    </w:p>
    <w:p w14:paraId="0C294A95" w14:textId="6A06FEA9" w:rsidR="00AA730D" w:rsidRPr="00AA730D" w:rsidRDefault="00AA730D" w:rsidP="00AA730D">
      <w:pPr>
        <w:spacing w:line="360" w:lineRule="auto"/>
        <w:rPr>
          <w:rFonts w:ascii="Arial" w:hAnsi="Arial" w:cs="Arial"/>
        </w:rPr>
      </w:pPr>
      <w:r w:rsidRPr="00AA730D">
        <w:rPr>
          <w:rFonts w:ascii="Arial" w:hAnsi="Arial" w:cs="Arial"/>
        </w:rPr>
        <w:t>We do not know how likely it is that your identity could become re-connected with information shared through open access</w:t>
      </w:r>
      <w:r w:rsidR="009F57D6">
        <w:rPr>
          <w:rFonts w:ascii="Arial" w:hAnsi="Arial" w:cs="Arial"/>
        </w:rPr>
        <w:t xml:space="preserve">. </w:t>
      </w:r>
      <w:r w:rsidRPr="00AA730D">
        <w:rPr>
          <w:rFonts w:ascii="Arial" w:hAnsi="Arial" w:cs="Arial"/>
        </w:rPr>
        <w:t xml:space="preserve">As of today, we believe there is a low risk that most de-identified study data </w:t>
      </w:r>
      <w:r w:rsidRPr="00AA730D">
        <w:rPr>
          <w:rFonts w:ascii="Arial" w:hAnsi="Arial" w:cs="Arial"/>
        </w:rPr>
        <w:lastRenderedPageBreak/>
        <w:t>could be used to re-identify you</w:t>
      </w:r>
      <w:r w:rsidR="009F57D6">
        <w:rPr>
          <w:rFonts w:ascii="Arial" w:hAnsi="Arial" w:cs="Arial"/>
        </w:rPr>
        <w:t xml:space="preserve">. </w:t>
      </w:r>
      <w:r w:rsidRPr="00AA730D">
        <w:rPr>
          <w:rFonts w:ascii="Arial" w:hAnsi="Arial" w:cs="Arial"/>
        </w:rPr>
        <w:t>However, data that cannot be used to identify you today could be used to identify you in the future.</w:t>
      </w:r>
    </w:p>
    <w:p w14:paraId="271EEBA1" w14:textId="77777777" w:rsidR="00AA730D" w:rsidRPr="00AA730D" w:rsidRDefault="00AA730D" w:rsidP="00AA730D">
      <w:pPr>
        <w:tabs>
          <w:tab w:val="right" w:pos="10800"/>
        </w:tabs>
        <w:spacing w:line="360" w:lineRule="auto"/>
        <w:rPr>
          <w:rFonts w:ascii="Arial" w:hAnsi="Arial" w:cs="Arial"/>
          <w:b/>
          <w:i/>
          <w:color w:val="0000FF"/>
        </w:rPr>
      </w:pPr>
    </w:p>
    <w:p w14:paraId="68424D7D" w14:textId="77777777" w:rsidR="00AA730D" w:rsidRPr="00AA730D" w:rsidRDefault="00AA730D" w:rsidP="00AA730D">
      <w:pPr>
        <w:tabs>
          <w:tab w:val="right" w:pos="10800"/>
        </w:tabs>
        <w:spacing w:line="360" w:lineRule="auto"/>
        <w:rPr>
          <w:rFonts w:ascii="Arial" w:hAnsi="Arial" w:cs="Arial"/>
          <w:b/>
          <w:i/>
          <w:color w:val="0000FF"/>
        </w:rPr>
      </w:pPr>
      <w:r w:rsidRPr="00AA730D">
        <w:rPr>
          <w:rFonts w:ascii="Arial" w:hAnsi="Arial" w:cs="Arial"/>
          <w:b/>
          <w:i/>
          <w:color w:val="0000FF"/>
        </w:rPr>
        <w:t>Insert this section for studies with a Certificate of Confidentiality:</w:t>
      </w:r>
    </w:p>
    <w:p w14:paraId="52A3919F" w14:textId="77777777" w:rsidR="00AA730D" w:rsidRPr="00AA730D" w:rsidRDefault="00AA730D" w:rsidP="00AA730D">
      <w:pPr>
        <w:spacing w:line="360" w:lineRule="auto"/>
        <w:rPr>
          <w:rFonts w:ascii="Arial" w:hAnsi="Arial" w:cs="Arial"/>
        </w:rPr>
      </w:pPr>
      <w:r w:rsidRPr="00AA730D">
        <w:rPr>
          <w:rFonts w:ascii="Arial" w:hAnsi="Arial" w:cs="Arial"/>
          <w:i/>
          <w:color w:val="0000FF"/>
        </w:rPr>
        <w:t>Begin with the following language if applicable (for example, any tests or procedures ordered and resulted in the EPIC system):</w:t>
      </w:r>
      <w:r w:rsidRPr="00AA730D">
        <w:rPr>
          <w:rFonts w:ascii="Arial" w:hAnsi="Arial" w:cs="Arial"/>
        </w:rPr>
        <w:t xml:space="preserve"> </w:t>
      </w:r>
    </w:p>
    <w:p w14:paraId="6816591A" w14:textId="77777777" w:rsidR="00AA730D" w:rsidRPr="0055482F" w:rsidRDefault="00AA730D" w:rsidP="00684F03">
      <w:pPr>
        <w:pStyle w:val="Heading3"/>
      </w:pPr>
      <w:r w:rsidRPr="0055482F">
        <w:t>Certificate of Confidentiality:</w:t>
      </w:r>
    </w:p>
    <w:p w14:paraId="3C651A34" w14:textId="27F1DE4D" w:rsidR="00AA730D" w:rsidRPr="00AA730D" w:rsidRDefault="00AA730D" w:rsidP="00AA730D">
      <w:pPr>
        <w:spacing w:line="360" w:lineRule="auto"/>
        <w:rPr>
          <w:rFonts w:ascii="Arial" w:hAnsi="Arial" w:cs="Arial"/>
        </w:rPr>
      </w:pPr>
      <w:r w:rsidRPr="00AA730D">
        <w:rPr>
          <w:rFonts w:ascii="Arial" w:hAnsi="Arial" w:cs="Arial"/>
        </w:rPr>
        <w:t>To help us further protect your information, the investigators will obtain a Certificate of Confidentiality from the U.S. Department of Health and Human Services (DHHS)</w:t>
      </w:r>
      <w:r w:rsidR="009F57D6">
        <w:rPr>
          <w:rFonts w:ascii="Arial" w:hAnsi="Arial" w:cs="Arial"/>
        </w:rPr>
        <w:t xml:space="preserve">. </w:t>
      </w:r>
      <w:r w:rsidRPr="00AA730D">
        <w:rPr>
          <w:rFonts w:ascii="Arial" w:hAnsi="Arial" w:cs="Arial"/>
        </w:rPr>
        <w:t>This Certificate adds special protections for research information that identifies you and will help researchers protect your privacy</w:t>
      </w:r>
      <w:r w:rsidR="009F57D6">
        <w:rPr>
          <w:rFonts w:ascii="Arial" w:hAnsi="Arial" w:cs="Arial"/>
        </w:rPr>
        <w:t xml:space="preserve">. </w:t>
      </w:r>
    </w:p>
    <w:p w14:paraId="0DAB1BFA" w14:textId="77777777" w:rsidR="00AA730D" w:rsidRPr="00AA730D" w:rsidRDefault="00AA730D" w:rsidP="00AA730D">
      <w:pPr>
        <w:spacing w:line="360" w:lineRule="auto"/>
        <w:rPr>
          <w:rFonts w:ascii="Arial" w:hAnsi="Arial" w:cs="Arial"/>
        </w:rPr>
      </w:pPr>
    </w:p>
    <w:p w14:paraId="785D0C8D" w14:textId="1D59F259" w:rsidR="00AA730D" w:rsidRPr="00AA730D" w:rsidRDefault="00AA730D" w:rsidP="00AA730D">
      <w:pPr>
        <w:spacing w:line="360" w:lineRule="auto"/>
        <w:rPr>
          <w:rFonts w:ascii="Arial" w:hAnsi="Arial" w:cs="Arial"/>
        </w:rPr>
      </w:pPr>
      <w:r w:rsidRPr="00AA730D">
        <w:rPr>
          <w:rFonts w:ascii="Arial" w:hAnsi="Arial" w:cs="Arial"/>
        </w:rPr>
        <w:t>With this Certificate of Confidentiality, the researchers cannot be forced to disclose information that may identify you in any judicial, administrative, legislative, or other proceeding, whether at the federal, state, or local level</w:t>
      </w:r>
      <w:r w:rsidR="009F57D6">
        <w:rPr>
          <w:rFonts w:ascii="Arial" w:hAnsi="Arial" w:cs="Arial"/>
        </w:rPr>
        <w:t xml:space="preserve">. </w:t>
      </w:r>
      <w:r w:rsidRPr="00AA730D">
        <w:rPr>
          <w:rFonts w:ascii="Arial" w:hAnsi="Arial" w:cs="Arial"/>
        </w:rPr>
        <w:t>There are situations, however, where we will voluntarily disclose information consistent with state or other laws, such as:</w:t>
      </w:r>
    </w:p>
    <w:p w14:paraId="24B7690C" w14:textId="77777777" w:rsidR="00AA730D" w:rsidRPr="00AA730D" w:rsidRDefault="00AA730D" w:rsidP="00AA730D">
      <w:pPr>
        <w:widowControl w:val="0"/>
        <w:numPr>
          <w:ilvl w:val="0"/>
          <w:numId w:val="28"/>
        </w:numPr>
        <w:autoSpaceDE w:val="0"/>
        <w:autoSpaceDN w:val="0"/>
        <w:adjustRightInd w:val="0"/>
        <w:spacing w:before="120" w:line="360" w:lineRule="auto"/>
        <w:ind w:left="778"/>
        <w:rPr>
          <w:rFonts w:ascii="Arial" w:hAnsi="Arial" w:cs="Arial"/>
        </w:rPr>
      </w:pPr>
      <w:r w:rsidRPr="00AA730D">
        <w:rPr>
          <w:rFonts w:ascii="Arial" w:hAnsi="Arial" w:cs="Arial"/>
        </w:rPr>
        <w:t xml:space="preserve">to DHHS for audit or program evaluation </w:t>
      </w:r>
      <w:proofErr w:type="gramStart"/>
      <w:r w:rsidRPr="00AA730D">
        <w:rPr>
          <w:rFonts w:ascii="Arial" w:hAnsi="Arial" w:cs="Arial"/>
        </w:rPr>
        <w:t>purposes;</w:t>
      </w:r>
      <w:proofErr w:type="gramEnd"/>
    </w:p>
    <w:p w14:paraId="2B45B386" w14:textId="77777777" w:rsidR="00AA730D" w:rsidRPr="00AA730D" w:rsidRDefault="00AA730D" w:rsidP="00AA730D">
      <w:pPr>
        <w:widowControl w:val="0"/>
        <w:numPr>
          <w:ilvl w:val="0"/>
          <w:numId w:val="28"/>
        </w:numPr>
        <w:autoSpaceDE w:val="0"/>
        <w:autoSpaceDN w:val="0"/>
        <w:adjustRightInd w:val="0"/>
        <w:spacing w:line="360" w:lineRule="auto"/>
        <w:rPr>
          <w:rFonts w:ascii="Arial" w:hAnsi="Arial" w:cs="Arial"/>
        </w:rPr>
      </w:pPr>
      <w:r w:rsidRPr="00AA730D">
        <w:rPr>
          <w:rFonts w:ascii="Arial" w:hAnsi="Arial" w:cs="Arial"/>
        </w:rPr>
        <w:t xml:space="preserve">information regarding test results for certain communicable diseases to the Texas Department of State Health Services, including, but not limited to HIV, Hepatitis, Anthrax, and </w:t>
      </w:r>
      <w:proofErr w:type="gramStart"/>
      <w:r w:rsidRPr="00AA730D">
        <w:rPr>
          <w:rFonts w:ascii="Arial" w:hAnsi="Arial" w:cs="Arial"/>
        </w:rPr>
        <w:t>Smallpox;</w:t>
      </w:r>
      <w:proofErr w:type="gramEnd"/>
    </w:p>
    <w:p w14:paraId="2C04DE11" w14:textId="77777777" w:rsidR="00AA730D" w:rsidRPr="00AA730D" w:rsidRDefault="00AA730D" w:rsidP="00AA730D">
      <w:pPr>
        <w:widowControl w:val="0"/>
        <w:numPr>
          <w:ilvl w:val="0"/>
          <w:numId w:val="28"/>
        </w:numPr>
        <w:autoSpaceDE w:val="0"/>
        <w:autoSpaceDN w:val="0"/>
        <w:adjustRightInd w:val="0"/>
        <w:spacing w:line="360" w:lineRule="auto"/>
        <w:rPr>
          <w:rFonts w:ascii="Arial" w:hAnsi="Arial" w:cs="Arial"/>
        </w:rPr>
      </w:pPr>
      <w:r w:rsidRPr="00AA730D">
        <w:rPr>
          <w:rFonts w:ascii="Arial" w:hAnsi="Arial" w:cs="Arial"/>
        </w:rPr>
        <w:t xml:space="preserve">if you pose imminent physical harm to yourself or </w:t>
      </w:r>
      <w:proofErr w:type="gramStart"/>
      <w:r w:rsidRPr="00AA730D">
        <w:rPr>
          <w:rFonts w:ascii="Arial" w:hAnsi="Arial" w:cs="Arial"/>
        </w:rPr>
        <w:t>others;</w:t>
      </w:r>
      <w:proofErr w:type="gramEnd"/>
    </w:p>
    <w:p w14:paraId="51C80977" w14:textId="77777777" w:rsidR="00AA730D" w:rsidRPr="00AA730D" w:rsidRDefault="00AA730D" w:rsidP="00AA730D">
      <w:pPr>
        <w:widowControl w:val="0"/>
        <w:numPr>
          <w:ilvl w:val="0"/>
          <w:numId w:val="28"/>
        </w:numPr>
        <w:autoSpaceDE w:val="0"/>
        <w:autoSpaceDN w:val="0"/>
        <w:adjustRightInd w:val="0"/>
        <w:spacing w:line="360" w:lineRule="auto"/>
        <w:rPr>
          <w:rFonts w:ascii="Arial" w:hAnsi="Arial" w:cs="Arial"/>
        </w:rPr>
      </w:pPr>
      <w:r w:rsidRPr="00AA730D">
        <w:rPr>
          <w:rFonts w:ascii="Arial" w:hAnsi="Arial" w:cs="Arial"/>
        </w:rPr>
        <w:t xml:space="preserve">if you pose immediate mental or emotional injury to </w:t>
      </w:r>
      <w:proofErr w:type="gramStart"/>
      <w:r w:rsidRPr="00AA730D">
        <w:rPr>
          <w:rFonts w:ascii="Arial" w:hAnsi="Arial" w:cs="Arial"/>
        </w:rPr>
        <w:t>yourself;</w:t>
      </w:r>
      <w:proofErr w:type="gramEnd"/>
    </w:p>
    <w:p w14:paraId="02200B87" w14:textId="77777777" w:rsidR="00AA730D" w:rsidRPr="00AA730D" w:rsidRDefault="00AA730D" w:rsidP="00AA730D">
      <w:pPr>
        <w:widowControl w:val="0"/>
        <w:numPr>
          <w:ilvl w:val="0"/>
          <w:numId w:val="28"/>
        </w:numPr>
        <w:autoSpaceDE w:val="0"/>
        <w:autoSpaceDN w:val="0"/>
        <w:adjustRightInd w:val="0"/>
        <w:spacing w:line="360" w:lineRule="auto"/>
        <w:rPr>
          <w:rFonts w:ascii="Arial" w:hAnsi="Arial" w:cs="Arial"/>
        </w:rPr>
      </w:pPr>
      <w:r w:rsidRPr="00AA730D">
        <w:rPr>
          <w:rFonts w:ascii="Arial" w:hAnsi="Arial" w:cs="Arial"/>
        </w:rPr>
        <w:t>if the researchers learn that a child has been, or may be, abused or neglected; or</w:t>
      </w:r>
    </w:p>
    <w:p w14:paraId="2266DFBC" w14:textId="77777777" w:rsidR="00AA730D" w:rsidRPr="00AA730D" w:rsidRDefault="00AA730D" w:rsidP="00AA730D">
      <w:pPr>
        <w:widowControl w:val="0"/>
        <w:numPr>
          <w:ilvl w:val="0"/>
          <w:numId w:val="28"/>
        </w:numPr>
        <w:autoSpaceDE w:val="0"/>
        <w:autoSpaceDN w:val="0"/>
        <w:adjustRightInd w:val="0"/>
        <w:spacing w:line="360" w:lineRule="auto"/>
        <w:rPr>
          <w:rFonts w:ascii="Arial" w:hAnsi="Arial" w:cs="Arial"/>
        </w:rPr>
      </w:pPr>
      <w:r w:rsidRPr="00AA730D">
        <w:rPr>
          <w:rFonts w:ascii="Arial" w:hAnsi="Arial" w:cs="Arial"/>
        </w:rPr>
        <w:t>if the researchers learn that an elderly or disabled person has been, or is being, abused, neglected or exploited.</w:t>
      </w:r>
    </w:p>
    <w:p w14:paraId="5FA1F0C9" w14:textId="77777777" w:rsidR="00AA730D" w:rsidRPr="00AA730D" w:rsidRDefault="00AA730D" w:rsidP="00AA730D">
      <w:pPr>
        <w:adjustRightInd w:val="0"/>
        <w:spacing w:line="360" w:lineRule="auto"/>
        <w:rPr>
          <w:rFonts w:ascii="Arial" w:hAnsi="Arial" w:cs="Arial"/>
        </w:rPr>
      </w:pPr>
    </w:p>
    <w:p w14:paraId="629F366B" w14:textId="51F5613C" w:rsidR="00AA730D" w:rsidRPr="00AA730D" w:rsidRDefault="00AA730D" w:rsidP="00AA730D">
      <w:pPr>
        <w:spacing w:line="360" w:lineRule="auto"/>
        <w:rPr>
          <w:rFonts w:ascii="Arial" w:hAnsi="Arial" w:cs="Arial"/>
        </w:rPr>
      </w:pPr>
      <w:r w:rsidRPr="00AA730D">
        <w:rPr>
          <w:rFonts w:ascii="Arial" w:hAnsi="Arial" w:cs="Arial"/>
        </w:rPr>
        <w:t xml:space="preserve">The Certificate of Confidentiality does not prevent you or a member of your family from voluntarily releasing information about your involvement in this research </w:t>
      </w:r>
      <w:r w:rsidR="00A66AA2" w:rsidRPr="00E777BF">
        <w:rPr>
          <w:rFonts w:ascii="Arial" w:hAnsi="Arial" w:cs="Arial"/>
        </w:rPr>
        <w:t>repository</w:t>
      </w:r>
      <w:r w:rsidR="00BC4958" w:rsidRPr="00E777BF">
        <w:rPr>
          <w:rFonts w:ascii="Arial" w:hAnsi="Arial" w:cs="Arial"/>
        </w:rPr>
        <w:t>.</w:t>
      </w:r>
      <w:r w:rsidRPr="00AA730D">
        <w:rPr>
          <w:rFonts w:ascii="Arial" w:hAnsi="Arial" w:cs="Arial"/>
        </w:rPr>
        <w:t xml:space="preserve"> In addition, the researchers may not use the Certificate to withhold information about your participation in this research </w:t>
      </w:r>
      <w:r w:rsidR="00A66AA2" w:rsidRPr="00E777BF">
        <w:rPr>
          <w:rFonts w:ascii="Arial" w:hAnsi="Arial" w:cs="Arial"/>
        </w:rPr>
        <w:t>repository</w:t>
      </w:r>
      <w:r w:rsidRPr="00AA730D">
        <w:rPr>
          <w:rFonts w:ascii="Arial" w:hAnsi="Arial" w:cs="Arial"/>
        </w:rPr>
        <w:t xml:space="preserve"> if you have provided written consent to anyone allowing the researchers to release such information (including your employer or an insurance company)</w:t>
      </w:r>
      <w:r w:rsidR="009F57D6">
        <w:rPr>
          <w:rFonts w:ascii="Arial" w:hAnsi="Arial" w:cs="Arial"/>
        </w:rPr>
        <w:t xml:space="preserve">. </w:t>
      </w:r>
      <w:r w:rsidRPr="00AA730D">
        <w:rPr>
          <w:rFonts w:ascii="Arial" w:hAnsi="Arial" w:cs="Arial"/>
        </w:rPr>
        <w:t>This means that you or your family must also actively protect your privacy.</w:t>
      </w:r>
    </w:p>
    <w:p w14:paraId="10F79A30" w14:textId="77777777" w:rsidR="00AA730D" w:rsidRPr="00AA730D" w:rsidRDefault="00AA730D" w:rsidP="00AA730D">
      <w:pPr>
        <w:spacing w:line="360" w:lineRule="auto"/>
        <w:rPr>
          <w:rFonts w:ascii="Arial" w:hAnsi="Arial" w:cs="Arial"/>
        </w:rPr>
      </w:pPr>
    </w:p>
    <w:p w14:paraId="05E2EBD2" w14:textId="77777777" w:rsidR="00AA730D" w:rsidRPr="00AA730D" w:rsidRDefault="00AA730D" w:rsidP="00AA730D">
      <w:pPr>
        <w:spacing w:line="360" w:lineRule="auto"/>
        <w:rPr>
          <w:rFonts w:ascii="Arial" w:hAnsi="Arial" w:cs="Arial"/>
        </w:rPr>
      </w:pPr>
      <w:r w:rsidRPr="00AA730D">
        <w:rPr>
          <w:rFonts w:ascii="Arial" w:hAnsi="Arial" w:cs="Arial"/>
        </w:rPr>
        <w:t>A Certificate of Confidentiality does not represent an endorsement of this research project by the Department of Health &amp; Human Services or any other Federal government agency.</w:t>
      </w:r>
    </w:p>
    <w:p w14:paraId="6D7D9C98" w14:textId="77777777" w:rsidR="00AA730D" w:rsidRPr="00AA730D" w:rsidRDefault="00AA730D" w:rsidP="00AA730D">
      <w:pPr>
        <w:spacing w:line="360" w:lineRule="auto"/>
        <w:rPr>
          <w:rFonts w:ascii="Arial" w:hAnsi="Arial" w:cs="Arial"/>
        </w:rPr>
      </w:pPr>
    </w:p>
    <w:p w14:paraId="35854731" w14:textId="524A5191" w:rsidR="00AA730D" w:rsidRPr="00AA730D" w:rsidRDefault="00AA730D" w:rsidP="00AA730D">
      <w:pPr>
        <w:spacing w:line="360" w:lineRule="auto"/>
        <w:rPr>
          <w:rFonts w:ascii="Arial" w:hAnsi="Arial" w:cs="Arial"/>
          <w:i/>
          <w:color w:val="0000FF"/>
        </w:rPr>
      </w:pPr>
      <w:r w:rsidRPr="00AA730D">
        <w:rPr>
          <w:rFonts w:ascii="Arial" w:hAnsi="Arial" w:cs="Arial"/>
          <w:b/>
          <w:i/>
          <w:color w:val="0000FF"/>
        </w:rPr>
        <w:t>HIPAA Section:</w:t>
      </w:r>
      <w:r w:rsidRPr="00AA730D">
        <w:rPr>
          <w:rFonts w:ascii="Arial" w:hAnsi="Arial" w:cs="Arial"/>
          <w:i/>
          <w:color w:val="0000FF"/>
        </w:rPr>
        <w:t xml:space="preserve"> Modify and include </w:t>
      </w:r>
      <w:r w:rsidRPr="00AA730D">
        <w:rPr>
          <w:rFonts w:ascii="Arial" w:hAnsi="Arial" w:cs="Arial"/>
          <w:b/>
          <w:i/>
          <w:color w:val="0000FF"/>
        </w:rPr>
        <w:t>the rest</w:t>
      </w:r>
      <w:r w:rsidRPr="00AA730D">
        <w:rPr>
          <w:rFonts w:ascii="Arial" w:hAnsi="Arial" w:cs="Arial"/>
          <w:i/>
          <w:color w:val="0000FF"/>
        </w:rPr>
        <w:t xml:space="preserve"> of this section only when study involves use of </w:t>
      </w:r>
      <w:r w:rsidRPr="00AA730D">
        <w:rPr>
          <w:rFonts w:ascii="Arial" w:hAnsi="Arial" w:cs="Arial"/>
          <w:b/>
          <w:i/>
          <w:color w:val="0000FF"/>
        </w:rPr>
        <w:t>Identifiable Health Information</w:t>
      </w:r>
      <w:r w:rsidRPr="00AA730D">
        <w:rPr>
          <w:rFonts w:ascii="Arial" w:hAnsi="Arial" w:cs="Arial"/>
          <w:i/>
          <w:color w:val="0000FF"/>
        </w:rPr>
        <w:t>:</w:t>
      </w:r>
    </w:p>
    <w:p w14:paraId="5508E1D1" w14:textId="1F62E414" w:rsidR="00AA730D" w:rsidRDefault="00AA730D" w:rsidP="00AA730D">
      <w:pPr>
        <w:spacing w:line="360" w:lineRule="auto"/>
        <w:rPr>
          <w:rFonts w:ascii="Arial" w:hAnsi="Arial" w:cs="Arial"/>
        </w:rPr>
      </w:pPr>
      <w:r w:rsidRPr="00AA730D">
        <w:rPr>
          <w:rFonts w:ascii="Arial" w:hAnsi="Arial" w:cs="Arial"/>
        </w:rPr>
        <w:t xml:space="preserve">Research policies require that private information about you be </w:t>
      </w:r>
      <w:proofErr w:type="gramStart"/>
      <w:r w:rsidRPr="00AA730D">
        <w:rPr>
          <w:rFonts w:ascii="Arial" w:hAnsi="Arial" w:cs="Arial"/>
        </w:rPr>
        <w:t>protected</w:t>
      </w:r>
      <w:proofErr w:type="gramEnd"/>
      <w:r w:rsidRPr="00AA730D">
        <w:rPr>
          <w:rFonts w:ascii="Arial" w:hAnsi="Arial" w:cs="Arial"/>
        </w:rPr>
        <w:t xml:space="preserve"> and this is especially true for your health information</w:t>
      </w:r>
      <w:r w:rsidR="009F57D6">
        <w:rPr>
          <w:rFonts w:ascii="Arial" w:hAnsi="Arial" w:cs="Arial"/>
        </w:rPr>
        <w:t xml:space="preserve">. </w:t>
      </w:r>
      <w:r w:rsidRPr="00AA730D">
        <w:rPr>
          <w:rFonts w:ascii="Arial" w:hAnsi="Arial" w:cs="Arial"/>
        </w:rPr>
        <w:t>However, the law sometimes allows or requires others to see your information</w:t>
      </w:r>
      <w:r w:rsidR="009F57D6">
        <w:rPr>
          <w:rFonts w:ascii="Arial" w:hAnsi="Arial" w:cs="Arial"/>
        </w:rPr>
        <w:t xml:space="preserve">. </w:t>
      </w:r>
      <w:r w:rsidRPr="00AA730D">
        <w:rPr>
          <w:rFonts w:ascii="Arial" w:hAnsi="Arial" w:cs="Arial"/>
        </w:rPr>
        <w:t xml:space="preserve">The information given below describes how your privacy and the confidentiality of your research records will be protected in this </w:t>
      </w:r>
      <w:r w:rsidR="00A66AA2" w:rsidRPr="00E777BF">
        <w:rPr>
          <w:rFonts w:ascii="Arial" w:hAnsi="Arial" w:cs="Arial"/>
        </w:rPr>
        <w:t>repository</w:t>
      </w:r>
      <w:r w:rsidRPr="00AA730D">
        <w:rPr>
          <w:rFonts w:ascii="Arial" w:hAnsi="Arial" w:cs="Arial"/>
        </w:rPr>
        <w:t>. Medical information collected during this study and the results of any test or procedure that may affect your medical care may be included in your medical record. The information included in your medical record will be available to health care providers and authorized persons including your insurance company.</w:t>
      </w:r>
    </w:p>
    <w:p w14:paraId="50CBDF8C" w14:textId="77777777" w:rsidR="00C93431" w:rsidRPr="00AA730D" w:rsidRDefault="00C93431" w:rsidP="00AA730D">
      <w:pPr>
        <w:spacing w:line="360" w:lineRule="auto"/>
        <w:rPr>
          <w:rFonts w:ascii="Arial" w:hAnsi="Arial" w:cs="Arial"/>
        </w:rPr>
      </w:pPr>
    </w:p>
    <w:p w14:paraId="384BE8C8" w14:textId="0D090436" w:rsidR="00AA730D" w:rsidRPr="0055482F" w:rsidRDefault="00AA730D" w:rsidP="00EE1C5C">
      <w:pPr>
        <w:pStyle w:val="Heading3"/>
      </w:pPr>
      <w:r w:rsidRPr="0055482F">
        <w:t>What is Protected Health Information (PHI)</w:t>
      </w:r>
      <w:r w:rsidR="009F57D6">
        <w:t xml:space="preserve">? </w:t>
      </w:r>
    </w:p>
    <w:p w14:paraId="532E2236" w14:textId="6DCEE675" w:rsidR="00AA730D" w:rsidRPr="00AA730D" w:rsidRDefault="00AA730D" w:rsidP="00AA730D">
      <w:pPr>
        <w:spacing w:line="360" w:lineRule="auto"/>
        <w:rPr>
          <w:rFonts w:ascii="Arial" w:hAnsi="Arial" w:cs="Arial"/>
        </w:rPr>
      </w:pPr>
      <w:r w:rsidRPr="00AA730D">
        <w:rPr>
          <w:rFonts w:ascii="Arial" w:hAnsi="Arial" w:cs="Arial"/>
        </w:rPr>
        <w:t xml:space="preserve">Protected Health Information is information about a person’s health that includes information that would make it possible to figure out </w:t>
      </w:r>
      <w:proofErr w:type="spellStart"/>
      <w:r w:rsidRPr="00AA730D">
        <w:rPr>
          <w:rFonts w:ascii="Arial" w:hAnsi="Arial" w:cs="Arial"/>
        </w:rPr>
        <w:t>whose</w:t>
      </w:r>
      <w:proofErr w:type="spellEnd"/>
      <w:r w:rsidRPr="00AA730D">
        <w:rPr>
          <w:rFonts w:ascii="Arial" w:hAnsi="Arial" w:cs="Arial"/>
        </w:rPr>
        <w:t xml:space="preserve"> it is</w:t>
      </w:r>
      <w:r w:rsidR="009F57D6">
        <w:rPr>
          <w:rFonts w:ascii="Arial" w:hAnsi="Arial" w:cs="Arial"/>
        </w:rPr>
        <w:t xml:space="preserve">. </w:t>
      </w:r>
      <w:r w:rsidRPr="00AA730D">
        <w:rPr>
          <w:rFonts w:ascii="Arial" w:hAnsi="Arial" w:cs="Arial"/>
        </w:rPr>
        <w:t>According to the law, you have the right to decide who can see your protected health information</w:t>
      </w:r>
      <w:r w:rsidR="009F57D6">
        <w:rPr>
          <w:rFonts w:ascii="Arial" w:hAnsi="Arial" w:cs="Arial"/>
        </w:rPr>
        <w:t xml:space="preserve">. </w:t>
      </w:r>
      <w:r w:rsidRPr="00AA730D">
        <w:rPr>
          <w:rFonts w:ascii="Arial" w:hAnsi="Arial" w:cs="Arial"/>
        </w:rPr>
        <w:t xml:space="preserve">If you choose to take part in this </w:t>
      </w:r>
      <w:r w:rsidR="00A66AA2" w:rsidRPr="00E777BF">
        <w:rPr>
          <w:rFonts w:ascii="Arial" w:hAnsi="Arial" w:cs="Arial"/>
        </w:rPr>
        <w:t>repository</w:t>
      </w:r>
      <w:r w:rsidRPr="00AA730D">
        <w:rPr>
          <w:rFonts w:ascii="Arial" w:hAnsi="Arial" w:cs="Arial"/>
        </w:rPr>
        <w:t xml:space="preserve">, you will be giving your permission to the investigators and the research study staff (individuals carrying out the </w:t>
      </w:r>
      <w:r w:rsidR="00A66AA2" w:rsidRPr="00E777BF">
        <w:rPr>
          <w:rFonts w:ascii="Arial" w:hAnsi="Arial" w:cs="Arial"/>
        </w:rPr>
        <w:t>repository</w:t>
      </w:r>
      <w:r w:rsidRPr="00AA730D">
        <w:rPr>
          <w:rFonts w:ascii="Arial" w:hAnsi="Arial" w:cs="Arial"/>
        </w:rPr>
        <w:t>) to see and use your health information for this research study</w:t>
      </w:r>
      <w:r w:rsidR="009F57D6">
        <w:rPr>
          <w:rFonts w:ascii="Arial" w:hAnsi="Arial" w:cs="Arial"/>
        </w:rPr>
        <w:t xml:space="preserve">. </w:t>
      </w:r>
      <w:r w:rsidRPr="00AA730D">
        <w:rPr>
          <w:rFonts w:ascii="Arial" w:hAnsi="Arial" w:cs="Arial"/>
        </w:rPr>
        <w:t xml:space="preserve">In carrying out this research, the health information we will see and use about you will include: </w:t>
      </w:r>
    </w:p>
    <w:p w14:paraId="2BE35E7D" w14:textId="73114846" w:rsidR="00AA730D" w:rsidRPr="00AA730D" w:rsidRDefault="00AA730D" w:rsidP="00AA730D">
      <w:pPr>
        <w:spacing w:line="360" w:lineRule="auto"/>
        <w:rPr>
          <w:rFonts w:ascii="Arial" w:hAnsi="Arial" w:cs="Arial"/>
          <w:iCs/>
          <w:color w:val="0000FF"/>
        </w:rPr>
      </w:pPr>
      <w:r w:rsidRPr="00AA730D">
        <w:rPr>
          <w:rFonts w:ascii="Arial" w:hAnsi="Arial" w:cs="Arial"/>
          <w:i/>
          <w:color w:val="0000FF"/>
        </w:rPr>
        <w:t xml:space="preserve">Summarize the types of information that will be obtained in the </w:t>
      </w:r>
      <w:r w:rsidR="00A66AA2" w:rsidRPr="00E777BF">
        <w:rPr>
          <w:rFonts w:ascii="Arial" w:hAnsi="Arial" w:cs="Arial"/>
          <w:i/>
          <w:color w:val="0000FF"/>
        </w:rPr>
        <w:t>repository</w:t>
      </w:r>
      <w:r w:rsidRPr="00AA730D">
        <w:rPr>
          <w:rFonts w:ascii="Arial" w:hAnsi="Arial" w:cs="Arial"/>
          <w:i/>
          <w:color w:val="0000FF"/>
        </w:rPr>
        <w:t xml:space="preserve">. </w:t>
      </w:r>
      <w:r w:rsidRPr="00AA730D">
        <w:rPr>
          <w:rFonts w:ascii="Arial" w:hAnsi="Arial" w:cs="Arial"/>
          <w:iCs/>
          <w:color w:val="C00000"/>
        </w:rPr>
        <w:t xml:space="preserve">[Insert applicable data to be collected (e.g., “your medical history and blood work, information that we get from your medical record, information contained in your underlying medical records related to your medical history and treatments prior to the study, information that is created or collected during your participation in the </w:t>
      </w:r>
      <w:r w:rsidR="00D160E0" w:rsidRPr="002F43FC">
        <w:rPr>
          <w:rFonts w:ascii="Arial" w:hAnsi="Arial" w:cs="Arial"/>
          <w:iCs/>
          <w:color w:val="C00000"/>
        </w:rPr>
        <w:t>repository</w:t>
      </w:r>
      <w:r w:rsidRPr="00AA730D">
        <w:rPr>
          <w:rFonts w:ascii="Arial" w:hAnsi="Arial" w:cs="Arial"/>
          <w:iCs/>
          <w:color w:val="C00000"/>
        </w:rPr>
        <w:t xml:space="preserve"> including medical and treatment history,  information you give us during your participation in the </w:t>
      </w:r>
      <w:r w:rsidR="00D160E0" w:rsidRPr="002F43FC">
        <w:rPr>
          <w:rFonts w:ascii="Arial" w:hAnsi="Arial" w:cs="Arial"/>
          <w:iCs/>
          <w:color w:val="C00000"/>
        </w:rPr>
        <w:t>repository</w:t>
      </w:r>
      <w:r w:rsidRPr="00AA730D">
        <w:rPr>
          <w:rFonts w:ascii="Arial" w:hAnsi="Arial" w:cs="Arial"/>
          <w:iCs/>
          <w:color w:val="C00000"/>
        </w:rPr>
        <w:t xml:space="preserve"> such as during interviews or from questionnaires, results of blood tests; demographic information like your age, marital status, the type of work you do and the years of education you have completed.”)]</w:t>
      </w:r>
    </w:p>
    <w:p w14:paraId="4CACB854" w14:textId="77777777" w:rsidR="00AA730D" w:rsidRPr="00AA730D" w:rsidRDefault="00AA730D" w:rsidP="00AA730D">
      <w:pPr>
        <w:spacing w:line="360" w:lineRule="auto"/>
        <w:rPr>
          <w:rFonts w:ascii="Arial" w:hAnsi="Arial" w:cs="Arial"/>
        </w:rPr>
      </w:pPr>
    </w:p>
    <w:p w14:paraId="19283CF8" w14:textId="7E28C6E9" w:rsidR="00AA730D" w:rsidRPr="00AA730D" w:rsidRDefault="00AA730D" w:rsidP="00AA730D">
      <w:pPr>
        <w:spacing w:line="360" w:lineRule="auto"/>
        <w:rPr>
          <w:rFonts w:ascii="Arial" w:hAnsi="Arial" w:cs="Arial"/>
        </w:rPr>
      </w:pPr>
      <w:r w:rsidRPr="00AA730D">
        <w:rPr>
          <w:rFonts w:ascii="Arial" w:hAnsi="Arial" w:cs="Arial"/>
        </w:rPr>
        <w:lastRenderedPageBreak/>
        <w:t xml:space="preserve">We will get this information by </w:t>
      </w:r>
      <w:r w:rsidRPr="00AA730D">
        <w:rPr>
          <w:rFonts w:ascii="Arial" w:hAnsi="Arial" w:cs="Arial"/>
          <w:i/>
          <w:iCs/>
          <w:color w:val="0000FF"/>
        </w:rPr>
        <w:t xml:space="preserve">specify how the PHI will be gathered for your </w:t>
      </w:r>
      <w:proofErr w:type="gramStart"/>
      <w:r w:rsidRPr="00AA730D">
        <w:rPr>
          <w:rFonts w:ascii="Arial" w:hAnsi="Arial" w:cs="Arial"/>
          <w:i/>
          <w:iCs/>
          <w:color w:val="0000FF"/>
        </w:rPr>
        <w:t>particular study</w:t>
      </w:r>
      <w:proofErr w:type="gramEnd"/>
      <w:r w:rsidRPr="00AA730D">
        <w:rPr>
          <w:rFonts w:ascii="Arial" w:hAnsi="Arial" w:cs="Arial"/>
          <w:i/>
          <w:iCs/>
          <w:color w:val="0000FF"/>
        </w:rPr>
        <w:t xml:space="preserve"> (e.g., “by asking you, asking your doctor, by looking at your chart at the (name of health care facility)”</w:t>
      </w:r>
      <w:r w:rsidR="009F57D6">
        <w:rPr>
          <w:rFonts w:ascii="Arial" w:hAnsi="Arial" w:cs="Arial"/>
        </w:rPr>
        <w:t xml:space="preserve">. </w:t>
      </w:r>
    </w:p>
    <w:p w14:paraId="37B7B064" w14:textId="77777777" w:rsidR="00AA730D" w:rsidRPr="00AA730D" w:rsidRDefault="00AA730D" w:rsidP="00AA730D">
      <w:pPr>
        <w:spacing w:line="360" w:lineRule="auto"/>
        <w:rPr>
          <w:rFonts w:ascii="Arial" w:hAnsi="Arial" w:cs="Arial"/>
        </w:rPr>
      </w:pPr>
    </w:p>
    <w:p w14:paraId="1CF6ABF2" w14:textId="19A0BB06" w:rsidR="00AA730D" w:rsidRPr="0055482F" w:rsidRDefault="00AA730D" w:rsidP="00EE1C5C">
      <w:pPr>
        <w:pStyle w:val="Heading3"/>
      </w:pPr>
      <w:r w:rsidRPr="0055482F">
        <w:t>How will your PHI be shared</w:t>
      </w:r>
      <w:r w:rsidR="009F57D6">
        <w:t xml:space="preserve">? </w:t>
      </w:r>
    </w:p>
    <w:p w14:paraId="3E2F1E8F" w14:textId="029D9BBF" w:rsidR="00AA730D" w:rsidRPr="00AA730D" w:rsidRDefault="00AA730D" w:rsidP="00AA730D">
      <w:pPr>
        <w:spacing w:line="360" w:lineRule="auto"/>
        <w:rPr>
          <w:rFonts w:ascii="Arial" w:hAnsi="Arial" w:cs="Arial"/>
        </w:rPr>
      </w:pPr>
      <w:r w:rsidRPr="00AA730D">
        <w:rPr>
          <w:rFonts w:ascii="Arial" w:hAnsi="Arial" w:cs="Arial"/>
        </w:rPr>
        <w:t xml:space="preserve">Because this is a research </w:t>
      </w:r>
      <w:r w:rsidR="00A66AA2" w:rsidRPr="00E777BF">
        <w:rPr>
          <w:rFonts w:ascii="Arial" w:hAnsi="Arial" w:cs="Arial"/>
        </w:rPr>
        <w:t>repository</w:t>
      </w:r>
      <w:r w:rsidRPr="00AA730D">
        <w:rPr>
          <w:rFonts w:ascii="Arial" w:hAnsi="Arial" w:cs="Arial"/>
        </w:rPr>
        <w:t>, we will be unable keep your PHI completely confidential</w:t>
      </w:r>
      <w:r w:rsidR="009F57D6">
        <w:rPr>
          <w:rFonts w:ascii="Arial" w:hAnsi="Arial" w:cs="Arial"/>
        </w:rPr>
        <w:t xml:space="preserve">. </w:t>
      </w:r>
      <w:r w:rsidRPr="00AA730D">
        <w:rPr>
          <w:rFonts w:ascii="Arial" w:hAnsi="Arial" w:cs="Arial"/>
        </w:rPr>
        <w:t xml:space="preserve">We may share your health information with people and groups involved in </w:t>
      </w:r>
      <w:r w:rsidR="00D61E2F" w:rsidRPr="00E777BF">
        <w:rPr>
          <w:rFonts w:ascii="Arial" w:hAnsi="Arial" w:cs="Arial"/>
        </w:rPr>
        <w:t xml:space="preserve">or </w:t>
      </w:r>
      <w:r w:rsidRPr="00AA730D">
        <w:rPr>
          <w:rFonts w:ascii="Arial" w:hAnsi="Arial" w:cs="Arial"/>
        </w:rPr>
        <w:t>overseeing this research study including:</w:t>
      </w:r>
    </w:p>
    <w:p w14:paraId="30B41DE8" w14:textId="77777777" w:rsidR="00AA730D" w:rsidRPr="00AA730D" w:rsidRDefault="00AA730D" w:rsidP="00AA730D">
      <w:pPr>
        <w:spacing w:line="360" w:lineRule="auto"/>
        <w:rPr>
          <w:rFonts w:ascii="Arial" w:hAnsi="Arial" w:cs="Arial"/>
          <w:b/>
          <w:i/>
          <w:color w:val="0000FF"/>
        </w:rPr>
      </w:pPr>
    </w:p>
    <w:p w14:paraId="08EC0B7A" w14:textId="77777777" w:rsidR="00AA730D" w:rsidRPr="00AA730D" w:rsidRDefault="00AA730D" w:rsidP="00AA730D">
      <w:pPr>
        <w:spacing w:line="360" w:lineRule="auto"/>
        <w:rPr>
          <w:rFonts w:ascii="Arial" w:hAnsi="Arial" w:cs="Arial"/>
        </w:rPr>
      </w:pPr>
      <w:r w:rsidRPr="00AA730D">
        <w:rPr>
          <w:rFonts w:ascii="Arial" w:hAnsi="Arial" w:cs="Arial"/>
          <w:b/>
          <w:i/>
          <w:color w:val="0000FF"/>
        </w:rPr>
        <w:t>If</w:t>
      </w:r>
      <w:r w:rsidRPr="00AA730D">
        <w:rPr>
          <w:rFonts w:ascii="Arial" w:hAnsi="Arial" w:cs="Arial"/>
          <w:i/>
          <w:color w:val="0000FF"/>
        </w:rPr>
        <w:t xml:space="preserve"> applicable, add/edit the following:</w:t>
      </w:r>
    </w:p>
    <w:p w14:paraId="6280F1A7" w14:textId="27E1001A" w:rsidR="00AA730D" w:rsidRPr="00AA730D" w:rsidRDefault="00AA730D" w:rsidP="00AA730D">
      <w:pPr>
        <w:numPr>
          <w:ilvl w:val="0"/>
          <w:numId w:val="3"/>
        </w:numPr>
        <w:spacing w:line="360" w:lineRule="auto"/>
        <w:rPr>
          <w:rFonts w:ascii="Arial" w:hAnsi="Arial" w:cs="Arial"/>
        </w:rPr>
      </w:pPr>
      <w:r w:rsidRPr="00AA730D">
        <w:rPr>
          <w:rFonts w:ascii="Arial" w:hAnsi="Arial" w:cs="Arial"/>
        </w:rPr>
        <w:t xml:space="preserve">the Sponsor, </w:t>
      </w:r>
      <w:r w:rsidRPr="00AA730D">
        <w:rPr>
          <w:rFonts w:ascii="Arial" w:hAnsi="Arial" w:cs="Arial"/>
          <w:color w:val="C00000"/>
        </w:rPr>
        <w:t>[name the company]</w:t>
      </w:r>
      <w:r w:rsidRPr="00AA730D">
        <w:rPr>
          <w:rFonts w:ascii="Arial" w:hAnsi="Arial" w:cs="Arial"/>
        </w:rPr>
        <w:t>,</w:t>
      </w:r>
      <w:r w:rsidRPr="00AA730D">
        <w:rPr>
          <w:rFonts w:ascii="Arial" w:hAnsi="Arial" w:cs="Arial"/>
          <w:color w:val="ED0000"/>
        </w:rPr>
        <w:t xml:space="preserve"> </w:t>
      </w:r>
      <w:r w:rsidRPr="00AA730D">
        <w:rPr>
          <w:rFonts w:ascii="Arial" w:hAnsi="Arial" w:cs="Arial"/>
          <w:color w:val="000000" w:themeColor="text1"/>
        </w:rPr>
        <w:t>funding t</w:t>
      </w:r>
      <w:r w:rsidRPr="00AA730D">
        <w:rPr>
          <w:rFonts w:ascii="Arial" w:hAnsi="Arial" w:cs="Arial"/>
        </w:rPr>
        <w:t xml:space="preserve">he </w:t>
      </w:r>
      <w:r w:rsidR="00A66AA2" w:rsidRPr="00E777BF">
        <w:rPr>
          <w:rFonts w:ascii="Arial" w:hAnsi="Arial" w:cs="Arial"/>
        </w:rPr>
        <w:t>repository</w:t>
      </w:r>
      <w:r w:rsidRPr="00AA730D">
        <w:rPr>
          <w:rFonts w:ascii="Arial" w:hAnsi="Arial" w:cs="Arial"/>
        </w:rPr>
        <w:t>. The sponsor includes any people, entities, groups or companies working for or with the sponsor or owned by the sponsor</w:t>
      </w:r>
      <w:r w:rsidR="009F57D6">
        <w:rPr>
          <w:rFonts w:ascii="Arial" w:hAnsi="Arial" w:cs="Arial"/>
        </w:rPr>
        <w:t xml:space="preserve">. </w:t>
      </w:r>
      <w:r w:rsidRPr="00AA730D">
        <w:rPr>
          <w:rFonts w:ascii="Arial" w:hAnsi="Arial" w:cs="Arial"/>
        </w:rPr>
        <w:t>The sponsor will receive written reports about your participation in the research. The sponsor may look at your health information to assure the quality of the information used in the research.</w:t>
      </w:r>
    </w:p>
    <w:p w14:paraId="07C38590" w14:textId="77777777" w:rsidR="00AA730D" w:rsidRPr="00AA730D" w:rsidRDefault="00AA730D" w:rsidP="00AA730D">
      <w:pPr>
        <w:numPr>
          <w:ilvl w:val="0"/>
          <w:numId w:val="3"/>
        </w:numPr>
        <w:spacing w:line="360" w:lineRule="auto"/>
        <w:rPr>
          <w:rFonts w:ascii="Arial" w:hAnsi="Arial" w:cs="Arial"/>
        </w:rPr>
      </w:pPr>
      <w:r w:rsidRPr="00AA730D">
        <w:rPr>
          <w:rFonts w:ascii="Arial" w:hAnsi="Arial" w:cs="Arial"/>
        </w:rPr>
        <w:t>the company [name the company] that makes the study drug/device.</w:t>
      </w:r>
    </w:p>
    <w:p w14:paraId="72E79C62" w14:textId="6A2DD32C" w:rsidR="00AA730D" w:rsidRPr="00AA730D" w:rsidRDefault="00AA730D" w:rsidP="00AA730D">
      <w:pPr>
        <w:numPr>
          <w:ilvl w:val="0"/>
          <w:numId w:val="3"/>
        </w:numPr>
        <w:spacing w:line="360" w:lineRule="auto"/>
        <w:rPr>
          <w:rFonts w:ascii="Arial" w:hAnsi="Arial" w:cs="Arial"/>
        </w:rPr>
      </w:pPr>
      <w:r w:rsidRPr="00AA730D">
        <w:rPr>
          <w:rFonts w:ascii="Arial" w:hAnsi="Arial" w:cs="Arial"/>
        </w:rPr>
        <w:t xml:space="preserve">the following collaborators at other institutions that are involved with the </w:t>
      </w:r>
      <w:r w:rsidR="00A66AA2" w:rsidRPr="00E777BF">
        <w:rPr>
          <w:rFonts w:ascii="Arial" w:hAnsi="Arial" w:cs="Arial"/>
        </w:rPr>
        <w:t>repository</w:t>
      </w:r>
      <w:r w:rsidRPr="00AA730D">
        <w:rPr>
          <w:rFonts w:ascii="Arial" w:hAnsi="Arial" w:cs="Arial"/>
        </w:rPr>
        <w:t xml:space="preserve">: </w:t>
      </w:r>
      <w:r w:rsidRPr="00AA730D">
        <w:rPr>
          <w:rFonts w:ascii="Arial" w:hAnsi="Arial" w:cs="Arial"/>
          <w:color w:val="C00000"/>
        </w:rPr>
        <w:t xml:space="preserve">[insert name and institution – these are collaborators at institutions not affiliated with UTSW IRB] </w:t>
      </w:r>
    </w:p>
    <w:p w14:paraId="3A6748D9" w14:textId="77777777" w:rsidR="00D61E2F" w:rsidRPr="00792023" w:rsidRDefault="00D61E2F" w:rsidP="009A3098">
      <w:pPr>
        <w:numPr>
          <w:ilvl w:val="0"/>
          <w:numId w:val="3"/>
        </w:numPr>
        <w:spacing w:line="360" w:lineRule="auto"/>
        <w:rPr>
          <w:rFonts w:ascii="Arial" w:hAnsi="Arial" w:cs="Arial"/>
        </w:rPr>
      </w:pPr>
      <w:r w:rsidRPr="00792023">
        <w:rPr>
          <w:rFonts w:ascii="Arial" w:hAnsi="Arial" w:cs="Arial"/>
        </w:rPr>
        <w:t>researchers requesting the use of your materials for other research studies</w:t>
      </w:r>
    </w:p>
    <w:p w14:paraId="27628061" w14:textId="77441407" w:rsidR="00AA730D" w:rsidRPr="00AA730D" w:rsidRDefault="00AA730D" w:rsidP="00AA730D">
      <w:pPr>
        <w:numPr>
          <w:ilvl w:val="0"/>
          <w:numId w:val="3"/>
        </w:numPr>
        <w:spacing w:line="360" w:lineRule="auto"/>
        <w:rPr>
          <w:rFonts w:ascii="Arial" w:hAnsi="Arial" w:cs="Arial"/>
          <w:color w:val="000000"/>
        </w:rPr>
      </w:pPr>
      <w:r w:rsidRPr="00AA730D">
        <w:rPr>
          <w:rFonts w:ascii="Arial" w:hAnsi="Arial" w:cs="Arial"/>
          <w:i/>
          <w:iCs/>
          <w:color w:val="0000FF"/>
        </w:rPr>
        <w:t>For studies with a DSMB/DSMC-include</w:t>
      </w:r>
      <w:r w:rsidRPr="00AA730D">
        <w:rPr>
          <w:rFonts w:ascii="Arial" w:hAnsi="Arial" w:cs="Arial"/>
          <w:bCs/>
          <w:i/>
          <w:color w:val="0000FF"/>
        </w:rPr>
        <w:t>:</w:t>
      </w:r>
      <w:r w:rsidRPr="00AA730D">
        <w:rPr>
          <w:rFonts w:ascii="Arial" w:hAnsi="Arial" w:cs="Arial"/>
          <w:b/>
          <w:i/>
          <w:color w:val="0000FF"/>
        </w:rPr>
        <w:t xml:space="preserve"> </w:t>
      </w:r>
      <w:r w:rsidRPr="00AA730D">
        <w:rPr>
          <w:rFonts w:ascii="Arial" w:hAnsi="Arial" w:cs="Arial"/>
          <w:color w:val="000000"/>
        </w:rPr>
        <w:t xml:space="preserve">the committee that checks the </w:t>
      </w:r>
      <w:r w:rsidR="00A66AA2" w:rsidRPr="00E777BF">
        <w:rPr>
          <w:rFonts w:ascii="Arial" w:hAnsi="Arial" w:cs="Arial"/>
          <w:color w:val="000000"/>
        </w:rPr>
        <w:t>repository</w:t>
      </w:r>
      <w:r w:rsidRPr="00AA730D">
        <w:rPr>
          <w:rFonts w:ascii="Arial" w:hAnsi="Arial" w:cs="Arial"/>
          <w:color w:val="000000"/>
        </w:rPr>
        <w:t xml:space="preserve"> data on an ongoing basis, to determine if the study should be stopped for any reason.</w:t>
      </w:r>
    </w:p>
    <w:p w14:paraId="08E3D106" w14:textId="77777777" w:rsidR="00AA730D" w:rsidRPr="00AA730D" w:rsidRDefault="00AA730D" w:rsidP="00AA730D">
      <w:pPr>
        <w:numPr>
          <w:ilvl w:val="0"/>
          <w:numId w:val="3"/>
        </w:numPr>
        <w:spacing w:line="360" w:lineRule="auto"/>
        <w:rPr>
          <w:rFonts w:ascii="Arial" w:hAnsi="Arial" w:cs="Arial"/>
        </w:rPr>
      </w:pPr>
      <w:r w:rsidRPr="00AA730D">
        <w:rPr>
          <w:rFonts w:ascii="Arial" w:hAnsi="Arial" w:cs="Arial"/>
        </w:rPr>
        <w:t>the members of the local research team.</w:t>
      </w:r>
    </w:p>
    <w:p w14:paraId="26D6871B" w14:textId="77777777" w:rsidR="00AA730D" w:rsidRPr="00AA730D" w:rsidRDefault="00AA730D" w:rsidP="00AA730D">
      <w:pPr>
        <w:numPr>
          <w:ilvl w:val="0"/>
          <w:numId w:val="3"/>
        </w:numPr>
        <w:spacing w:line="360" w:lineRule="auto"/>
        <w:rPr>
          <w:rFonts w:ascii="Arial" w:hAnsi="Arial" w:cs="Arial"/>
        </w:rPr>
      </w:pPr>
      <w:r w:rsidRPr="00AA730D">
        <w:rPr>
          <w:rFonts w:ascii="Arial" w:hAnsi="Arial" w:cs="Arial"/>
        </w:rPr>
        <w:t xml:space="preserve">The Institutional Review Board, Human Research Protection Program Office and the Compliance Office of the University of Texas Southwestern Medical Center, and other groups that oversee how research studies are carried out. </w:t>
      </w:r>
    </w:p>
    <w:p w14:paraId="0F09EBEE" w14:textId="04066F64" w:rsidR="00AA730D" w:rsidRPr="00AA730D" w:rsidRDefault="00AA730D" w:rsidP="00AA730D">
      <w:pPr>
        <w:numPr>
          <w:ilvl w:val="0"/>
          <w:numId w:val="3"/>
        </w:numPr>
        <w:spacing w:line="360" w:lineRule="auto"/>
        <w:rPr>
          <w:rFonts w:ascii="Arial" w:hAnsi="Arial" w:cs="Arial"/>
        </w:rPr>
      </w:pPr>
      <w:r w:rsidRPr="00AA730D">
        <w:rPr>
          <w:rFonts w:ascii="Arial" w:hAnsi="Arial" w:cs="Arial"/>
        </w:rPr>
        <w:t xml:space="preserve">The Research offices at </w:t>
      </w:r>
      <w:r w:rsidRPr="00AA730D">
        <w:rPr>
          <w:rFonts w:ascii="Arial" w:hAnsi="Arial" w:cs="Arial"/>
          <w:i/>
          <w:iCs/>
          <w:color w:val="0000FF"/>
        </w:rPr>
        <w:t>select all appropriate, delete others:</w:t>
      </w:r>
      <w:r w:rsidRPr="00AA730D">
        <w:rPr>
          <w:rFonts w:ascii="Arial" w:hAnsi="Arial" w:cs="Arial"/>
        </w:rPr>
        <w:t xml:space="preserve"> the </w:t>
      </w:r>
      <w:r w:rsidRPr="00AA730D">
        <w:rPr>
          <w:rFonts w:ascii="Arial" w:hAnsi="Arial" w:cs="Arial"/>
          <w:color w:val="C00000"/>
        </w:rPr>
        <w:t>[University of Texas Southwestern Medical Center, Parkland Health and Hospital System, Children’s Health, Texas Scottish Rite, Texas Health Resources]</w:t>
      </w:r>
      <w:r w:rsidRPr="00AA730D">
        <w:rPr>
          <w:rFonts w:ascii="Arial" w:hAnsi="Arial" w:cs="Arial"/>
          <w:color w:val="ED0000"/>
        </w:rPr>
        <w:t xml:space="preserve">. </w:t>
      </w:r>
    </w:p>
    <w:p w14:paraId="0AACCA21" w14:textId="47CD462F" w:rsidR="00AA730D" w:rsidRPr="00AA730D" w:rsidRDefault="00AA730D" w:rsidP="00AA730D">
      <w:pPr>
        <w:numPr>
          <w:ilvl w:val="0"/>
          <w:numId w:val="3"/>
        </w:numPr>
        <w:spacing w:line="360" w:lineRule="auto"/>
        <w:rPr>
          <w:rFonts w:ascii="Arial" w:hAnsi="Arial" w:cs="Arial"/>
        </w:rPr>
      </w:pPr>
      <w:r w:rsidRPr="00AA730D">
        <w:rPr>
          <w:rFonts w:ascii="Arial" w:hAnsi="Arial" w:cs="Arial"/>
          <w:i/>
          <w:iCs/>
          <w:color w:val="0000FF"/>
        </w:rPr>
        <w:t xml:space="preserve">If the </w:t>
      </w:r>
      <w:r w:rsidR="00A66AA2" w:rsidRPr="002F43FC">
        <w:rPr>
          <w:rFonts w:ascii="Arial" w:hAnsi="Arial" w:cs="Arial"/>
          <w:i/>
          <w:iCs/>
          <w:color w:val="0000FF"/>
        </w:rPr>
        <w:t>repository</w:t>
      </w:r>
      <w:r w:rsidRPr="00AA730D">
        <w:rPr>
          <w:rFonts w:ascii="Arial" w:hAnsi="Arial" w:cs="Arial"/>
          <w:i/>
          <w:iCs/>
          <w:color w:val="0000FF"/>
        </w:rPr>
        <w:t xml:space="preserve"> involves a drug or device regulated by the FDA regardless of whether test article is already approved, add:</w:t>
      </w:r>
      <w:r w:rsidRPr="00AA730D">
        <w:rPr>
          <w:rFonts w:ascii="Arial" w:hAnsi="Arial" w:cs="Arial"/>
        </w:rPr>
        <w:t xml:space="preserve"> the Food and Drug Administration (FDA) and other U.S. and international governmental regulatory agencies involved in overseeing drug or device research.</w:t>
      </w:r>
    </w:p>
    <w:p w14:paraId="21D2FE1A" w14:textId="563F0713" w:rsidR="00AA730D" w:rsidRPr="00AA730D" w:rsidRDefault="00AA730D" w:rsidP="00AA730D">
      <w:pPr>
        <w:numPr>
          <w:ilvl w:val="0"/>
          <w:numId w:val="3"/>
        </w:numPr>
        <w:tabs>
          <w:tab w:val="right" w:pos="10800"/>
        </w:tabs>
        <w:spacing w:line="360" w:lineRule="auto"/>
        <w:rPr>
          <w:rFonts w:ascii="Arial" w:hAnsi="Arial" w:cs="Arial"/>
        </w:rPr>
      </w:pPr>
      <w:r w:rsidRPr="00AA730D">
        <w:rPr>
          <w:rFonts w:ascii="Arial" w:hAnsi="Arial" w:cs="Arial"/>
        </w:rPr>
        <w:lastRenderedPageBreak/>
        <w:t>Representatives of domestic and foreign governmental and regulatory agencies may be granted direct access to your health information for oversight, compliance activities, and determination of approval for new medicines, devices, or procedures</w:t>
      </w:r>
      <w:r w:rsidR="009F57D6">
        <w:rPr>
          <w:rFonts w:ascii="Arial" w:hAnsi="Arial" w:cs="Arial"/>
        </w:rPr>
        <w:t xml:space="preserve">. </w:t>
      </w:r>
    </w:p>
    <w:p w14:paraId="366AE212" w14:textId="77777777" w:rsidR="00AA730D" w:rsidRPr="00AA730D" w:rsidRDefault="00AA730D" w:rsidP="00AA730D">
      <w:pPr>
        <w:spacing w:line="360" w:lineRule="auto"/>
        <w:rPr>
          <w:rFonts w:ascii="Arial" w:hAnsi="Arial" w:cs="Arial"/>
        </w:rPr>
      </w:pPr>
    </w:p>
    <w:p w14:paraId="3D6F8FFA" w14:textId="3DB3EAE7" w:rsidR="00AA730D" w:rsidRPr="00AA730D" w:rsidRDefault="00AA730D" w:rsidP="00AA730D">
      <w:pPr>
        <w:spacing w:line="360" w:lineRule="auto"/>
        <w:rPr>
          <w:rFonts w:ascii="Arial" w:hAnsi="Arial" w:cs="Arial"/>
        </w:rPr>
      </w:pPr>
      <w:r w:rsidRPr="00AA730D">
        <w:rPr>
          <w:rFonts w:ascii="Arial" w:hAnsi="Arial" w:cs="Arial"/>
        </w:rPr>
        <w:t xml:space="preserve">If you decide to participate in this </w:t>
      </w:r>
      <w:r w:rsidR="00A66AA2" w:rsidRPr="00E777BF">
        <w:rPr>
          <w:rFonts w:ascii="Arial" w:hAnsi="Arial" w:cs="Arial"/>
        </w:rPr>
        <w:t>repository</w:t>
      </w:r>
      <w:r w:rsidRPr="00AA730D">
        <w:rPr>
          <w:rFonts w:ascii="Arial" w:hAnsi="Arial" w:cs="Arial"/>
        </w:rPr>
        <w:t>, you will be giving your permission for the groups named above, to collect, use and share your health information</w:t>
      </w:r>
      <w:r w:rsidR="009F57D6">
        <w:rPr>
          <w:rFonts w:ascii="Arial" w:hAnsi="Arial" w:cs="Arial"/>
        </w:rPr>
        <w:t xml:space="preserve">. </w:t>
      </w:r>
      <w:r w:rsidRPr="00AA730D">
        <w:rPr>
          <w:rFonts w:ascii="Arial" w:hAnsi="Arial" w:cs="Arial"/>
        </w:rPr>
        <w:t xml:space="preserve">If you choose not to let these groups collect, use and share your health information as explained above, you will not be able to participate in the research </w:t>
      </w:r>
      <w:r w:rsidR="00A66AA2" w:rsidRPr="00E777BF">
        <w:rPr>
          <w:rFonts w:ascii="Arial" w:hAnsi="Arial" w:cs="Arial"/>
        </w:rPr>
        <w:t>repository</w:t>
      </w:r>
      <w:r w:rsidRPr="00AA730D">
        <w:rPr>
          <w:rFonts w:ascii="Arial" w:hAnsi="Arial" w:cs="Arial"/>
        </w:rPr>
        <w:t>.</w:t>
      </w:r>
    </w:p>
    <w:p w14:paraId="7BF32F93" w14:textId="77777777" w:rsidR="00AA730D" w:rsidRPr="00AA730D" w:rsidRDefault="00AA730D" w:rsidP="00AA730D">
      <w:pPr>
        <w:spacing w:line="360" w:lineRule="auto"/>
        <w:rPr>
          <w:rFonts w:ascii="Arial" w:hAnsi="Arial" w:cs="Arial"/>
        </w:rPr>
      </w:pPr>
    </w:p>
    <w:p w14:paraId="3B751EBA" w14:textId="5B71E7BC" w:rsidR="00AA730D" w:rsidRPr="00AA730D" w:rsidRDefault="00AA730D" w:rsidP="00AA730D">
      <w:pPr>
        <w:spacing w:line="360" w:lineRule="auto"/>
        <w:rPr>
          <w:rFonts w:ascii="Arial" w:hAnsi="Arial" w:cs="Arial"/>
        </w:rPr>
      </w:pPr>
      <w:r w:rsidRPr="00AA730D">
        <w:rPr>
          <w:rFonts w:ascii="Arial" w:hAnsi="Arial" w:cs="Arial"/>
        </w:rPr>
        <w:t xml:space="preserve">Parts of your PHI may be photocopied and sent to a central </w:t>
      </w:r>
      <w:proofErr w:type="gramStart"/>
      <w:r w:rsidRPr="00AA730D">
        <w:rPr>
          <w:rFonts w:ascii="Arial" w:hAnsi="Arial" w:cs="Arial"/>
        </w:rPr>
        <w:t>location</w:t>
      </w:r>
      <w:proofErr w:type="gramEnd"/>
      <w:r w:rsidRPr="00AA730D">
        <w:rPr>
          <w:rFonts w:ascii="Arial" w:hAnsi="Arial" w:cs="Arial"/>
        </w:rPr>
        <w:t xml:space="preserve"> or it may be transmitted electronically, such as by e-mail or fax. The groups receiving your health information may not be obligated to keep it private</w:t>
      </w:r>
      <w:r w:rsidR="009F57D6">
        <w:rPr>
          <w:rFonts w:ascii="Arial" w:hAnsi="Arial" w:cs="Arial"/>
        </w:rPr>
        <w:t xml:space="preserve">. </w:t>
      </w:r>
      <w:r w:rsidRPr="00AA730D">
        <w:rPr>
          <w:rFonts w:ascii="Arial" w:hAnsi="Arial" w:cs="Arial"/>
        </w:rPr>
        <w:t>They may pass information on to other groups or individuals not named here</w:t>
      </w:r>
      <w:r w:rsidR="009F57D6">
        <w:rPr>
          <w:rFonts w:ascii="Arial" w:hAnsi="Arial" w:cs="Arial"/>
        </w:rPr>
        <w:t xml:space="preserve">. </w:t>
      </w:r>
      <w:r w:rsidRPr="00AA730D">
        <w:rPr>
          <w:rFonts w:ascii="Arial" w:hAnsi="Arial" w:cs="Arial"/>
          <w:i/>
          <w:iCs/>
          <w:color w:val="0000FF"/>
        </w:rPr>
        <w:t>This is a required element. If you believe it does not apply to your study, submit a request for an alteration of authorization.</w:t>
      </w:r>
      <w:r w:rsidRPr="00AA730D" w:rsidDel="00630550">
        <w:rPr>
          <w:rFonts w:ascii="Arial" w:hAnsi="Arial" w:cs="Arial"/>
          <w:color w:val="ED0000"/>
        </w:rPr>
        <w:t xml:space="preserve"> </w:t>
      </w:r>
    </w:p>
    <w:p w14:paraId="17289705" w14:textId="77777777" w:rsidR="00AA730D" w:rsidRPr="00AA730D" w:rsidRDefault="00AA730D" w:rsidP="00AA730D">
      <w:pPr>
        <w:spacing w:line="360" w:lineRule="auto"/>
        <w:rPr>
          <w:rFonts w:ascii="Arial" w:hAnsi="Arial" w:cs="Arial"/>
        </w:rPr>
      </w:pPr>
    </w:p>
    <w:p w14:paraId="0B365F4E" w14:textId="72DA2433" w:rsidR="00AA730D" w:rsidRPr="00AA730D" w:rsidRDefault="00AA730D" w:rsidP="00AA730D">
      <w:pPr>
        <w:spacing w:line="360" w:lineRule="auto"/>
        <w:rPr>
          <w:rFonts w:ascii="Arial" w:hAnsi="Arial" w:cs="Arial"/>
          <w:i/>
          <w:color w:val="0000FF"/>
        </w:rPr>
      </w:pPr>
      <w:r w:rsidRPr="00AA730D">
        <w:rPr>
          <w:rFonts w:ascii="Arial" w:hAnsi="Arial" w:cs="Arial"/>
          <w:b/>
          <w:bCs/>
          <w:i/>
          <w:color w:val="0000FF"/>
        </w:rPr>
        <w:t>If</w:t>
      </w:r>
      <w:r w:rsidRPr="00AA730D">
        <w:rPr>
          <w:rFonts w:ascii="Arial" w:hAnsi="Arial" w:cs="Arial"/>
          <w:i/>
          <w:color w:val="0000FF"/>
        </w:rPr>
        <w:t xml:space="preserve"> the </w:t>
      </w:r>
      <w:r w:rsidR="00A66AA2" w:rsidRPr="00E777BF">
        <w:rPr>
          <w:rFonts w:ascii="Arial" w:hAnsi="Arial" w:cs="Arial"/>
          <w:i/>
          <w:color w:val="0000FF"/>
        </w:rPr>
        <w:t>repository</w:t>
      </w:r>
      <w:r w:rsidRPr="00AA730D">
        <w:rPr>
          <w:rFonts w:ascii="Arial" w:hAnsi="Arial" w:cs="Arial"/>
          <w:i/>
          <w:color w:val="0000FF"/>
        </w:rPr>
        <w:t xml:space="preserve"> involves obtaining genetic information include the following:</w:t>
      </w:r>
    </w:p>
    <w:p w14:paraId="3FF2E790" w14:textId="77777777" w:rsidR="00AA730D" w:rsidRPr="00AA730D" w:rsidRDefault="00AA730D" w:rsidP="00AA730D">
      <w:pPr>
        <w:spacing w:line="360" w:lineRule="auto"/>
        <w:jc w:val="both"/>
        <w:rPr>
          <w:rFonts w:ascii="Arial" w:hAnsi="Arial" w:cs="Arial"/>
        </w:rPr>
      </w:pPr>
      <w:r w:rsidRPr="00AA730D">
        <w:rPr>
          <w:rFonts w:ascii="Arial" w:hAnsi="Arial" w:cs="Arial"/>
        </w:rPr>
        <w:t xml:space="preserve">The Genetic Information Nondiscrimination Act (GINA) is a </w:t>
      </w:r>
      <w:proofErr w:type="gramStart"/>
      <w:r w:rsidRPr="00AA730D">
        <w:rPr>
          <w:rFonts w:ascii="Arial" w:hAnsi="Arial" w:cs="Arial"/>
        </w:rPr>
        <w:t>Federal</w:t>
      </w:r>
      <w:proofErr w:type="gramEnd"/>
      <w:r w:rsidRPr="00AA730D">
        <w:rPr>
          <w:rFonts w:ascii="Arial" w:hAnsi="Arial" w:cs="Arial"/>
        </w:rPr>
        <w:t xml:space="preserve"> law that will protect you in the following ways:</w:t>
      </w:r>
    </w:p>
    <w:p w14:paraId="64AA49F0" w14:textId="77777777" w:rsidR="00AA730D" w:rsidRPr="00AA730D" w:rsidRDefault="00AA730D" w:rsidP="00AA730D">
      <w:pPr>
        <w:numPr>
          <w:ilvl w:val="0"/>
          <w:numId w:val="25"/>
        </w:numPr>
        <w:spacing w:line="360" w:lineRule="auto"/>
        <w:contextualSpacing/>
        <w:jc w:val="both"/>
        <w:rPr>
          <w:rFonts w:ascii="Arial" w:hAnsi="Arial" w:cs="Arial"/>
        </w:rPr>
      </w:pPr>
      <w:r w:rsidRPr="00AA730D">
        <w:rPr>
          <w:rFonts w:ascii="Arial" w:hAnsi="Arial" w:cs="Arial"/>
        </w:rPr>
        <w:t xml:space="preserve">Health insurance companies and group plans may not request genetic information from this </w:t>
      </w:r>
      <w:proofErr w:type="gramStart"/>
      <w:r w:rsidRPr="00AA730D">
        <w:rPr>
          <w:rFonts w:ascii="Arial" w:hAnsi="Arial" w:cs="Arial"/>
        </w:rPr>
        <w:t>research;</w:t>
      </w:r>
      <w:proofErr w:type="gramEnd"/>
    </w:p>
    <w:p w14:paraId="73E37917" w14:textId="77777777" w:rsidR="00AA730D" w:rsidRPr="00AA730D" w:rsidRDefault="00AA730D" w:rsidP="00AA730D">
      <w:pPr>
        <w:numPr>
          <w:ilvl w:val="0"/>
          <w:numId w:val="25"/>
        </w:numPr>
        <w:spacing w:line="360" w:lineRule="auto"/>
        <w:contextualSpacing/>
        <w:jc w:val="both"/>
        <w:rPr>
          <w:rFonts w:ascii="Arial" w:hAnsi="Arial" w:cs="Arial"/>
        </w:rPr>
      </w:pPr>
      <w:r w:rsidRPr="00AA730D">
        <w:rPr>
          <w:rFonts w:ascii="Arial" w:hAnsi="Arial" w:cs="Arial"/>
        </w:rPr>
        <w:t xml:space="preserve">Health insurance companies and group plans may not use your genetic information when making decisions regarding your eligibility or </w:t>
      </w:r>
      <w:proofErr w:type="gramStart"/>
      <w:r w:rsidRPr="00AA730D">
        <w:rPr>
          <w:rFonts w:ascii="Arial" w:hAnsi="Arial" w:cs="Arial"/>
        </w:rPr>
        <w:t>premiums;</w:t>
      </w:r>
      <w:proofErr w:type="gramEnd"/>
    </w:p>
    <w:p w14:paraId="78A95FB0" w14:textId="77777777" w:rsidR="00AA730D" w:rsidRPr="00AA730D" w:rsidRDefault="00AA730D" w:rsidP="00AA730D">
      <w:pPr>
        <w:numPr>
          <w:ilvl w:val="0"/>
          <w:numId w:val="25"/>
        </w:numPr>
        <w:spacing w:line="360" w:lineRule="auto"/>
        <w:contextualSpacing/>
        <w:jc w:val="both"/>
        <w:rPr>
          <w:rFonts w:ascii="Arial" w:hAnsi="Arial" w:cs="Arial"/>
        </w:rPr>
      </w:pPr>
      <w:r w:rsidRPr="00AA730D">
        <w:rPr>
          <w:rFonts w:ascii="Arial" w:hAnsi="Arial" w:cs="Arial"/>
        </w:rPr>
        <w:t xml:space="preserve">Employers with 15 or more employees may not use your genetic information when </w:t>
      </w:r>
      <w:proofErr w:type="gramStart"/>
      <w:r w:rsidRPr="00AA730D">
        <w:rPr>
          <w:rFonts w:ascii="Arial" w:hAnsi="Arial" w:cs="Arial"/>
        </w:rPr>
        <w:t>making a decision</w:t>
      </w:r>
      <w:proofErr w:type="gramEnd"/>
      <w:r w:rsidRPr="00AA730D">
        <w:rPr>
          <w:rFonts w:ascii="Arial" w:hAnsi="Arial" w:cs="Arial"/>
        </w:rPr>
        <w:t xml:space="preserve"> to hire, promote, or fire you or when setting the terms of your employment.</w:t>
      </w:r>
    </w:p>
    <w:p w14:paraId="14C8D85A" w14:textId="77777777" w:rsidR="00AA730D" w:rsidRPr="00AA730D" w:rsidRDefault="00AA730D" w:rsidP="00AA730D">
      <w:pPr>
        <w:spacing w:line="360" w:lineRule="auto"/>
        <w:jc w:val="both"/>
        <w:rPr>
          <w:rFonts w:ascii="Arial" w:hAnsi="Arial" w:cs="Arial"/>
        </w:rPr>
      </w:pPr>
    </w:p>
    <w:p w14:paraId="7820C072" w14:textId="0217CEC4" w:rsidR="00AA730D" w:rsidRPr="00AA730D" w:rsidRDefault="00AA730D" w:rsidP="00AA730D">
      <w:pPr>
        <w:spacing w:line="360" w:lineRule="auto"/>
        <w:jc w:val="both"/>
        <w:rPr>
          <w:rFonts w:ascii="Arial" w:hAnsi="Arial" w:cs="Arial"/>
        </w:rPr>
      </w:pPr>
      <w:r w:rsidRPr="00AA730D">
        <w:rPr>
          <w:rFonts w:ascii="Arial" w:hAnsi="Arial" w:cs="Arial"/>
        </w:rPr>
        <w:t>GINA does not protect you against genetic discrimination by companies that sell life insurance, disability insurance, or long-term care insurance</w:t>
      </w:r>
      <w:r w:rsidR="009F57D6">
        <w:rPr>
          <w:rFonts w:ascii="Arial" w:hAnsi="Arial" w:cs="Arial"/>
        </w:rPr>
        <w:t xml:space="preserve">. </w:t>
      </w:r>
      <w:r w:rsidRPr="00AA730D">
        <w:rPr>
          <w:rFonts w:ascii="Arial" w:hAnsi="Arial" w:cs="Arial"/>
        </w:rPr>
        <w:t>GINA also does not protect you against discrimination based on an already-diagnosed genetic condition or disease.</w:t>
      </w:r>
    </w:p>
    <w:p w14:paraId="1B83C7C2" w14:textId="77777777" w:rsidR="00AA730D" w:rsidRPr="00AA730D" w:rsidRDefault="00AA730D" w:rsidP="00AA730D">
      <w:pPr>
        <w:spacing w:line="360" w:lineRule="auto"/>
        <w:rPr>
          <w:rFonts w:ascii="Arial" w:hAnsi="Arial" w:cs="Arial"/>
        </w:rPr>
      </w:pPr>
    </w:p>
    <w:p w14:paraId="29931826" w14:textId="42422460" w:rsidR="00AA730D" w:rsidRPr="0055482F" w:rsidRDefault="00AA730D" w:rsidP="00EE1C5C">
      <w:pPr>
        <w:pStyle w:val="Heading3"/>
      </w:pPr>
      <w:r w:rsidRPr="0055482F">
        <w:lastRenderedPageBreak/>
        <w:t>How will your PHI be protected</w:t>
      </w:r>
      <w:r w:rsidR="009F57D6">
        <w:t xml:space="preserve">? </w:t>
      </w:r>
    </w:p>
    <w:p w14:paraId="0B1225E7" w14:textId="787D9403" w:rsidR="00AA730D" w:rsidRPr="00AA730D" w:rsidRDefault="00AA730D" w:rsidP="00AA730D">
      <w:pPr>
        <w:spacing w:line="360" w:lineRule="auto"/>
        <w:rPr>
          <w:rFonts w:ascii="Arial" w:hAnsi="Arial" w:cs="Arial"/>
        </w:rPr>
      </w:pPr>
      <w:r w:rsidRPr="00AA730D">
        <w:rPr>
          <w:rFonts w:ascii="Arial" w:hAnsi="Arial" w:cs="Arial"/>
          <w:i/>
          <w:iCs/>
          <w:color w:val="0000FF"/>
        </w:rPr>
        <w:t>Explain the ways privacy will be protected such as:</w:t>
      </w:r>
      <w:r w:rsidRPr="00AA730D">
        <w:rPr>
          <w:rFonts w:ascii="Arial" w:hAnsi="Arial" w:cs="Arial"/>
          <w:color w:val="0000FF"/>
        </w:rPr>
        <w:t xml:space="preserve"> </w:t>
      </w:r>
      <w:r w:rsidRPr="00AA730D">
        <w:rPr>
          <w:rFonts w:ascii="Arial" w:hAnsi="Arial" w:cs="Arial"/>
        </w:rPr>
        <w:t xml:space="preserve"> In an effort to protect your privacy, the </w:t>
      </w:r>
      <w:r w:rsidR="00A66AA2" w:rsidRPr="00E777BF">
        <w:rPr>
          <w:rFonts w:ascii="Arial" w:hAnsi="Arial" w:cs="Arial"/>
        </w:rPr>
        <w:t>repository</w:t>
      </w:r>
      <w:r w:rsidRPr="00AA730D">
        <w:rPr>
          <w:rFonts w:ascii="Arial" w:hAnsi="Arial" w:cs="Arial"/>
        </w:rPr>
        <w:t xml:space="preserve"> staff will use code numbers instead of your name, to identify your health information</w:t>
      </w:r>
      <w:r w:rsidR="009F57D6">
        <w:rPr>
          <w:rFonts w:ascii="Arial" w:hAnsi="Arial" w:cs="Arial"/>
        </w:rPr>
        <w:t xml:space="preserve">. </w:t>
      </w:r>
      <w:r w:rsidRPr="00AA730D">
        <w:rPr>
          <w:rFonts w:ascii="Arial" w:hAnsi="Arial" w:cs="Arial"/>
        </w:rPr>
        <w:t xml:space="preserve">Initials and numbers will be used on any photocopies of your study records, and other </w:t>
      </w:r>
      <w:r w:rsidR="00A66AA2" w:rsidRPr="00E777BF">
        <w:rPr>
          <w:rFonts w:ascii="Arial" w:hAnsi="Arial" w:cs="Arial"/>
        </w:rPr>
        <w:t>repository</w:t>
      </w:r>
      <w:r w:rsidRPr="00AA730D">
        <w:rPr>
          <w:rFonts w:ascii="Arial" w:hAnsi="Arial" w:cs="Arial"/>
        </w:rPr>
        <w:t xml:space="preserve"> materials containing health information</w:t>
      </w:r>
      <w:r w:rsidRPr="00AA730D">
        <w:rPr>
          <w:rFonts w:ascii="Arial" w:hAnsi="Arial" w:cs="Arial"/>
          <w:color w:val="FF0000"/>
        </w:rPr>
        <w:t xml:space="preserve"> </w:t>
      </w:r>
      <w:r w:rsidRPr="00AA730D">
        <w:rPr>
          <w:rFonts w:ascii="Arial" w:hAnsi="Arial" w:cs="Arial"/>
          <w:color w:val="000000" w:themeColor="text1"/>
        </w:rPr>
        <w:t xml:space="preserve">that are sent outside of the </w:t>
      </w:r>
      <w:r w:rsidRPr="00AA730D">
        <w:rPr>
          <w:rFonts w:ascii="Arial" w:hAnsi="Arial" w:cs="Arial"/>
          <w:color w:val="C00000"/>
        </w:rPr>
        <w:t>[name the study site or sites]</w:t>
      </w:r>
      <w:r w:rsidRPr="00AA730D" w:rsidDel="00630550">
        <w:rPr>
          <w:rFonts w:ascii="Arial" w:hAnsi="Arial" w:cs="Arial"/>
          <w:color w:val="ED0000"/>
        </w:rPr>
        <w:t xml:space="preserve"> </w:t>
      </w:r>
      <w:r w:rsidRPr="00AA730D">
        <w:rPr>
          <w:rFonts w:ascii="Arial" w:hAnsi="Arial" w:cs="Arial"/>
          <w:color w:val="000000" w:themeColor="text1"/>
        </w:rPr>
        <w:t>for review or testing</w:t>
      </w:r>
      <w:r w:rsidR="009F57D6">
        <w:rPr>
          <w:rFonts w:ascii="Arial" w:hAnsi="Arial" w:cs="Arial"/>
        </w:rPr>
        <w:t xml:space="preserve">. </w:t>
      </w:r>
      <w:r w:rsidRPr="00AA730D">
        <w:rPr>
          <w:rFonts w:ascii="Arial" w:hAnsi="Arial" w:cs="Arial"/>
        </w:rPr>
        <w:t>If the results of this study are reported in medical journals or at meetings, you will not be identified.</w:t>
      </w:r>
    </w:p>
    <w:p w14:paraId="5244B5F4" w14:textId="77777777" w:rsidR="00AA730D" w:rsidRPr="00AA730D" w:rsidRDefault="00AA730D" w:rsidP="00AA730D">
      <w:pPr>
        <w:spacing w:line="360" w:lineRule="auto"/>
        <w:rPr>
          <w:rFonts w:ascii="Arial" w:hAnsi="Arial" w:cs="Arial"/>
        </w:rPr>
      </w:pPr>
    </w:p>
    <w:p w14:paraId="310543D5" w14:textId="77777777" w:rsidR="00AA730D" w:rsidRPr="0055482F" w:rsidRDefault="00AA730D" w:rsidP="00EE1C5C">
      <w:pPr>
        <w:pStyle w:val="Heading3"/>
      </w:pPr>
      <w:r w:rsidRPr="0055482F">
        <w:t>Do you have to allow the use of your health information?</w:t>
      </w:r>
    </w:p>
    <w:p w14:paraId="32081553" w14:textId="676EEB3D" w:rsidR="00AA730D" w:rsidRDefault="00AA730D" w:rsidP="00AA730D">
      <w:pPr>
        <w:spacing w:line="360" w:lineRule="auto"/>
        <w:rPr>
          <w:rFonts w:ascii="Arial" w:hAnsi="Arial" w:cs="Arial"/>
        </w:rPr>
      </w:pPr>
      <w:r w:rsidRPr="00AA730D">
        <w:rPr>
          <w:rFonts w:ascii="Arial" w:hAnsi="Arial" w:cs="Arial"/>
        </w:rPr>
        <w:t>You do not have to allow (authorize) the researchers and other groups to see and share your health information</w:t>
      </w:r>
      <w:r w:rsidR="009F57D6">
        <w:rPr>
          <w:rFonts w:ascii="Arial" w:hAnsi="Arial" w:cs="Arial"/>
        </w:rPr>
        <w:t xml:space="preserve">. </w:t>
      </w:r>
      <w:r w:rsidRPr="00AA730D">
        <w:rPr>
          <w:rFonts w:ascii="Arial" w:hAnsi="Arial" w:cs="Arial"/>
        </w:rPr>
        <w:t>If you choose not to let the researchers and other groups use your health information, there will be no penalties</w:t>
      </w:r>
      <w:r w:rsidR="00B03DA4" w:rsidRPr="00E777BF">
        <w:rPr>
          <w:rFonts w:ascii="Arial" w:hAnsi="Arial" w:cs="Arial"/>
        </w:rPr>
        <w:t>,</w:t>
      </w:r>
      <w:r w:rsidRPr="00AA730D">
        <w:rPr>
          <w:rFonts w:ascii="Arial" w:hAnsi="Arial" w:cs="Arial"/>
        </w:rPr>
        <w:t xml:space="preserve"> but you will not be allowed to participate in the </w:t>
      </w:r>
      <w:r w:rsidR="00A66AA2" w:rsidRPr="00E777BF">
        <w:rPr>
          <w:rFonts w:ascii="Arial" w:hAnsi="Arial" w:cs="Arial"/>
        </w:rPr>
        <w:t>repository</w:t>
      </w:r>
      <w:r w:rsidR="00BC4958" w:rsidRPr="00E777BF">
        <w:rPr>
          <w:rFonts w:ascii="Arial" w:hAnsi="Arial" w:cs="Arial"/>
        </w:rPr>
        <w:t>.</w:t>
      </w:r>
      <w:r w:rsidRPr="00AA730D">
        <w:rPr>
          <w:rFonts w:ascii="Arial" w:hAnsi="Arial" w:cs="Arial"/>
        </w:rPr>
        <w:t xml:space="preserve"> </w:t>
      </w:r>
    </w:p>
    <w:p w14:paraId="0AE60AB5" w14:textId="77777777" w:rsidR="001E62D8" w:rsidRPr="00AA730D" w:rsidRDefault="001E62D8" w:rsidP="00AA730D">
      <w:pPr>
        <w:spacing w:line="360" w:lineRule="auto"/>
        <w:rPr>
          <w:rFonts w:ascii="Arial" w:hAnsi="Arial" w:cs="Arial"/>
        </w:rPr>
      </w:pPr>
    </w:p>
    <w:p w14:paraId="7B26EDE9" w14:textId="5E6343DF" w:rsidR="00AA730D" w:rsidRPr="00AA730D" w:rsidRDefault="00AA730D" w:rsidP="00AA730D">
      <w:pPr>
        <w:spacing w:line="360" w:lineRule="auto"/>
        <w:rPr>
          <w:rFonts w:ascii="Arial" w:hAnsi="Arial" w:cs="Arial"/>
        </w:rPr>
      </w:pPr>
      <w:r w:rsidRPr="00AA730D">
        <w:rPr>
          <w:rFonts w:ascii="Arial" w:hAnsi="Arial" w:cs="Arial"/>
        </w:rPr>
        <w:t xml:space="preserve">After you enroll in this </w:t>
      </w:r>
      <w:r w:rsidR="00A66AA2" w:rsidRPr="00E777BF">
        <w:rPr>
          <w:rFonts w:ascii="Arial" w:hAnsi="Arial" w:cs="Arial"/>
        </w:rPr>
        <w:t>repository</w:t>
      </w:r>
      <w:r w:rsidRPr="00AA730D">
        <w:rPr>
          <w:rFonts w:ascii="Arial" w:hAnsi="Arial" w:cs="Arial"/>
        </w:rPr>
        <w:t>, you may ask the researchers to stop using your health information at any time</w:t>
      </w:r>
      <w:r w:rsidR="009F57D6">
        <w:rPr>
          <w:rFonts w:ascii="Arial" w:hAnsi="Arial" w:cs="Arial"/>
        </w:rPr>
        <w:t xml:space="preserve">. </w:t>
      </w:r>
      <w:r w:rsidRPr="00AA730D">
        <w:rPr>
          <w:rFonts w:ascii="Arial" w:hAnsi="Arial" w:cs="Arial"/>
        </w:rPr>
        <w:t xml:space="preserve">However, you need to say this in writing and send your letter to </w:t>
      </w:r>
      <w:r w:rsidRPr="00AA730D">
        <w:rPr>
          <w:rFonts w:ascii="Arial" w:hAnsi="Arial" w:cs="Arial"/>
          <w:color w:val="C00000"/>
        </w:rPr>
        <w:t>[give the name and full mailing address of the person to whom a request to revoke authorization must be sent]</w:t>
      </w:r>
      <w:r w:rsidR="009F57D6">
        <w:rPr>
          <w:rFonts w:ascii="Arial" w:hAnsi="Arial" w:cs="Arial"/>
        </w:rPr>
        <w:t xml:space="preserve">. </w:t>
      </w:r>
      <w:r w:rsidRPr="00AA730D">
        <w:rPr>
          <w:rFonts w:ascii="Arial" w:hAnsi="Arial" w:cs="Arial"/>
        </w:rPr>
        <w:t xml:space="preserve">If you tell the researchers to stop using your health information, your participation in the </w:t>
      </w:r>
      <w:r w:rsidR="00A66AA2" w:rsidRPr="00E777BF">
        <w:rPr>
          <w:rFonts w:ascii="Arial" w:hAnsi="Arial" w:cs="Arial"/>
        </w:rPr>
        <w:t>repository</w:t>
      </w:r>
      <w:r w:rsidRPr="00AA730D">
        <w:rPr>
          <w:rFonts w:ascii="Arial" w:hAnsi="Arial" w:cs="Arial"/>
        </w:rPr>
        <w:t xml:space="preserve"> will end and the </w:t>
      </w:r>
      <w:r w:rsidR="00A66AA2" w:rsidRPr="00E777BF">
        <w:rPr>
          <w:rFonts w:ascii="Arial" w:hAnsi="Arial" w:cs="Arial"/>
        </w:rPr>
        <w:t>repository</w:t>
      </w:r>
      <w:r w:rsidRPr="00AA730D">
        <w:rPr>
          <w:rFonts w:ascii="Arial" w:hAnsi="Arial" w:cs="Arial"/>
        </w:rPr>
        <w:t xml:space="preserve"> staff will stop collecting new health information from you and about you for this study</w:t>
      </w:r>
      <w:r w:rsidR="009F57D6">
        <w:rPr>
          <w:rFonts w:ascii="Arial" w:hAnsi="Arial" w:cs="Arial"/>
        </w:rPr>
        <w:t xml:space="preserve">. </w:t>
      </w:r>
      <w:r w:rsidRPr="00AA730D">
        <w:rPr>
          <w:rFonts w:ascii="Arial" w:hAnsi="Arial" w:cs="Arial"/>
        </w:rPr>
        <w:t xml:space="preserve">However, the </w:t>
      </w:r>
      <w:r w:rsidR="00A66AA2" w:rsidRPr="00E777BF">
        <w:rPr>
          <w:rFonts w:ascii="Arial" w:hAnsi="Arial" w:cs="Arial"/>
        </w:rPr>
        <w:t>repository</w:t>
      </w:r>
      <w:r w:rsidRPr="00AA730D">
        <w:rPr>
          <w:rFonts w:ascii="Arial" w:hAnsi="Arial" w:cs="Arial"/>
        </w:rPr>
        <w:t xml:space="preserve"> staff will continue to use the health information collected up to the time they receive your letter asking them to stop.</w:t>
      </w:r>
    </w:p>
    <w:p w14:paraId="1F81FEE7" w14:textId="77777777" w:rsidR="00AA730D" w:rsidRPr="00AA730D" w:rsidRDefault="00AA730D" w:rsidP="00AA730D">
      <w:pPr>
        <w:spacing w:line="360" w:lineRule="auto"/>
        <w:rPr>
          <w:rFonts w:ascii="Arial" w:hAnsi="Arial" w:cs="Arial"/>
        </w:rPr>
      </w:pPr>
    </w:p>
    <w:p w14:paraId="591CB61D" w14:textId="35C7CA88" w:rsidR="00AA730D" w:rsidRPr="0055482F" w:rsidRDefault="00AA730D" w:rsidP="00EE1C5C">
      <w:pPr>
        <w:pStyle w:val="Heading3"/>
      </w:pPr>
      <w:r w:rsidRPr="0055482F">
        <w:t xml:space="preserve">Can you ask to see the PHI that is collected about you for this </w:t>
      </w:r>
      <w:r w:rsidR="00A66AA2" w:rsidRPr="00E777BF">
        <w:t>repository</w:t>
      </w:r>
      <w:r w:rsidR="009F57D6">
        <w:t xml:space="preserve">? </w:t>
      </w:r>
    </w:p>
    <w:p w14:paraId="3D835A57" w14:textId="39DF92DA" w:rsidR="00AA730D" w:rsidRPr="00AA730D" w:rsidRDefault="00AA730D" w:rsidP="00AA730D">
      <w:pPr>
        <w:spacing w:line="360" w:lineRule="auto"/>
        <w:rPr>
          <w:rFonts w:ascii="Arial" w:hAnsi="Arial" w:cs="Arial"/>
        </w:rPr>
      </w:pPr>
      <w:r w:rsidRPr="00AA730D">
        <w:rPr>
          <w:rFonts w:ascii="Arial" w:hAnsi="Arial" w:cs="Arial"/>
        </w:rPr>
        <w:t>The federal rules say that you can see the health information that we collect about you and use in this study</w:t>
      </w:r>
      <w:r w:rsidR="009F57D6">
        <w:rPr>
          <w:rFonts w:ascii="Arial" w:hAnsi="Arial" w:cs="Arial"/>
        </w:rPr>
        <w:t xml:space="preserve">. </w:t>
      </w:r>
      <w:r w:rsidRPr="00AA730D">
        <w:rPr>
          <w:rFonts w:ascii="Arial" w:hAnsi="Arial" w:cs="Arial"/>
        </w:rPr>
        <w:t xml:space="preserve">Contact the </w:t>
      </w:r>
      <w:r w:rsidR="00A66AA2" w:rsidRPr="00E777BF">
        <w:rPr>
          <w:rFonts w:ascii="Arial" w:hAnsi="Arial" w:cs="Arial"/>
        </w:rPr>
        <w:t>repository</w:t>
      </w:r>
      <w:r w:rsidRPr="00AA730D">
        <w:rPr>
          <w:rFonts w:ascii="Arial" w:hAnsi="Arial" w:cs="Arial"/>
        </w:rPr>
        <w:t xml:space="preserve"> staff if you have a need to review your PHI collected for this </w:t>
      </w:r>
      <w:r w:rsidR="00A66AA2" w:rsidRPr="00E777BF">
        <w:rPr>
          <w:rFonts w:ascii="Arial" w:hAnsi="Arial" w:cs="Arial"/>
        </w:rPr>
        <w:t>repository</w:t>
      </w:r>
      <w:r w:rsidR="009D3EF3" w:rsidRPr="00E777BF">
        <w:rPr>
          <w:rFonts w:ascii="Arial" w:hAnsi="Arial" w:cs="Arial"/>
        </w:rPr>
        <w:t>.</w:t>
      </w:r>
      <w:r w:rsidR="00266D59" w:rsidRPr="00E777BF">
        <w:rPr>
          <w:rFonts w:ascii="Arial" w:hAnsi="Arial" w:cs="Arial"/>
        </w:rPr>
        <w:t xml:space="preserve"> </w:t>
      </w:r>
      <w:r w:rsidRPr="00AA730D">
        <w:rPr>
          <w:rFonts w:ascii="Arial" w:hAnsi="Arial" w:cs="Arial"/>
          <w:i/>
          <w:iCs/>
          <w:color w:val="0000FF"/>
        </w:rPr>
        <w:t>Explain any limitations that might affect the subjects’ access to their PHI, for example:</w:t>
      </w:r>
    </w:p>
    <w:p w14:paraId="164E7899" w14:textId="1EAA427D" w:rsidR="00EE1C5C" w:rsidRPr="00AA730D" w:rsidRDefault="00AA730D" w:rsidP="00AA730D">
      <w:pPr>
        <w:spacing w:line="360" w:lineRule="auto"/>
        <w:rPr>
          <w:rFonts w:ascii="Arial" w:hAnsi="Arial" w:cs="Arial"/>
        </w:rPr>
      </w:pPr>
      <w:r w:rsidRPr="007348B9">
        <w:rPr>
          <w:rFonts w:ascii="Arial" w:hAnsi="Arial" w:cs="Arial"/>
          <w:color w:val="C00000"/>
        </w:rPr>
        <w:t>You will only have access to your PHI until [insert date or event</w:t>
      </w:r>
      <w:r w:rsidR="009D3EF3" w:rsidRPr="00D91D53">
        <w:rPr>
          <w:rFonts w:ascii="Arial" w:hAnsi="Arial" w:cs="Arial"/>
          <w:color w:val="C00000"/>
        </w:rPr>
        <w:t>]</w:t>
      </w:r>
      <w:r w:rsidR="009D3EF3" w:rsidRPr="00E777BF">
        <w:rPr>
          <w:rFonts w:ascii="Arial" w:hAnsi="Arial" w:cs="Arial"/>
        </w:rPr>
        <w:t>.</w:t>
      </w:r>
    </w:p>
    <w:p w14:paraId="5B7530E4" w14:textId="04A42B3C" w:rsidR="00AA730D" w:rsidRPr="007348B9" w:rsidRDefault="00AA730D" w:rsidP="00AA730D">
      <w:pPr>
        <w:spacing w:line="360" w:lineRule="auto"/>
        <w:rPr>
          <w:rFonts w:ascii="Arial" w:hAnsi="Arial" w:cs="Arial"/>
          <w:iCs/>
          <w:color w:val="C00000"/>
        </w:rPr>
      </w:pPr>
      <w:r w:rsidRPr="00AA730D">
        <w:rPr>
          <w:rFonts w:ascii="Arial" w:hAnsi="Arial" w:cs="Arial"/>
          <w:b/>
          <w:i/>
          <w:color w:val="0000FF"/>
        </w:rPr>
        <w:t>Or</w:t>
      </w:r>
      <w:r w:rsidRPr="00AA730D">
        <w:rPr>
          <w:rFonts w:ascii="Arial" w:hAnsi="Arial" w:cs="Arial"/>
          <w:i/>
          <w:color w:val="0000FF"/>
        </w:rPr>
        <w:t xml:space="preserve">, if the nature of the study makes it necessary or preferable to temporarily suspend access, explain this by adding:  </w:t>
      </w:r>
    </w:p>
    <w:p w14:paraId="39E17438" w14:textId="2872ABE9" w:rsidR="00AA730D" w:rsidRPr="00AA730D" w:rsidRDefault="00AA730D" w:rsidP="00AA730D">
      <w:pPr>
        <w:spacing w:line="360" w:lineRule="auto"/>
        <w:rPr>
          <w:rFonts w:ascii="Arial" w:hAnsi="Arial" w:cs="Arial"/>
        </w:rPr>
      </w:pPr>
      <w:r w:rsidRPr="007348B9">
        <w:rPr>
          <w:rFonts w:ascii="Arial" w:hAnsi="Arial" w:cs="Arial"/>
          <w:color w:val="C00000"/>
        </w:rPr>
        <w:t>Because of the type of research, you can only access your PHI when the study is done</w:t>
      </w:r>
      <w:r w:rsidR="009F57D6">
        <w:rPr>
          <w:rFonts w:ascii="Arial" w:hAnsi="Arial" w:cs="Arial"/>
          <w:color w:val="C00000"/>
        </w:rPr>
        <w:t xml:space="preserve">. </w:t>
      </w:r>
      <w:r w:rsidRPr="007348B9">
        <w:rPr>
          <w:rFonts w:ascii="Arial" w:hAnsi="Arial" w:cs="Arial"/>
          <w:color w:val="C00000"/>
        </w:rPr>
        <w:t xml:space="preserve">At that time, you have the right to see and copy the medical information we collect about you during the </w:t>
      </w:r>
      <w:r w:rsidR="00A66AA2" w:rsidRPr="00E777BF">
        <w:rPr>
          <w:rFonts w:ascii="Arial" w:hAnsi="Arial" w:cs="Arial"/>
        </w:rPr>
        <w:t>repository</w:t>
      </w:r>
      <w:r w:rsidRPr="007348B9">
        <w:rPr>
          <w:rFonts w:ascii="Arial" w:hAnsi="Arial" w:cs="Arial"/>
          <w:color w:val="C00000"/>
        </w:rPr>
        <w:t xml:space="preserve">, for as long as that information is kept by the </w:t>
      </w:r>
      <w:r w:rsidR="00A66AA2" w:rsidRPr="00E777BF">
        <w:rPr>
          <w:rFonts w:ascii="Arial" w:hAnsi="Arial" w:cs="Arial"/>
        </w:rPr>
        <w:t>repository</w:t>
      </w:r>
      <w:r w:rsidRPr="007348B9">
        <w:rPr>
          <w:rFonts w:ascii="Arial" w:hAnsi="Arial" w:cs="Arial"/>
          <w:color w:val="C00000"/>
        </w:rPr>
        <w:t xml:space="preserve"> staff and other groups involved</w:t>
      </w:r>
      <w:r w:rsidR="00BC4958" w:rsidRPr="00E777BF">
        <w:rPr>
          <w:rFonts w:ascii="Arial" w:hAnsi="Arial" w:cs="Arial"/>
        </w:rPr>
        <w:t>.</w:t>
      </w:r>
      <w:r w:rsidRPr="00AA730D">
        <w:rPr>
          <w:rFonts w:ascii="Arial" w:hAnsi="Arial" w:cs="Arial"/>
        </w:rPr>
        <w:t xml:space="preserve"> </w:t>
      </w:r>
    </w:p>
    <w:p w14:paraId="19345692" w14:textId="77777777" w:rsidR="00AA730D" w:rsidRPr="00AA730D" w:rsidRDefault="00AA730D" w:rsidP="00AA730D">
      <w:pPr>
        <w:spacing w:line="360" w:lineRule="auto"/>
        <w:rPr>
          <w:rFonts w:ascii="Arial" w:hAnsi="Arial" w:cs="Arial"/>
          <w:b/>
        </w:rPr>
      </w:pPr>
    </w:p>
    <w:p w14:paraId="07E9EACC" w14:textId="54D34C98" w:rsidR="00AA730D" w:rsidRPr="0055482F" w:rsidRDefault="00AA730D" w:rsidP="00EE1C5C">
      <w:pPr>
        <w:pStyle w:val="Heading3"/>
      </w:pPr>
      <w:r w:rsidRPr="0055482F">
        <w:t>How long will your PHI be used</w:t>
      </w:r>
      <w:r w:rsidR="009F57D6">
        <w:t xml:space="preserve">? </w:t>
      </w:r>
    </w:p>
    <w:p w14:paraId="33E139B9" w14:textId="77777777" w:rsidR="00AA730D" w:rsidRPr="00AA730D" w:rsidRDefault="00AA730D" w:rsidP="00AA730D">
      <w:pPr>
        <w:spacing w:line="360" w:lineRule="auto"/>
        <w:rPr>
          <w:rFonts w:ascii="Arial" w:hAnsi="Arial" w:cs="Arial"/>
          <w:i/>
          <w:color w:val="0000FF"/>
        </w:rPr>
      </w:pPr>
      <w:r w:rsidRPr="00AA730D">
        <w:rPr>
          <w:rFonts w:ascii="Arial" w:hAnsi="Arial" w:cs="Arial"/>
          <w:i/>
          <w:color w:val="0000FF"/>
        </w:rPr>
        <w:t xml:space="preserve">Choose either the authorization to use PHI expires at the end of the study </w:t>
      </w:r>
      <w:r w:rsidRPr="00AA730D">
        <w:rPr>
          <w:rFonts w:ascii="Arial" w:hAnsi="Arial" w:cs="Arial"/>
          <w:i/>
          <w:color w:val="0000FF"/>
          <w:u w:val="single"/>
        </w:rPr>
        <w:t>or</w:t>
      </w:r>
      <w:r w:rsidRPr="00AA730D">
        <w:rPr>
          <w:rFonts w:ascii="Arial" w:hAnsi="Arial" w:cs="Arial"/>
          <w:i/>
          <w:color w:val="0000FF"/>
        </w:rPr>
        <w:t xml:space="preserve"> state the specific date when PHI will no longer be used. This element is required by HIPAA regulations to be in an authorization. </w:t>
      </w:r>
    </w:p>
    <w:p w14:paraId="62704F16" w14:textId="77777777" w:rsidR="00AA730D" w:rsidRPr="00AA730D" w:rsidRDefault="00AA730D" w:rsidP="00AA730D">
      <w:pPr>
        <w:spacing w:line="360" w:lineRule="auto"/>
        <w:rPr>
          <w:rFonts w:ascii="Arial" w:hAnsi="Arial" w:cs="Arial"/>
          <w:color w:val="FF0000"/>
        </w:rPr>
      </w:pPr>
    </w:p>
    <w:p w14:paraId="0996F9E1" w14:textId="77777777" w:rsidR="00AA730D" w:rsidRPr="00AA730D" w:rsidRDefault="00AA730D" w:rsidP="00AA730D">
      <w:pPr>
        <w:spacing w:line="360" w:lineRule="auto"/>
        <w:rPr>
          <w:rFonts w:ascii="Arial" w:hAnsi="Arial" w:cs="Arial"/>
          <w:i/>
          <w:color w:val="0000FF"/>
        </w:rPr>
      </w:pPr>
      <w:r w:rsidRPr="00AA730D">
        <w:rPr>
          <w:rFonts w:ascii="Arial" w:hAnsi="Arial" w:cs="Arial"/>
          <w:i/>
          <w:color w:val="0000FF"/>
        </w:rPr>
        <w:t>End of the study</w:t>
      </w:r>
    </w:p>
    <w:p w14:paraId="7FFCDC04" w14:textId="0F7D38E1" w:rsidR="00AA730D" w:rsidRPr="00AA730D" w:rsidRDefault="00AA730D" w:rsidP="00AA730D">
      <w:pPr>
        <w:spacing w:line="360" w:lineRule="auto"/>
        <w:rPr>
          <w:rFonts w:ascii="Arial" w:hAnsi="Arial" w:cs="Arial"/>
        </w:rPr>
      </w:pPr>
      <w:r w:rsidRPr="00AA730D">
        <w:rPr>
          <w:rFonts w:ascii="Arial" w:hAnsi="Arial" w:cs="Arial"/>
        </w:rPr>
        <w:t xml:space="preserve">By signing this form, you agree to let us use and disclose your health information for purposes of the </w:t>
      </w:r>
      <w:r w:rsidR="00A66AA2" w:rsidRPr="00E777BF">
        <w:rPr>
          <w:rFonts w:ascii="Arial" w:hAnsi="Arial" w:cs="Arial"/>
        </w:rPr>
        <w:t>repository</w:t>
      </w:r>
      <w:r w:rsidRPr="00AA730D">
        <w:rPr>
          <w:rFonts w:ascii="Arial" w:hAnsi="Arial" w:cs="Arial"/>
        </w:rPr>
        <w:t xml:space="preserve"> until the end of the study</w:t>
      </w:r>
      <w:r w:rsidR="009F57D6">
        <w:rPr>
          <w:rFonts w:ascii="Arial" w:hAnsi="Arial" w:cs="Arial"/>
        </w:rPr>
        <w:t xml:space="preserve">. </w:t>
      </w:r>
      <w:r w:rsidRPr="00AA730D">
        <w:rPr>
          <w:rFonts w:ascii="Arial" w:hAnsi="Arial" w:cs="Arial"/>
        </w:rPr>
        <w:t>This permission to use your personal health information expires when the research ends</w:t>
      </w:r>
      <w:r w:rsidR="00F67DAA" w:rsidRPr="00E777BF">
        <w:rPr>
          <w:rFonts w:ascii="Arial" w:hAnsi="Arial" w:cs="Arial"/>
        </w:rPr>
        <w:t>,</w:t>
      </w:r>
      <w:r w:rsidRPr="00AA730D">
        <w:rPr>
          <w:rFonts w:ascii="Arial" w:hAnsi="Arial" w:cs="Arial"/>
        </w:rPr>
        <w:t xml:space="preserve"> and all required study monitoring is over.</w:t>
      </w:r>
    </w:p>
    <w:p w14:paraId="229176E6" w14:textId="77777777" w:rsidR="00AA730D" w:rsidRPr="00AA730D" w:rsidRDefault="00AA730D" w:rsidP="00AA730D">
      <w:pPr>
        <w:spacing w:line="360" w:lineRule="auto"/>
        <w:rPr>
          <w:rFonts w:ascii="Arial" w:hAnsi="Arial" w:cs="Arial"/>
        </w:rPr>
      </w:pPr>
    </w:p>
    <w:p w14:paraId="418B0955" w14:textId="291B3EE4" w:rsidR="00AA730D" w:rsidRPr="00AA730D" w:rsidRDefault="00AA730D" w:rsidP="00AA730D">
      <w:pPr>
        <w:spacing w:line="360" w:lineRule="auto"/>
        <w:rPr>
          <w:rFonts w:ascii="Arial" w:hAnsi="Arial" w:cs="Arial"/>
          <w:i/>
          <w:color w:val="0000FF"/>
        </w:rPr>
      </w:pPr>
      <w:r w:rsidRPr="00AA730D">
        <w:rPr>
          <w:rFonts w:ascii="Arial" w:hAnsi="Arial" w:cs="Arial"/>
          <w:b/>
          <w:i/>
          <w:color w:val="0000FF"/>
        </w:rPr>
        <w:t>Or</w:t>
      </w:r>
      <w:r w:rsidRPr="00AA730D">
        <w:rPr>
          <w:rFonts w:ascii="Arial" w:hAnsi="Arial" w:cs="Arial"/>
          <w:i/>
          <w:color w:val="0000FF"/>
        </w:rPr>
        <w:t>, on a specific date</w:t>
      </w:r>
    </w:p>
    <w:p w14:paraId="0DF1C910" w14:textId="6EF5CDEC" w:rsidR="00AA730D" w:rsidRPr="00AA730D" w:rsidRDefault="00AA730D" w:rsidP="00AA730D">
      <w:pPr>
        <w:spacing w:line="360" w:lineRule="auto"/>
        <w:rPr>
          <w:rFonts w:ascii="Arial" w:hAnsi="Arial" w:cs="Arial"/>
        </w:rPr>
      </w:pPr>
      <w:r w:rsidRPr="00AA730D">
        <w:rPr>
          <w:rFonts w:ascii="Arial" w:hAnsi="Arial" w:cs="Arial"/>
        </w:rPr>
        <w:t xml:space="preserve">By signing this form, you agree to let us use and disclose your health information for purposes of the </w:t>
      </w:r>
      <w:r w:rsidR="00A66AA2" w:rsidRPr="00E777BF">
        <w:rPr>
          <w:rFonts w:ascii="Arial" w:hAnsi="Arial" w:cs="Arial"/>
        </w:rPr>
        <w:t>repository</w:t>
      </w:r>
      <w:r w:rsidRPr="00AA730D">
        <w:rPr>
          <w:rFonts w:ascii="Arial" w:hAnsi="Arial" w:cs="Arial"/>
        </w:rPr>
        <w:t xml:space="preserve"> until</w:t>
      </w:r>
      <w:r w:rsidRPr="00AA730D">
        <w:rPr>
          <w:rFonts w:ascii="Arial" w:hAnsi="Arial" w:cs="Arial"/>
          <w:color w:val="C00000"/>
        </w:rPr>
        <w:t xml:space="preserve"> [insert a specific date]</w:t>
      </w:r>
      <w:r w:rsidR="009F57D6">
        <w:rPr>
          <w:rFonts w:ascii="Arial" w:hAnsi="Arial" w:cs="Arial"/>
        </w:rPr>
        <w:t xml:space="preserve">. </w:t>
      </w:r>
      <w:r w:rsidRPr="00AA730D">
        <w:rPr>
          <w:rFonts w:ascii="Arial" w:hAnsi="Arial" w:cs="Arial"/>
        </w:rPr>
        <w:t>This permission to use your personal health information expires on the date noted above.</w:t>
      </w:r>
    </w:p>
    <w:p w14:paraId="0FBB33B9" w14:textId="77777777" w:rsidR="00797EA4" w:rsidRPr="0055482F" w:rsidRDefault="00797EA4" w:rsidP="009A3098">
      <w:pPr>
        <w:pStyle w:val="Header"/>
        <w:spacing w:line="360" w:lineRule="auto"/>
        <w:rPr>
          <w:rFonts w:ascii="Arial" w:hAnsi="Arial" w:cs="Arial"/>
        </w:rPr>
      </w:pPr>
    </w:p>
    <w:p w14:paraId="1BBBE992" w14:textId="77777777" w:rsidR="00797EA4" w:rsidRPr="0055482F" w:rsidRDefault="00797EA4" w:rsidP="00F10A11">
      <w:pPr>
        <w:pStyle w:val="Heading2"/>
      </w:pPr>
      <w:r w:rsidRPr="0055482F">
        <w:t>Contact Information – Who can you contact if you have questions, concerns, comments or complaints?</w:t>
      </w:r>
    </w:p>
    <w:p w14:paraId="12FC43B5" w14:textId="77777777" w:rsidR="00797EA4" w:rsidRPr="0055482F" w:rsidRDefault="00797EA4" w:rsidP="009A3098">
      <w:pPr>
        <w:spacing w:line="360" w:lineRule="auto"/>
        <w:rPr>
          <w:rFonts w:ascii="Arial" w:hAnsi="Arial" w:cs="Arial"/>
        </w:rPr>
      </w:pPr>
    </w:p>
    <w:p w14:paraId="72BE3D09" w14:textId="25655F8E" w:rsidR="00BA6431" w:rsidRPr="0055482F" w:rsidRDefault="00BA6431" w:rsidP="00BA6431">
      <w:pPr>
        <w:spacing w:line="360" w:lineRule="auto"/>
        <w:rPr>
          <w:rFonts w:ascii="Arial" w:hAnsi="Arial" w:cs="Arial"/>
        </w:rPr>
      </w:pPr>
      <w:bookmarkStart w:id="5" w:name="_Hlk223947371"/>
      <w:r w:rsidRPr="0055482F">
        <w:rPr>
          <w:rFonts w:ascii="Arial" w:hAnsi="Arial" w:cs="Arial"/>
        </w:rPr>
        <w:t>If you have questions now, feel free to ask us</w:t>
      </w:r>
      <w:r w:rsidR="009F57D6">
        <w:rPr>
          <w:rFonts w:ascii="Arial" w:hAnsi="Arial" w:cs="Arial"/>
        </w:rPr>
        <w:t xml:space="preserve">. </w:t>
      </w:r>
      <w:r w:rsidRPr="0055482F">
        <w:rPr>
          <w:rFonts w:ascii="Arial" w:hAnsi="Arial" w:cs="Arial"/>
        </w:rPr>
        <w:t xml:space="preserve">If you have additional questions later or </w:t>
      </w:r>
      <w:proofErr w:type="gramStart"/>
      <w:r w:rsidRPr="0055482F">
        <w:rPr>
          <w:rFonts w:ascii="Arial" w:hAnsi="Arial" w:cs="Arial"/>
        </w:rPr>
        <w:t>you wish</w:t>
      </w:r>
      <w:proofErr w:type="gramEnd"/>
      <w:r w:rsidRPr="0055482F">
        <w:rPr>
          <w:rFonts w:ascii="Arial" w:hAnsi="Arial" w:cs="Arial"/>
        </w:rPr>
        <w:t xml:space="preserve"> to report a problem </w:t>
      </w:r>
      <w:r w:rsidR="00455612" w:rsidRPr="00792023">
        <w:rPr>
          <w:rFonts w:ascii="Arial" w:hAnsi="Arial" w:cs="Arial"/>
        </w:rPr>
        <w:t xml:space="preserve">or complaint </w:t>
      </w:r>
      <w:r w:rsidRPr="0055482F">
        <w:rPr>
          <w:rFonts w:ascii="Arial" w:hAnsi="Arial" w:cs="Arial"/>
        </w:rPr>
        <w:t>which may be related to this study</w:t>
      </w:r>
      <w:r w:rsidR="009C07E2" w:rsidRPr="00792023">
        <w:rPr>
          <w:rFonts w:ascii="Arial" w:hAnsi="Arial" w:cs="Arial"/>
        </w:rPr>
        <w:t>,</w:t>
      </w:r>
      <w:r w:rsidRPr="0055482F">
        <w:rPr>
          <w:rFonts w:ascii="Arial" w:hAnsi="Arial" w:cs="Arial"/>
        </w:rPr>
        <w:t xml:space="preserve"> please contact:</w:t>
      </w:r>
    </w:p>
    <w:p w14:paraId="07386AA6" w14:textId="77777777" w:rsidR="00AA53FC" w:rsidRPr="00317103" w:rsidRDefault="00AA53FC" w:rsidP="00AA53FC">
      <w:pPr>
        <w:spacing w:line="360" w:lineRule="auto"/>
        <w:rPr>
          <w:rFonts w:ascii="Arial" w:hAnsi="Arial" w:cs="Arial"/>
          <w:i/>
          <w:color w:val="0000FF"/>
        </w:rPr>
      </w:pPr>
      <w:r w:rsidRPr="00317103">
        <w:rPr>
          <w:rFonts w:ascii="Arial" w:hAnsi="Arial" w:cs="Arial"/>
          <w:i/>
          <w:color w:val="0000FF"/>
        </w:rPr>
        <w:t>MD is reserved for physicians licensed in the US; unlicensed physicians should use “Research Assistant” or similar title.</w:t>
      </w:r>
    </w:p>
    <w:p w14:paraId="1A6016D5" w14:textId="77777777" w:rsidR="00AA53FC" w:rsidRPr="00317103" w:rsidRDefault="00AA53FC" w:rsidP="00AA53FC">
      <w:pPr>
        <w:spacing w:line="360" w:lineRule="auto"/>
        <w:rPr>
          <w:rFonts w:ascii="Arial" w:hAnsi="Arial" w:cs="Arial"/>
          <w:i/>
        </w:rPr>
      </w:pPr>
    </w:p>
    <w:p w14:paraId="7358A984" w14:textId="77777777" w:rsidR="00BA6431" w:rsidRPr="00317103" w:rsidRDefault="00AA53FC" w:rsidP="00BA6431">
      <w:pPr>
        <w:spacing w:line="360" w:lineRule="auto"/>
        <w:rPr>
          <w:rFonts w:cs="Arial"/>
          <w:i/>
        </w:rPr>
      </w:pPr>
      <w:r w:rsidRPr="00317103">
        <w:rPr>
          <w:rFonts w:ascii="Arial" w:hAnsi="Arial" w:cs="Arial"/>
          <w:i/>
          <w:color w:val="0000FF"/>
        </w:rPr>
        <w:t xml:space="preserve">If any of the numbers given for contacts are PAGER numbers, add instructions for using a pager, such as: </w:t>
      </w:r>
      <w:r w:rsidRPr="00317103">
        <w:rPr>
          <w:rFonts w:ascii="Arial" w:hAnsi="Arial" w:cs="Arial"/>
          <w:i/>
        </w:rPr>
        <w:t xml:space="preserve"> </w:t>
      </w:r>
    </w:p>
    <w:p w14:paraId="2B6C1960" w14:textId="64405D89" w:rsidR="00BA6431" w:rsidRPr="0055482F" w:rsidRDefault="00BA6431" w:rsidP="00BA6431">
      <w:pPr>
        <w:spacing w:line="360" w:lineRule="auto"/>
        <w:rPr>
          <w:rFonts w:ascii="Arial" w:hAnsi="Arial" w:cs="Arial"/>
        </w:rPr>
      </w:pPr>
      <w:r w:rsidRPr="0055482F">
        <w:rPr>
          <w:rFonts w:cs="Arial"/>
        </w:rPr>
        <w:t xml:space="preserve">To </w:t>
      </w:r>
      <w:r w:rsidRPr="0055482F">
        <w:rPr>
          <w:rFonts w:ascii="Arial" w:hAnsi="Arial" w:cs="Arial"/>
        </w:rPr>
        <w:t>use the pager, you need to have a touch tone (push button) telephone</w:t>
      </w:r>
      <w:r w:rsidR="009F57D6">
        <w:rPr>
          <w:rFonts w:ascii="Arial" w:hAnsi="Arial" w:cs="Arial"/>
        </w:rPr>
        <w:t xml:space="preserve">. </w:t>
      </w:r>
      <w:r w:rsidRPr="0055482F">
        <w:rPr>
          <w:rFonts w:ascii="Arial" w:hAnsi="Arial" w:cs="Arial"/>
        </w:rPr>
        <w:t>Dial the pager number as you would any phone number</w:t>
      </w:r>
      <w:r w:rsidR="009F57D6">
        <w:rPr>
          <w:rFonts w:ascii="Arial" w:hAnsi="Arial" w:cs="Arial"/>
        </w:rPr>
        <w:t xml:space="preserve">. </w:t>
      </w:r>
      <w:r w:rsidRPr="0055482F">
        <w:rPr>
          <w:rFonts w:ascii="Arial" w:hAnsi="Arial" w:cs="Arial"/>
        </w:rPr>
        <w:t xml:space="preserve">When you hear 3 short </w:t>
      </w:r>
      <w:r w:rsidR="00A26290" w:rsidRPr="0055482F">
        <w:rPr>
          <w:rFonts w:ascii="Arial" w:hAnsi="Arial" w:cs="Arial"/>
        </w:rPr>
        <w:t>high-pitched</w:t>
      </w:r>
      <w:r w:rsidRPr="0055482F">
        <w:rPr>
          <w:rFonts w:ascii="Arial" w:hAnsi="Arial" w:cs="Arial"/>
        </w:rPr>
        <w:t xml:space="preserve"> beeps, dial in the number where you want the doctor to call you back</w:t>
      </w:r>
      <w:r w:rsidR="009F57D6">
        <w:rPr>
          <w:rFonts w:ascii="Arial" w:hAnsi="Arial" w:cs="Arial"/>
        </w:rPr>
        <w:t xml:space="preserve">. </w:t>
      </w:r>
      <w:r w:rsidRPr="0055482F">
        <w:rPr>
          <w:rFonts w:ascii="Arial" w:hAnsi="Arial" w:cs="Arial"/>
        </w:rPr>
        <w:t>Push the # button, hang up and wait for the doctor to return your call.</w:t>
      </w:r>
    </w:p>
    <w:p w14:paraId="6D164B6B" w14:textId="77777777" w:rsidR="00BA6431" w:rsidRPr="0055482F" w:rsidRDefault="00BA6431" w:rsidP="00BA6431">
      <w:pPr>
        <w:spacing w:line="360" w:lineRule="auto"/>
        <w:rPr>
          <w:rFonts w:ascii="Arial" w:hAnsi="Arial" w:cs="Arial"/>
        </w:rPr>
      </w:pPr>
    </w:p>
    <w:p w14:paraId="0B583605" w14:textId="77777777" w:rsidR="00BA6431" w:rsidRPr="0055482F" w:rsidRDefault="00BA6431" w:rsidP="00FB01BB">
      <w:pPr>
        <w:pStyle w:val="Heading3"/>
      </w:pPr>
      <w:r w:rsidRPr="0055482F">
        <w:t>Primary contact:</w:t>
      </w:r>
    </w:p>
    <w:p w14:paraId="521D11E4" w14:textId="77777777" w:rsidR="00BA6431" w:rsidRPr="0055482F" w:rsidRDefault="00BA6431" w:rsidP="00BA6431">
      <w:pPr>
        <w:spacing w:line="360" w:lineRule="auto"/>
        <w:rPr>
          <w:rFonts w:ascii="Arial" w:hAnsi="Arial" w:cs="Arial"/>
        </w:rPr>
      </w:pPr>
      <w:r w:rsidRPr="0055482F">
        <w:rPr>
          <w:rFonts w:ascii="Arial" w:hAnsi="Arial" w:cs="Arial"/>
          <w:color w:val="C00000"/>
        </w:rPr>
        <w:t>[Insert name and degrees]</w:t>
      </w:r>
      <w:r w:rsidRPr="0055482F">
        <w:rPr>
          <w:rFonts w:ascii="Arial" w:hAnsi="Arial" w:cs="Arial"/>
        </w:rPr>
        <w:t xml:space="preserve"> can be reached at </w:t>
      </w:r>
      <w:r w:rsidRPr="0055482F">
        <w:rPr>
          <w:rFonts w:ascii="Arial" w:hAnsi="Arial" w:cs="Arial"/>
          <w:color w:val="C00000"/>
        </w:rPr>
        <w:t>[provide telephone number(s), with area code, that can be reliably reached during and after normal work hours]</w:t>
      </w:r>
    </w:p>
    <w:p w14:paraId="40443AE2" w14:textId="77777777" w:rsidR="00BA6431" w:rsidRPr="0055482F" w:rsidRDefault="00BA6431" w:rsidP="00BA6431">
      <w:pPr>
        <w:spacing w:line="360" w:lineRule="auto"/>
        <w:rPr>
          <w:rFonts w:ascii="Arial" w:hAnsi="Arial" w:cs="Arial"/>
        </w:rPr>
      </w:pPr>
    </w:p>
    <w:p w14:paraId="1493CEE4" w14:textId="77777777" w:rsidR="00BA6431" w:rsidRPr="0055482F" w:rsidRDefault="00BA6431" w:rsidP="00FB01BB">
      <w:pPr>
        <w:pStyle w:val="Heading3"/>
      </w:pPr>
      <w:r w:rsidRPr="0055482F">
        <w:t>If primary is not available, contact</w:t>
      </w:r>
    </w:p>
    <w:p w14:paraId="0574ABB1" w14:textId="77777777" w:rsidR="00BA6431" w:rsidRPr="0055482F" w:rsidRDefault="00BA6431" w:rsidP="00BA6431">
      <w:pPr>
        <w:spacing w:line="360" w:lineRule="auto"/>
        <w:rPr>
          <w:rFonts w:ascii="Arial" w:hAnsi="Arial" w:cs="Arial"/>
          <w:color w:val="C00000"/>
        </w:rPr>
      </w:pPr>
      <w:r w:rsidRPr="0055482F">
        <w:rPr>
          <w:rFonts w:ascii="Arial" w:hAnsi="Arial" w:cs="Arial"/>
          <w:color w:val="C00000"/>
        </w:rPr>
        <w:t>[Insert name and degrees]</w:t>
      </w:r>
      <w:r w:rsidRPr="0055482F">
        <w:rPr>
          <w:rFonts w:ascii="Arial" w:hAnsi="Arial" w:cs="Arial"/>
        </w:rPr>
        <w:t xml:space="preserve"> can be reached at </w:t>
      </w:r>
      <w:r w:rsidRPr="0055482F">
        <w:rPr>
          <w:rFonts w:ascii="Arial" w:hAnsi="Arial" w:cs="Arial"/>
          <w:color w:val="C00000"/>
        </w:rPr>
        <w:t>[provide telephone number(s), with area code, that can be reliably reached during and after normal work hours]</w:t>
      </w:r>
    </w:p>
    <w:bookmarkEnd w:id="5"/>
    <w:p w14:paraId="67EB54E1" w14:textId="77777777" w:rsidR="00487094" w:rsidRPr="0055482F" w:rsidRDefault="00487094" w:rsidP="00E7221E">
      <w:pPr>
        <w:spacing w:line="360" w:lineRule="auto"/>
        <w:rPr>
          <w:rFonts w:ascii="Arial" w:hAnsi="Arial" w:cs="Arial"/>
        </w:rPr>
      </w:pPr>
    </w:p>
    <w:p w14:paraId="4A2422B1" w14:textId="77777777" w:rsidR="00DC7685" w:rsidRPr="0055482F" w:rsidRDefault="00FE41C0" w:rsidP="00E7221E">
      <w:pPr>
        <w:spacing w:line="360" w:lineRule="auto"/>
        <w:rPr>
          <w:rFonts w:ascii="Arial" w:hAnsi="Arial" w:cs="Arial"/>
        </w:rPr>
      </w:pPr>
      <w:r w:rsidRPr="0055482F">
        <w:rPr>
          <w:rFonts w:ascii="Arial" w:hAnsi="Arial" w:cs="Arial"/>
        </w:rPr>
        <w:t xml:space="preserve">The University of Texas </w:t>
      </w:r>
      <w:r w:rsidR="00D74B39" w:rsidRPr="0055482F">
        <w:rPr>
          <w:rFonts w:ascii="Arial" w:hAnsi="Arial" w:cs="Arial"/>
        </w:rPr>
        <w:t xml:space="preserve">Southwestern Medical Center Human Research Protection Program (HRPP) oversees </w:t>
      </w:r>
      <w:r w:rsidRPr="0055482F">
        <w:rPr>
          <w:rFonts w:ascii="Arial" w:hAnsi="Arial" w:cs="Arial"/>
        </w:rPr>
        <w:t>research on human subjects</w:t>
      </w:r>
      <w:r w:rsidR="00BC4958" w:rsidRPr="0055482F">
        <w:rPr>
          <w:rFonts w:ascii="Arial" w:hAnsi="Arial" w:cs="Arial"/>
        </w:rPr>
        <w:t xml:space="preserve">. </w:t>
      </w:r>
      <w:r w:rsidR="00D74B39" w:rsidRPr="0055482F">
        <w:rPr>
          <w:rFonts w:ascii="Arial" w:hAnsi="Arial" w:cs="Arial"/>
        </w:rPr>
        <w:t>HRPP</w:t>
      </w:r>
      <w:r w:rsidRPr="0055482F">
        <w:rPr>
          <w:rFonts w:ascii="Arial" w:hAnsi="Arial" w:cs="Arial"/>
        </w:rPr>
        <w:t xml:space="preserve"> </w:t>
      </w:r>
      <w:r w:rsidR="00D74B39" w:rsidRPr="0055482F">
        <w:rPr>
          <w:rFonts w:ascii="Arial" w:hAnsi="Arial" w:cs="Arial"/>
        </w:rPr>
        <w:t xml:space="preserve">and </w:t>
      </w:r>
      <w:r w:rsidRPr="0055482F">
        <w:rPr>
          <w:rFonts w:ascii="Arial" w:hAnsi="Arial" w:cs="Arial"/>
        </w:rPr>
        <w:t>Institutional Review Board</w:t>
      </w:r>
      <w:r w:rsidR="00D74B39" w:rsidRPr="0055482F">
        <w:rPr>
          <w:rFonts w:ascii="Arial" w:hAnsi="Arial" w:cs="Arial"/>
        </w:rPr>
        <w:t xml:space="preserve"> (IRB</w:t>
      </w:r>
      <w:r w:rsidRPr="0055482F">
        <w:rPr>
          <w:rFonts w:ascii="Arial" w:hAnsi="Arial" w:cs="Arial"/>
        </w:rPr>
        <w:t>)</w:t>
      </w:r>
      <w:r w:rsidR="00D74B39" w:rsidRPr="0055482F">
        <w:rPr>
          <w:rFonts w:ascii="Arial" w:hAnsi="Arial" w:cs="Arial"/>
        </w:rPr>
        <w:t xml:space="preserve"> representatives</w:t>
      </w:r>
      <w:r w:rsidRPr="0055482F">
        <w:rPr>
          <w:rFonts w:ascii="Arial" w:hAnsi="Arial" w:cs="Arial"/>
        </w:rPr>
        <w:t xml:space="preserve"> will answer any questions about your rights as a research subject</w:t>
      </w:r>
      <w:r w:rsidR="006517ED" w:rsidRPr="0055482F">
        <w:rPr>
          <w:rFonts w:ascii="Arial" w:hAnsi="Arial" w:cs="Arial"/>
        </w:rPr>
        <w:t xml:space="preserve">, and take any </w:t>
      </w:r>
      <w:r w:rsidR="00697719" w:rsidRPr="0055482F">
        <w:rPr>
          <w:rFonts w:ascii="Arial" w:hAnsi="Arial" w:cs="Arial"/>
        </w:rPr>
        <w:t xml:space="preserve">concerns, </w:t>
      </w:r>
      <w:r w:rsidR="006517ED" w:rsidRPr="0055482F">
        <w:rPr>
          <w:rFonts w:ascii="Arial" w:hAnsi="Arial" w:cs="Arial"/>
        </w:rPr>
        <w:t>comments or complaints you may wish to offer</w:t>
      </w:r>
      <w:r w:rsidR="00BC4958" w:rsidRPr="0055482F">
        <w:rPr>
          <w:rFonts w:ascii="Arial" w:hAnsi="Arial" w:cs="Arial"/>
        </w:rPr>
        <w:t xml:space="preserve">. </w:t>
      </w:r>
      <w:r w:rsidR="00902C5E" w:rsidRPr="0055482F">
        <w:rPr>
          <w:rFonts w:ascii="Arial" w:hAnsi="Arial" w:cs="Arial"/>
        </w:rPr>
        <w:t xml:space="preserve">You can contact the </w:t>
      </w:r>
      <w:r w:rsidR="00D74B39" w:rsidRPr="0055482F">
        <w:rPr>
          <w:rFonts w:ascii="Arial" w:hAnsi="Arial" w:cs="Arial"/>
        </w:rPr>
        <w:t>HRPP</w:t>
      </w:r>
      <w:r w:rsidR="00902C5E" w:rsidRPr="0055482F">
        <w:rPr>
          <w:rFonts w:ascii="Arial" w:hAnsi="Arial" w:cs="Arial"/>
        </w:rPr>
        <w:t xml:space="preserve"> by calling </w:t>
      </w:r>
      <w:r w:rsidR="00D74B39" w:rsidRPr="0055482F">
        <w:rPr>
          <w:rFonts w:ascii="Arial" w:hAnsi="Arial" w:cs="Arial"/>
        </w:rPr>
        <w:t xml:space="preserve">the office at </w:t>
      </w:r>
      <w:r w:rsidRPr="0055482F">
        <w:rPr>
          <w:rFonts w:ascii="Arial" w:hAnsi="Arial" w:cs="Arial"/>
        </w:rPr>
        <w:t>2</w:t>
      </w:r>
      <w:r w:rsidR="00D74B39" w:rsidRPr="0055482F">
        <w:rPr>
          <w:rFonts w:ascii="Arial" w:hAnsi="Arial" w:cs="Arial"/>
        </w:rPr>
        <w:t>14-648-3060.</w:t>
      </w:r>
    </w:p>
    <w:p w14:paraId="6753A9CE" w14:textId="77777777" w:rsidR="00E454F2" w:rsidRPr="0055482F" w:rsidRDefault="00E454F2">
      <w:pPr>
        <w:rPr>
          <w:rFonts w:ascii="Arial" w:hAnsi="Arial" w:cs="Arial"/>
          <w:b/>
          <w:bCs/>
          <w:iCs/>
          <w:color w:val="000000" w:themeColor="text1"/>
        </w:rPr>
      </w:pPr>
      <w:r w:rsidRPr="0055482F">
        <w:br w:type="page"/>
      </w:r>
    </w:p>
    <w:p w14:paraId="0FA624F2" w14:textId="77777777" w:rsidR="00797EA4" w:rsidRPr="0055482F" w:rsidRDefault="00797EA4" w:rsidP="00F10A11">
      <w:pPr>
        <w:pStyle w:val="Heading2"/>
      </w:pPr>
      <w:r w:rsidRPr="0055482F">
        <w:lastRenderedPageBreak/>
        <w:t>Research Consent &amp; Authorization Signature Section</w:t>
      </w:r>
    </w:p>
    <w:p w14:paraId="73E41AF9" w14:textId="77777777" w:rsidR="00C659CE" w:rsidRPr="0055482F" w:rsidRDefault="00C659CE" w:rsidP="009A3098">
      <w:pPr>
        <w:pStyle w:val="BodyText"/>
        <w:spacing w:line="360" w:lineRule="auto"/>
        <w:rPr>
          <w:rFonts w:ascii="Arial" w:hAnsi="Arial" w:cs="Arial"/>
          <w:color w:val="000000"/>
          <w:u w:val="none"/>
        </w:rPr>
      </w:pPr>
      <w:r w:rsidRPr="0055482F">
        <w:rPr>
          <w:rFonts w:ascii="Arial" w:hAnsi="Arial" w:cs="Arial"/>
          <w:b/>
          <w:bCs/>
          <w:color w:val="000000"/>
          <w:u w:val="none"/>
        </w:rPr>
        <w:t>If</w:t>
      </w:r>
      <w:r w:rsidRPr="0055482F">
        <w:rPr>
          <w:rFonts w:ascii="Arial" w:hAnsi="Arial" w:cs="Arial"/>
          <w:color w:val="000000"/>
          <w:u w:val="none"/>
        </w:rPr>
        <w:t xml:space="preserve"> you agree to participate in this research and agree to the use of your protected health information in this research</w:t>
      </w:r>
      <w:r w:rsidR="00405CA6" w:rsidRPr="0055482F">
        <w:rPr>
          <w:rFonts w:ascii="Arial" w:hAnsi="Arial" w:cs="Arial"/>
          <w:color w:val="000000"/>
          <w:u w:val="none"/>
        </w:rPr>
        <w:t>,</w:t>
      </w:r>
      <w:r w:rsidRPr="0055482F">
        <w:rPr>
          <w:rFonts w:ascii="Arial" w:hAnsi="Arial" w:cs="Arial"/>
          <w:color w:val="000000"/>
          <w:u w:val="none"/>
        </w:rPr>
        <w:t xml:space="preserve"> sign this section</w:t>
      </w:r>
      <w:r w:rsidR="00BC4958" w:rsidRPr="0055482F">
        <w:rPr>
          <w:rFonts w:ascii="Arial" w:hAnsi="Arial" w:cs="Arial"/>
          <w:color w:val="000000"/>
          <w:u w:val="none"/>
        </w:rPr>
        <w:t xml:space="preserve">. </w:t>
      </w:r>
      <w:r w:rsidRPr="0055482F">
        <w:rPr>
          <w:rFonts w:ascii="Arial" w:hAnsi="Arial" w:cs="Arial"/>
          <w:color w:val="000000"/>
          <w:u w:val="none"/>
        </w:rPr>
        <w:t>You will be given a copy of this form to keep</w:t>
      </w:r>
      <w:r w:rsidR="00BC4958" w:rsidRPr="0055482F">
        <w:rPr>
          <w:rFonts w:ascii="Arial" w:hAnsi="Arial" w:cs="Arial"/>
          <w:color w:val="000000"/>
          <w:u w:val="none"/>
        </w:rPr>
        <w:t xml:space="preserve">. </w:t>
      </w:r>
      <w:r w:rsidRPr="0055482F">
        <w:rPr>
          <w:rFonts w:ascii="Arial" w:hAnsi="Arial" w:cs="Arial"/>
          <w:color w:val="000000"/>
          <w:u w:val="none"/>
        </w:rPr>
        <w:t>You do not waive any of your legal rights by signing this form</w:t>
      </w:r>
      <w:r w:rsidR="00554A21" w:rsidRPr="0055482F">
        <w:rPr>
          <w:rFonts w:ascii="Arial" w:hAnsi="Arial" w:cs="Arial"/>
          <w:color w:val="000000"/>
          <w:u w:val="none"/>
        </w:rPr>
        <w:t>.</w:t>
      </w:r>
    </w:p>
    <w:p w14:paraId="10EBB21A" w14:textId="77777777" w:rsidR="00790F8C" w:rsidRPr="0055482F" w:rsidRDefault="00790F8C" w:rsidP="00465287">
      <w:pPr>
        <w:rPr>
          <w:rFonts w:ascii="Arial" w:hAnsi="Arial" w:cs="Arial"/>
          <w:b/>
          <w:bCs/>
        </w:rPr>
      </w:pPr>
    </w:p>
    <w:p w14:paraId="3D1C5BCC" w14:textId="3F74CBA6" w:rsidR="00C659CE" w:rsidRPr="0055482F" w:rsidRDefault="00BE255F" w:rsidP="00465287">
      <w:pPr>
        <w:rPr>
          <w:rFonts w:ascii="Arial" w:hAnsi="Arial" w:cs="Arial"/>
          <w:b/>
          <w:bCs/>
        </w:rPr>
      </w:pPr>
      <w:r w:rsidRPr="0055482F">
        <w:rPr>
          <w:rFonts w:ascii="Arial" w:hAnsi="Arial" w:cs="Arial"/>
          <w:b/>
          <w:bCs/>
        </w:rPr>
        <w:t xml:space="preserve">Sign this </w:t>
      </w:r>
      <w:r w:rsidR="00BE5327" w:rsidRPr="0055482F">
        <w:rPr>
          <w:rFonts w:ascii="Arial" w:hAnsi="Arial" w:cs="Arial"/>
          <w:b/>
          <w:bCs/>
        </w:rPr>
        <w:t xml:space="preserve">form </w:t>
      </w:r>
      <w:r w:rsidR="00DF16CE">
        <w:rPr>
          <w:rFonts w:ascii="Arial" w:hAnsi="Arial" w:cs="Arial"/>
          <w:b/>
          <w:bCs/>
        </w:rPr>
        <w:t>O</w:t>
      </w:r>
      <w:r w:rsidR="00B32494">
        <w:rPr>
          <w:rFonts w:ascii="Arial" w:hAnsi="Arial" w:cs="Arial"/>
          <w:b/>
          <w:bCs/>
        </w:rPr>
        <w:t>nly</w:t>
      </w:r>
      <w:r w:rsidR="00B32494" w:rsidRPr="0055482F">
        <w:rPr>
          <w:rFonts w:ascii="Arial" w:hAnsi="Arial" w:cs="Arial"/>
          <w:b/>
          <w:bCs/>
        </w:rPr>
        <w:t xml:space="preserve"> </w:t>
      </w:r>
      <w:r w:rsidR="00BE5327" w:rsidRPr="0055482F">
        <w:rPr>
          <w:rFonts w:ascii="Arial" w:hAnsi="Arial" w:cs="Arial"/>
          <w:b/>
          <w:bCs/>
        </w:rPr>
        <w:t>if the following statements are true:</w:t>
      </w:r>
    </w:p>
    <w:p w14:paraId="03FA7E79" w14:textId="77777777" w:rsidR="00407224" w:rsidRPr="0055482F" w:rsidRDefault="00407224" w:rsidP="00407224">
      <w:pPr>
        <w:pStyle w:val="BodyText"/>
        <w:widowControl w:val="0"/>
        <w:numPr>
          <w:ilvl w:val="0"/>
          <w:numId w:val="31"/>
        </w:numPr>
        <w:autoSpaceDE/>
        <w:autoSpaceDN/>
        <w:adjustRightInd/>
        <w:spacing w:line="360" w:lineRule="auto"/>
        <w:jc w:val="left"/>
        <w:rPr>
          <w:rFonts w:ascii="Arial" w:hAnsi="Arial" w:cs="Arial"/>
          <w:color w:val="000000"/>
          <w:u w:val="none"/>
        </w:rPr>
      </w:pPr>
      <w:r w:rsidRPr="0055482F">
        <w:rPr>
          <w:rFonts w:ascii="Arial" w:hAnsi="Arial" w:cs="Arial"/>
          <w:color w:val="000000"/>
          <w:u w:val="none"/>
        </w:rPr>
        <w:t>You have read (or been read) the information provided</w:t>
      </w:r>
      <w:r w:rsidRPr="0055482F">
        <w:rPr>
          <w:rFonts w:ascii="Arial" w:eastAsia="Arial" w:hAnsi="Arial" w:cs="Arial"/>
          <w:color w:val="000000"/>
          <w:u w:val="none"/>
        </w:rPr>
        <w:t xml:space="preserve"> </w:t>
      </w:r>
      <w:r w:rsidRPr="0055482F">
        <w:rPr>
          <w:rFonts w:ascii="Arial" w:hAnsi="Arial" w:cs="Arial"/>
          <w:color w:val="000000"/>
          <w:u w:val="none"/>
        </w:rPr>
        <w:t>above.</w:t>
      </w:r>
    </w:p>
    <w:p w14:paraId="3BD2A7DF" w14:textId="77777777" w:rsidR="00407224" w:rsidRPr="0055482F" w:rsidRDefault="00407224" w:rsidP="00407224">
      <w:pPr>
        <w:pStyle w:val="BodyText"/>
        <w:widowControl w:val="0"/>
        <w:numPr>
          <w:ilvl w:val="0"/>
          <w:numId w:val="31"/>
        </w:numPr>
        <w:autoSpaceDE/>
        <w:autoSpaceDN/>
        <w:adjustRightInd/>
        <w:spacing w:line="360" w:lineRule="auto"/>
        <w:jc w:val="left"/>
        <w:rPr>
          <w:rFonts w:ascii="Arial" w:hAnsi="Arial" w:cs="Arial"/>
          <w:color w:val="000000"/>
          <w:u w:val="none"/>
        </w:rPr>
      </w:pPr>
      <w:r w:rsidRPr="0055482F">
        <w:rPr>
          <w:rFonts w:ascii="Arial" w:eastAsia="Arial" w:hAnsi="Arial" w:cs="Arial"/>
          <w:color w:val="000000"/>
          <w:u w:val="none"/>
        </w:rPr>
        <w:t>Your questions have been answered to your satisfaction about the research and about the collection, use and sharing of your protected health information</w:t>
      </w:r>
      <w:r w:rsidRPr="0055482F">
        <w:rPr>
          <w:rFonts w:ascii="Arial" w:hAnsi="Arial" w:cs="Arial"/>
          <w:color w:val="000000"/>
          <w:u w:val="none"/>
        </w:rPr>
        <w:t>.</w:t>
      </w:r>
    </w:p>
    <w:p w14:paraId="1B7EED88" w14:textId="66587757" w:rsidR="00407224" w:rsidRPr="0055482F" w:rsidRDefault="00407224" w:rsidP="00407224">
      <w:pPr>
        <w:pStyle w:val="BodyText"/>
        <w:widowControl w:val="0"/>
        <w:numPr>
          <w:ilvl w:val="0"/>
          <w:numId w:val="31"/>
        </w:numPr>
        <w:autoSpaceDE/>
        <w:autoSpaceDN/>
        <w:adjustRightInd/>
        <w:spacing w:line="360" w:lineRule="auto"/>
        <w:jc w:val="left"/>
        <w:rPr>
          <w:rFonts w:ascii="Arial" w:hAnsi="Arial" w:cs="Arial"/>
          <w:color w:val="000000"/>
          <w:u w:val="none"/>
        </w:rPr>
      </w:pPr>
      <w:r w:rsidRPr="0055482F">
        <w:rPr>
          <w:rFonts w:ascii="Arial" w:eastAsia="Arial" w:hAnsi="Arial" w:cs="Arial"/>
          <w:color w:val="000000"/>
          <w:u w:val="none"/>
        </w:rPr>
        <w:t xml:space="preserve">You have freely decided to participate in this </w:t>
      </w:r>
      <w:r w:rsidRPr="0055482F">
        <w:rPr>
          <w:rFonts w:ascii="Arial" w:hAnsi="Arial" w:cs="Arial"/>
          <w:color w:val="000000"/>
          <w:u w:val="none"/>
        </w:rPr>
        <w:t>research, or you are voluntarily giving your consent for another person to participate in this study because you believe this person would want to take part if able to make the decision and you believe it is in this person’s best interest</w:t>
      </w:r>
      <w:r w:rsidR="009F57D6">
        <w:rPr>
          <w:rFonts w:ascii="Arial" w:hAnsi="Arial" w:cs="Arial"/>
          <w:color w:val="000000"/>
          <w:u w:val="none"/>
        </w:rPr>
        <w:t xml:space="preserve">. </w:t>
      </w:r>
    </w:p>
    <w:p w14:paraId="6F6B33E0" w14:textId="77777777" w:rsidR="00407224" w:rsidRPr="0055482F" w:rsidRDefault="00407224" w:rsidP="00407224">
      <w:pPr>
        <w:pStyle w:val="BodyText"/>
        <w:widowControl w:val="0"/>
        <w:numPr>
          <w:ilvl w:val="0"/>
          <w:numId w:val="31"/>
        </w:numPr>
        <w:autoSpaceDE/>
        <w:autoSpaceDN/>
        <w:adjustRightInd/>
        <w:spacing w:line="360" w:lineRule="auto"/>
        <w:jc w:val="left"/>
        <w:rPr>
          <w:rFonts w:ascii="Arial" w:hAnsi="Arial" w:cs="Arial"/>
          <w:color w:val="000000"/>
          <w:u w:val="none"/>
        </w:rPr>
      </w:pPr>
      <w:r w:rsidRPr="0055482F">
        <w:rPr>
          <w:rFonts w:ascii="Arial" w:hAnsi="Arial" w:cs="Arial"/>
          <w:color w:val="000000"/>
          <w:u w:val="none"/>
        </w:rPr>
        <w:t>You understand that a copy of this signed consent document, information about this study,</w:t>
      </w:r>
      <w:r w:rsidRPr="0055482F">
        <w:rPr>
          <w:rFonts w:ascii="Arial" w:eastAsia="Arial" w:hAnsi="Arial" w:cs="Arial"/>
          <w:color w:val="000000"/>
          <w:u w:val="none"/>
        </w:rPr>
        <w:t xml:space="preserve"> </w:t>
      </w:r>
      <w:r w:rsidRPr="0055482F">
        <w:rPr>
          <w:rFonts w:ascii="Arial" w:hAnsi="Arial" w:cs="Arial"/>
          <w:color w:val="000000"/>
          <w:u w:val="none"/>
        </w:rPr>
        <w:t>and</w:t>
      </w:r>
      <w:r w:rsidRPr="0055482F">
        <w:rPr>
          <w:rFonts w:ascii="Arial" w:eastAsia="Arial" w:hAnsi="Arial" w:cs="Arial"/>
          <w:color w:val="000000"/>
          <w:u w:val="none"/>
        </w:rPr>
        <w:t xml:space="preserve"> </w:t>
      </w:r>
      <w:r w:rsidRPr="0055482F">
        <w:rPr>
          <w:rFonts w:ascii="Arial" w:hAnsi="Arial" w:cs="Arial"/>
          <w:color w:val="000000"/>
          <w:u w:val="none"/>
        </w:rPr>
        <w:t>the results of any test or procedure that may affect your medical care, may be included in</w:t>
      </w:r>
      <w:r w:rsidRPr="0055482F">
        <w:rPr>
          <w:rFonts w:ascii="Arial" w:eastAsia="Arial" w:hAnsi="Arial" w:cs="Arial"/>
          <w:color w:val="000000"/>
          <w:u w:val="none"/>
        </w:rPr>
        <w:t xml:space="preserve"> </w:t>
      </w:r>
      <w:r w:rsidRPr="0055482F">
        <w:rPr>
          <w:rFonts w:ascii="Arial" w:hAnsi="Arial" w:cs="Arial"/>
          <w:color w:val="000000"/>
          <w:u w:val="none"/>
        </w:rPr>
        <w:t>your</w:t>
      </w:r>
      <w:r w:rsidRPr="0055482F">
        <w:rPr>
          <w:rFonts w:ascii="Arial" w:eastAsia="Arial" w:hAnsi="Arial" w:cs="Arial"/>
          <w:color w:val="000000"/>
          <w:u w:val="none"/>
        </w:rPr>
        <w:t xml:space="preserve"> </w:t>
      </w:r>
      <w:r w:rsidRPr="0055482F">
        <w:rPr>
          <w:rFonts w:ascii="Arial" w:hAnsi="Arial" w:cs="Arial"/>
          <w:color w:val="000000"/>
          <w:u w:val="none"/>
        </w:rPr>
        <w:t>medical record. Information in your medical record will be available to health care providers</w:t>
      </w:r>
      <w:r w:rsidRPr="0055482F">
        <w:rPr>
          <w:rFonts w:ascii="Arial" w:eastAsia="Arial" w:hAnsi="Arial" w:cs="Arial"/>
          <w:color w:val="000000"/>
          <w:u w:val="none"/>
        </w:rPr>
        <w:t xml:space="preserve"> </w:t>
      </w:r>
      <w:r w:rsidRPr="0055482F">
        <w:rPr>
          <w:rFonts w:ascii="Arial" w:hAnsi="Arial" w:cs="Arial"/>
          <w:color w:val="000000"/>
          <w:u w:val="none"/>
        </w:rPr>
        <w:t>and</w:t>
      </w:r>
      <w:r w:rsidRPr="0055482F">
        <w:rPr>
          <w:rFonts w:ascii="Arial" w:eastAsia="Arial" w:hAnsi="Arial" w:cs="Arial"/>
          <w:color w:val="000000"/>
          <w:u w:val="none"/>
        </w:rPr>
        <w:t xml:space="preserve"> </w:t>
      </w:r>
      <w:r w:rsidRPr="0055482F">
        <w:rPr>
          <w:rFonts w:ascii="Arial" w:hAnsi="Arial" w:cs="Arial"/>
          <w:color w:val="000000"/>
          <w:u w:val="none"/>
        </w:rPr>
        <w:t>authorized persons including your insurance</w:t>
      </w:r>
      <w:r w:rsidRPr="0055482F">
        <w:rPr>
          <w:rFonts w:ascii="Arial" w:eastAsia="Arial" w:hAnsi="Arial" w:cs="Arial"/>
          <w:color w:val="000000"/>
          <w:u w:val="none"/>
        </w:rPr>
        <w:t xml:space="preserve"> </w:t>
      </w:r>
      <w:r w:rsidRPr="0055482F">
        <w:rPr>
          <w:rFonts w:ascii="Arial" w:hAnsi="Arial" w:cs="Arial"/>
          <w:color w:val="000000"/>
          <w:u w:val="none"/>
        </w:rPr>
        <w:t>company.</w:t>
      </w:r>
    </w:p>
    <w:p w14:paraId="7EB1FE6D" w14:textId="77777777" w:rsidR="00554A21" w:rsidRPr="0055482F" w:rsidRDefault="00407224" w:rsidP="00407224">
      <w:pPr>
        <w:pStyle w:val="BodyText"/>
        <w:widowControl w:val="0"/>
        <w:numPr>
          <w:ilvl w:val="0"/>
          <w:numId w:val="31"/>
        </w:numPr>
        <w:autoSpaceDE/>
        <w:autoSpaceDN/>
        <w:adjustRightInd/>
        <w:spacing w:line="360" w:lineRule="auto"/>
        <w:jc w:val="left"/>
        <w:rPr>
          <w:rFonts w:ascii="Arial" w:hAnsi="Arial" w:cs="Arial"/>
          <w:color w:val="000000"/>
          <w:u w:val="none"/>
        </w:rPr>
      </w:pPr>
      <w:r w:rsidRPr="0055482F">
        <w:rPr>
          <w:rFonts w:ascii="Arial" w:hAnsi="Arial" w:cs="Arial"/>
          <w:color w:val="000000"/>
          <w:u w:val="none"/>
        </w:rPr>
        <w:t>You authorize the collection, use and sharing of your protected health information (</w:t>
      </w:r>
      <w:r w:rsidRPr="0055482F">
        <w:rPr>
          <w:rFonts w:ascii="Arial" w:hAnsi="Arial" w:cs="Arial"/>
          <w:u w:val="none"/>
        </w:rPr>
        <w:t xml:space="preserve">another person’s protected health information) </w:t>
      </w:r>
      <w:r w:rsidRPr="0055482F">
        <w:rPr>
          <w:rFonts w:ascii="Arial" w:hAnsi="Arial" w:cs="Arial"/>
          <w:color w:val="000000"/>
          <w:u w:val="none"/>
        </w:rPr>
        <w:t>as described in this form.</w:t>
      </w:r>
    </w:p>
    <w:p w14:paraId="0D7A84BA" w14:textId="77777777" w:rsidR="00EF2123" w:rsidRPr="0055482F" w:rsidRDefault="001E3447" w:rsidP="00E7221E">
      <w:pPr>
        <w:spacing w:line="360" w:lineRule="auto"/>
        <w:rPr>
          <w:rFonts w:ascii="Arial" w:hAnsi="Arial" w:cs="Arial"/>
          <w:i/>
          <w:color w:val="0000FF"/>
        </w:rPr>
      </w:pPr>
      <w:r w:rsidRPr="0055482F">
        <w:rPr>
          <w:rFonts w:ascii="Arial" w:hAnsi="Arial" w:cs="Arial"/>
          <w:b/>
          <w:i/>
          <w:color w:val="0000FF"/>
        </w:rPr>
        <w:t>If</w:t>
      </w:r>
      <w:r w:rsidRPr="0055482F">
        <w:rPr>
          <w:rFonts w:ascii="Arial" w:hAnsi="Arial" w:cs="Arial"/>
          <w:i/>
          <w:color w:val="0000FF"/>
        </w:rPr>
        <w:t xml:space="preserve"> consent provided by adults (without a surrogate),</w:t>
      </w:r>
      <w:r w:rsidR="000B53E2" w:rsidRPr="0055482F">
        <w:rPr>
          <w:rFonts w:ascii="Arial" w:hAnsi="Arial" w:cs="Arial"/>
          <w:i/>
          <w:color w:val="0000FF"/>
        </w:rPr>
        <w:t xml:space="preserve"> include this signature section</w:t>
      </w:r>
      <w:r w:rsidR="00752839" w:rsidRPr="0055482F">
        <w:rPr>
          <w:rFonts w:ascii="Arial" w:hAnsi="Arial" w:cs="Arial"/>
          <w:i/>
          <w:color w:val="0000FF"/>
        </w:rPr>
        <w:t>:</w:t>
      </w:r>
    </w:p>
    <w:p w14:paraId="3042810E" w14:textId="77777777" w:rsidR="00BA4023" w:rsidRPr="0055482F" w:rsidRDefault="0030788D" w:rsidP="00ED6428">
      <w:pPr>
        <w:pStyle w:val="Heading3"/>
        <w:rPr>
          <w:bCs/>
        </w:rPr>
      </w:pPr>
      <w:r w:rsidRPr="0055482F">
        <w:t>Adult Signature Section</w:t>
      </w:r>
    </w:p>
    <w:p w14:paraId="025DB362" w14:textId="77777777" w:rsidR="00265AFF" w:rsidRPr="0055482F" w:rsidRDefault="00265AFF" w:rsidP="00265AFF">
      <w:pPr>
        <w:pBdr>
          <w:top w:val="single" w:sz="8" w:space="1" w:color="auto"/>
          <w:left w:val="single" w:sz="8" w:space="4" w:color="auto"/>
          <w:bottom w:val="single" w:sz="8" w:space="1" w:color="auto"/>
          <w:right w:val="single" w:sz="8" w:space="4" w:color="auto"/>
        </w:pBdr>
        <w:tabs>
          <w:tab w:val="left" w:pos="10710"/>
        </w:tabs>
        <w:rPr>
          <w:rFonts w:ascii="Arial" w:hAnsi="Arial" w:cs="Arial"/>
          <w:u w:val="single"/>
        </w:rPr>
      </w:pPr>
      <w:bookmarkStart w:id="6" w:name="_Hlk216897066"/>
    </w:p>
    <w:p w14:paraId="5FB75A0B" w14:textId="77777777" w:rsidR="00CA5813" w:rsidRPr="0055482F" w:rsidRDefault="00CA5813" w:rsidP="008314DB">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p>
    <w:p w14:paraId="18062E9E" w14:textId="77777777" w:rsidR="00E578B9" w:rsidRPr="0055482F" w:rsidRDefault="00387BEB" w:rsidP="008314DB">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55482F">
        <w:rPr>
          <w:rFonts w:ascii="Arial" w:hAnsi="Arial" w:cs="Arial"/>
          <w:u w:val="single"/>
        </w:rPr>
        <w:tab/>
      </w:r>
      <w:r w:rsidR="008314DB" w:rsidRPr="0055482F">
        <w:rPr>
          <w:rFonts w:ascii="Arial" w:hAnsi="Arial" w:cs="Arial"/>
        </w:rPr>
        <w:tab/>
      </w:r>
      <w:r w:rsidR="008314DB" w:rsidRPr="0055482F">
        <w:rPr>
          <w:rFonts w:ascii="Arial" w:hAnsi="Arial" w:cs="Arial"/>
          <w:u w:val="single"/>
        </w:rPr>
        <w:tab/>
      </w:r>
    </w:p>
    <w:p w14:paraId="40372CFA" w14:textId="77777777" w:rsidR="00A007AC" w:rsidRPr="0055482F" w:rsidRDefault="00625350" w:rsidP="005C06AA">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rPr>
          <w:rFonts w:ascii="Arial" w:hAnsi="Arial" w:cs="Arial"/>
        </w:rPr>
      </w:pPr>
      <w:r w:rsidRPr="0055482F">
        <w:rPr>
          <w:rFonts w:ascii="Arial" w:hAnsi="Arial" w:cs="Arial"/>
        </w:rPr>
        <w:t>Printed Name of Participant</w:t>
      </w:r>
      <w:r w:rsidR="008314DB" w:rsidRPr="0055482F">
        <w:rPr>
          <w:rFonts w:ascii="Arial" w:hAnsi="Arial" w:cs="Arial"/>
        </w:rPr>
        <w:tab/>
      </w:r>
      <w:r w:rsidRPr="0055482F">
        <w:rPr>
          <w:rFonts w:ascii="Arial" w:hAnsi="Arial" w:cs="Arial"/>
        </w:rPr>
        <w:t>Signature of Participant</w:t>
      </w:r>
    </w:p>
    <w:p w14:paraId="1FC55AE6" w14:textId="77777777" w:rsidR="00C334AE" w:rsidRPr="0055482F" w:rsidRDefault="00C334AE" w:rsidP="00265AFF">
      <w:pPr>
        <w:pBdr>
          <w:top w:val="single" w:sz="8" w:space="1" w:color="auto"/>
          <w:left w:val="single" w:sz="8" w:space="4" w:color="auto"/>
          <w:bottom w:val="single" w:sz="8" w:space="1" w:color="auto"/>
          <w:right w:val="single" w:sz="8" w:space="4" w:color="auto"/>
        </w:pBdr>
        <w:tabs>
          <w:tab w:val="center" w:pos="5040"/>
          <w:tab w:val="left" w:pos="8640"/>
        </w:tabs>
        <w:rPr>
          <w:rFonts w:ascii="Arial" w:hAnsi="Arial" w:cs="Arial"/>
        </w:rPr>
      </w:pPr>
    </w:p>
    <w:p w14:paraId="713CE87E" w14:textId="77777777" w:rsidR="002C790E" w:rsidRPr="0055482F" w:rsidRDefault="002C790E" w:rsidP="002C790E">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8B019CB" w14:textId="77777777" w:rsidR="00265AFF" w:rsidRPr="00D560C9" w:rsidRDefault="002C790E" w:rsidP="00D560C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26DA4981" w14:textId="77777777" w:rsidR="00C334AE" w:rsidRPr="0055482F" w:rsidRDefault="00C334AE" w:rsidP="00265AFF">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rPr>
          <w:rFonts w:ascii="Arial" w:hAnsi="Arial" w:cs="Arial"/>
          <w:u w:val="single"/>
        </w:rPr>
      </w:pPr>
    </w:p>
    <w:p w14:paraId="1F429BA7" w14:textId="77777777" w:rsidR="00BE255F" w:rsidRPr="0055482F" w:rsidRDefault="00BE255F" w:rsidP="008314DB">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55482F">
        <w:rPr>
          <w:rFonts w:ascii="Arial" w:hAnsi="Arial" w:cs="Arial"/>
          <w:u w:val="single"/>
        </w:rPr>
        <w:tab/>
      </w:r>
      <w:r w:rsidRPr="0055482F">
        <w:rPr>
          <w:rFonts w:ascii="Arial" w:hAnsi="Arial" w:cs="Arial"/>
        </w:rPr>
        <w:tab/>
      </w:r>
      <w:r w:rsidR="00F178D0" w:rsidRPr="0055482F">
        <w:rPr>
          <w:rFonts w:ascii="Arial" w:hAnsi="Arial" w:cs="Arial"/>
          <w:u w:val="single"/>
        </w:rPr>
        <w:tab/>
      </w:r>
    </w:p>
    <w:p w14:paraId="595A1B93" w14:textId="77777777" w:rsidR="00BE255F" w:rsidRPr="0055482F" w:rsidRDefault="00BE255F" w:rsidP="005C06AA">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rPr>
          <w:rFonts w:ascii="Arial" w:hAnsi="Arial" w:cs="Arial"/>
        </w:rPr>
      </w:pPr>
      <w:r w:rsidRPr="0055482F">
        <w:rPr>
          <w:rFonts w:ascii="Arial" w:hAnsi="Arial" w:cs="Arial"/>
        </w:rPr>
        <w:t>Printed Name of Person Obtaining Consent</w:t>
      </w:r>
      <w:r w:rsidR="00F178D0" w:rsidRPr="0055482F">
        <w:rPr>
          <w:rFonts w:ascii="Arial" w:hAnsi="Arial" w:cs="Arial"/>
        </w:rPr>
        <w:tab/>
      </w:r>
      <w:r w:rsidRPr="0055482F">
        <w:rPr>
          <w:rFonts w:ascii="Arial" w:hAnsi="Arial" w:cs="Arial"/>
        </w:rPr>
        <w:t>Signature of Person Obtaining Consent</w:t>
      </w:r>
    </w:p>
    <w:p w14:paraId="70E0C24C" w14:textId="77777777" w:rsidR="00C334AE" w:rsidRPr="0055482F" w:rsidRDefault="00C334AE" w:rsidP="00265AFF">
      <w:pPr>
        <w:pBdr>
          <w:top w:val="single" w:sz="8" w:space="1" w:color="auto"/>
          <w:left w:val="single" w:sz="8" w:space="4" w:color="auto"/>
          <w:bottom w:val="single" w:sz="8" w:space="1" w:color="auto"/>
          <w:right w:val="single" w:sz="8" w:space="4" w:color="auto"/>
        </w:pBdr>
        <w:tabs>
          <w:tab w:val="center" w:pos="5040"/>
          <w:tab w:val="left" w:pos="8640"/>
        </w:tabs>
        <w:rPr>
          <w:rFonts w:ascii="Arial" w:hAnsi="Arial" w:cs="Arial"/>
        </w:rPr>
      </w:pPr>
    </w:p>
    <w:p w14:paraId="798ACD06" w14:textId="77777777" w:rsidR="005C06AA" w:rsidRPr="0055482F" w:rsidRDefault="005C06AA" w:rsidP="002C790E">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5CE86347" w14:textId="77777777" w:rsidR="00CA1A29" w:rsidRPr="0055482F" w:rsidRDefault="005C06AA"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bookmarkEnd w:id="6"/>
    <w:p w14:paraId="3C8022DD" w14:textId="77777777" w:rsidR="001E62D8" w:rsidRDefault="001E62D8" w:rsidP="00E7221E">
      <w:pPr>
        <w:spacing w:line="360" w:lineRule="auto"/>
        <w:rPr>
          <w:rFonts w:ascii="Arial" w:hAnsi="Arial" w:cs="Arial"/>
          <w:i/>
          <w:iCs/>
          <w:color w:val="0000FF"/>
        </w:rPr>
      </w:pPr>
    </w:p>
    <w:p w14:paraId="5A357D9F" w14:textId="3635796D" w:rsidR="00F178D0" w:rsidRPr="0055482F" w:rsidRDefault="007D1606" w:rsidP="00E7221E">
      <w:pPr>
        <w:spacing w:line="360" w:lineRule="auto"/>
        <w:rPr>
          <w:rFonts w:ascii="Arial" w:hAnsi="Arial" w:cs="Arial"/>
          <w:i/>
          <w:iCs/>
          <w:color w:val="0000FF"/>
        </w:rPr>
      </w:pPr>
      <w:r w:rsidRPr="0055482F">
        <w:rPr>
          <w:rFonts w:ascii="Arial" w:hAnsi="Arial" w:cs="Arial"/>
          <w:i/>
          <w:iCs/>
          <w:color w:val="0000FF"/>
        </w:rPr>
        <w:lastRenderedPageBreak/>
        <w:t>If consent provided by a surrogate, include this signature section for studies enrolling adults unable to provide consent, or children:</w:t>
      </w:r>
    </w:p>
    <w:p w14:paraId="51212D01" w14:textId="77777777" w:rsidR="00597B39" w:rsidRPr="0055482F" w:rsidRDefault="007D1606" w:rsidP="00597B39">
      <w:pPr>
        <w:pStyle w:val="Heading3"/>
        <w:rPr>
          <w:bCs/>
        </w:rPr>
      </w:pPr>
      <w:r w:rsidRPr="0055482F">
        <w:t>Surrogate</w:t>
      </w:r>
      <w:r w:rsidR="00597B39" w:rsidRPr="0055482F">
        <w:t xml:space="preserve"> Signature Section</w:t>
      </w:r>
    </w:p>
    <w:p w14:paraId="00C85CF4" w14:textId="77777777" w:rsidR="00597B39" w:rsidRPr="0055482F" w:rsidRDefault="00597B39" w:rsidP="00597B39">
      <w:pPr>
        <w:pBdr>
          <w:top w:val="single" w:sz="8" w:space="1" w:color="auto"/>
          <w:left w:val="single" w:sz="8" w:space="4" w:color="auto"/>
          <w:bottom w:val="single" w:sz="8" w:space="1" w:color="auto"/>
          <w:right w:val="single" w:sz="8" w:space="4" w:color="auto"/>
        </w:pBdr>
        <w:tabs>
          <w:tab w:val="left" w:pos="10710"/>
        </w:tabs>
        <w:rPr>
          <w:rFonts w:ascii="Arial" w:hAnsi="Arial" w:cs="Arial"/>
          <w:u w:val="single"/>
        </w:rPr>
      </w:pPr>
      <w:bookmarkStart w:id="7" w:name="_Hlk216896265"/>
    </w:p>
    <w:p w14:paraId="21A2AB19" w14:textId="77777777" w:rsidR="00597B39" w:rsidRPr="0055482F" w:rsidRDefault="00597B39" w:rsidP="00597B39">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p>
    <w:p w14:paraId="788AA93C" w14:textId="77777777" w:rsidR="00597B39" w:rsidRPr="0055482F" w:rsidRDefault="00597B39" w:rsidP="00597B39">
      <w:pPr>
        <w:pBdr>
          <w:top w:val="single" w:sz="8" w:space="1" w:color="auto"/>
          <w:left w:val="single" w:sz="8" w:space="4" w:color="auto"/>
          <w:bottom w:val="single" w:sz="8" w:space="1" w:color="auto"/>
          <w:right w:val="single" w:sz="8" w:space="4" w:color="auto"/>
        </w:pBdr>
        <w:tabs>
          <w:tab w:val="left" w:pos="5040"/>
          <w:tab w:val="left" w:pos="5400"/>
          <w:tab w:val="left" w:pos="10710"/>
        </w:tabs>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7A8B4F41"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ind w:left="5400" w:hanging="5400"/>
        <w:rPr>
          <w:rFonts w:ascii="Arial" w:hAnsi="Arial" w:cs="Arial"/>
        </w:rPr>
      </w:pPr>
      <w:r w:rsidRPr="0055482F">
        <w:rPr>
          <w:rFonts w:ascii="Arial" w:hAnsi="Arial" w:cs="Arial"/>
        </w:rPr>
        <w:t>Printed Name of Participant</w:t>
      </w:r>
      <w:r w:rsidR="007D1606" w:rsidRPr="0055482F">
        <w:rPr>
          <w:rFonts w:ascii="Arial" w:hAnsi="Arial" w:cs="Arial"/>
        </w:rPr>
        <w:t xml:space="preserve"> Giving Assent</w:t>
      </w:r>
      <w:r w:rsidRPr="0055482F">
        <w:rPr>
          <w:rFonts w:ascii="Arial" w:hAnsi="Arial" w:cs="Arial"/>
        </w:rPr>
        <w:tab/>
        <w:t>Signature of Participant</w:t>
      </w:r>
      <w:r w:rsidR="007D1606" w:rsidRPr="0055482F">
        <w:rPr>
          <w:rFonts w:ascii="Arial" w:hAnsi="Arial" w:cs="Arial"/>
        </w:rPr>
        <w:t xml:space="preserve"> Giving Assent</w:t>
      </w:r>
      <w:r w:rsidR="00362813" w:rsidRPr="0055482F">
        <w:rPr>
          <w:rFonts w:ascii="Arial" w:hAnsi="Arial" w:cs="Arial"/>
        </w:rPr>
        <w:t xml:space="preserve"> (</w:t>
      </w:r>
      <w:r w:rsidR="00362813" w:rsidRPr="0055482F">
        <w:rPr>
          <w:rFonts w:ascii="Arial" w:hAnsi="Arial" w:cs="Arial"/>
          <w:i/>
        </w:rPr>
        <w:t>If incapable of signing, person obtaining consent should initial here</w:t>
      </w:r>
      <w:r w:rsidR="00362813" w:rsidRPr="0055482F">
        <w:rPr>
          <w:rFonts w:ascii="Arial" w:hAnsi="Arial" w:cs="Arial"/>
        </w:rPr>
        <w:t>)</w:t>
      </w:r>
    </w:p>
    <w:p w14:paraId="4D6C5AC9"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50E3B9B2"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B57B1FD" w14:textId="77777777" w:rsidR="00597B39" w:rsidRPr="00D821F9" w:rsidRDefault="00597B39" w:rsidP="00D821F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7E5405F5"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78757A0B"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DD7E385" w14:textId="77777777" w:rsidR="00732609" w:rsidRPr="0055482F" w:rsidRDefault="00597B39"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Printed Name of Person </w:t>
      </w:r>
      <w:r w:rsidR="007D046F" w:rsidRPr="0055482F">
        <w:rPr>
          <w:rFonts w:ascii="Arial" w:hAnsi="Arial" w:cs="Arial"/>
        </w:rPr>
        <w:t>Giving</w:t>
      </w:r>
      <w:r w:rsidR="00732609" w:rsidRPr="0055482F">
        <w:rPr>
          <w:rFonts w:ascii="Arial" w:hAnsi="Arial" w:cs="Arial"/>
        </w:rPr>
        <w:tab/>
      </w:r>
      <w:r w:rsidR="00732609" w:rsidRPr="0055482F">
        <w:rPr>
          <w:rFonts w:ascii="Arial" w:hAnsi="Arial" w:cs="Arial"/>
        </w:rPr>
        <w:tab/>
        <w:t>Signature of Person Obtaining Consent</w:t>
      </w:r>
    </w:p>
    <w:p w14:paraId="6E4031F7" w14:textId="77777777" w:rsidR="00597B39" w:rsidRPr="0055482F" w:rsidRDefault="00597B39" w:rsidP="00D821F9">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Consent</w:t>
      </w:r>
      <w:r w:rsidR="00613AAF" w:rsidRPr="0055482F">
        <w:rPr>
          <w:rFonts w:ascii="Arial" w:hAnsi="Arial" w:cs="Arial"/>
        </w:rPr>
        <w:t xml:space="preserve"> for Participant </w:t>
      </w:r>
      <w:r w:rsidR="00362813" w:rsidRPr="0055482F">
        <w:rPr>
          <w:rFonts w:ascii="Arial" w:hAnsi="Arial" w:cs="Arial"/>
          <w:i/>
          <w:iCs/>
        </w:rPr>
        <w:t>(</w:t>
      </w:r>
      <w:r w:rsidR="00613AAF" w:rsidRPr="0055482F">
        <w:rPr>
          <w:rFonts w:ascii="Arial" w:hAnsi="Arial" w:cs="Arial"/>
          <w:i/>
          <w:iCs/>
        </w:rPr>
        <w:t>If applicable</w:t>
      </w:r>
      <w:r w:rsidR="00362813" w:rsidRPr="0055482F">
        <w:rPr>
          <w:rFonts w:ascii="Arial" w:hAnsi="Arial" w:cs="Arial"/>
          <w:i/>
          <w:iCs/>
        </w:rPr>
        <w:t>)</w:t>
      </w:r>
      <w:r w:rsidR="00732609" w:rsidRPr="0055482F">
        <w:rPr>
          <w:rFonts w:ascii="Arial" w:hAnsi="Arial" w:cs="Arial"/>
        </w:rPr>
        <w:tab/>
      </w:r>
      <w:r w:rsidR="00DE6B81">
        <w:rPr>
          <w:rFonts w:ascii="MS Gothic" w:eastAsia="MS Gothic" w:hAnsi="MS Gothic" w:cs="Arial" w:hint="eastAsia"/>
        </w:rPr>
        <w:t>☐</w:t>
      </w:r>
      <w:r w:rsidR="0098514A">
        <w:rPr>
          <w:rFonts w:ascii="Arial" w:hAnsi="Arial" w:cs="Arial"/>
        </w:rPr>
        <w:t>Parent</w:t>
      </w:r>
      <w:r w:rsidR="00DE6B81">
        <w:rPr>
          <w:rFonts w:ascii="Arial" w:hAnsi="Arial" w:cs="Arial"/>
        </w:rPr>
        <w:t>/</w:t>
      </w:r>
      <w:r w:rsidR="00DE6B81">
        <w:rPr>
          <w:rFonts w:ascii="MS Gothic" w:eastAsia="MS Gothic" w:hAnsi="MS Gothic" w:cs="Arial" w:hint="eastAsia"/>
        </w:rPr>
        <w:t>☐</w:t>
      </w:r>
      <w:r w:rsidR="0098514A">
        <w:rPr>
          <w:rFonts w:ascii="Arial" w:hAnsi="Arial" w:cs="Arial"/>
        </w:rPr>
        <w:t>Guardian</w:t>
      </w:r>
      <w:r w:rsidR="00DE6B81">
        <w:rPr>
          <w:rFonts w:ascii="Arial" w:hAnsi="Arial" w:cs="Arial"/>
        </w:rPr>
        <w:t>/</w:t>
      </w:r>
      <w:r w:rsidR="00DE6B81">
        <w:rPr>
          <w:rFonts w:ascii="MS Gothic" w:eastAsia="MS Gothic" w:hAnsi="MS Gothic" w:cs="Arial" w:hint="eastAsia"/>
        </w:rPr>
        <w:t>☐</w:t>
      </w:r>
      <w:r w:rsidR="0098514A">
        <w:rPr>
          <w:rFonts w:ascii="Arial" w:hAnsi="Arial" w:cs="Arial"/>
        </w:rPr>
        <w:t xml:space="preserve">Legally Authorized </w:t>
      </w:r>
      <w:r w:rsidR="00783ED6">
        <w:rPr>
          <w:rFonts w:ascii="Arial" w:hAnsi="Arial" w:cs="Arial"/>
        </w:rPr>
        <w:tab/>
      </w:r>
      <w:r w:rsidR="00783ED6">
        <w:rPr>
          <w:rFonts w:ascii="Arial" w:hAnsi="Arial" w:cs="Arial"/>
        </w:rPr>
        <w:tab/>
      </w:r>
      <w:r w:rsidR="00783ED6">
        <w:rPr>
          <w:rFonts w:ascii="Arial" w:hAnsi="Arial" w:cs="Arial"/>
        </w:rPr>
        <w:tab/>
      </w:r>
      <w:r w:rsidR="00783ED6">
        <w:rPr>
          <w:rFonts w:ascii="Arial" w:hAnsi="Arial" w:cs="Arial"/>
        </w:rPr>
        <w:tab/>
      </w:r>
      <w:r w:rsidR="00783ED6">
        <w:rPr>
          <w:rFonts w:ascii="Arial" w:hAnsi="Arial" w:cs="Arial"/>
        </w:rPr>
        <w:tab/>
        <w:t>Representative</w:t>
      </w:r>
      <w:r w:rsidR="0098514A">
        <w:rPr>
          <w:rFonts w:ascii="Arial" w:hAnsi="Arial" w:cs="Arial"/>
        </w:rPr>
        <w:t xml:space="preserve">   </w:t>
      </w:r>
    </w:p>
    <w:p w14:paraId="2FC9C9F7"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6B55DEAC"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584C536F" w14:textId="77777777" w:rsidR="00597B39" w:rsidRPr="0055482F" w:rsidRDefault="00597B39"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0329B959" w14:textId="77777777" w:rsidR="002B5AFD" w:rsidRPr="0055482F" w:rsidRDefault="002B5AFD"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72B82DA5" w14:textId="77777777" w:rsidR="00362813" w:rsidRPr="0055482F" w:rsidRDefault="00362813"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1EBC1A7E" w14:textId="77777777" w:rsidR="00362813" w:rsidRPr="0055482F" w:rsidRDefault="00362813"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Printed Name of Person Obtaining Consent</w:t>
      </w:r>
      <w:r w:rsidRPr="0055482F">
        <w:rPr>
          <w:rFonts w:ascii="Arial" w:hAnsi="Arial" w:cs="Arial"/>
        </w:rPr>
        <w:tab/>
        <w:t>Signature of Person Obtaining Consent</w:t>
      </w:r>
    </w:p>
    <w:p w14:paraId="31510E72" w14:textId="77777777" w:rsidR="00362813" w:rsidRPr="0055482F" w:rsidRDefault="00362813"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0DA3E783" w14:textId="77777777" w:rsidR="00362813" w:rsidRPr="0055482F" w:rsidRDefault="00362813"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63F533A0" w14:textId="77777777" w:rsidR="00785515" w:rsidRPr="0055482F" w:rsidRDefault="00362813"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bookmarkEnd w:id="7"/>
    <w:p w14:paraId="4521291B" w14:textId="77777777" w:rsidR="001E62D8" w:rsidRDefault="001E62D8" w:rsidP="00407224">
      <w:pPr>
        <w:spacing w:line="360" w:lineRule="auto"/>
        <w:rPr>
          <w:rFonts w:ascii="Arial" w:eastAsiaTheme="majorEastAsia" w:hAnsi="Arial" w:cs="Arial"/>
          <w:i/>
          <w:iCs/>
          <w:color w:val="0000FF"/>
        </w:rPr>
      </w:pPr>
    </w:p>
    <w:p w14:paraId="3B7FBA2E" w14:textId="77777777" w:rsidR="009A79FB" w:rsidRDefault="009A79FB" w:rsidP="00407224">
      <w:pPr>
        <w:spacing w:line="360" w:lineRule="auto"/>
        <w:rPr>
          <w:rFonts w:ascii="Arial" w:eastAsiaTheme="majorEastAsia" w:hAnsi="Arial" w:cs="Arial"/>
          <w:i/>
          <w:iCs/>
          <w:color w:val="0000FF"/>
        </w:rPr>
      </w:pPr>
    </w:p>
    <w:p w14:paraId="269EDF9B" w14:textId="77777777" w:rsidR="009A79FB" w:rsidRDefault="009A79FB" w:rsidP="00407224">
      <w:pPr>
        <w:spacing w:line="360" w:lineRule="auto"/>
        <w:rPr>
          <w:rFonts w:ascii="Arial" w:eastAsiaTheme="majorEastAsia" w:hAnsi="Arial" w:cs="Arial"/>
          <w:i/>
          <w:iCs/>
          <w:color w:val="0000FF"/>
        </w:rPr>
      </w:pPr>
    </w:p>
    <w:p w14:paraId="4F946957" w14:textId="77777777" w:rsidR="009A79FB" w:rsidRDefault="009A79FB" w:rsidP="00407224">
      <w:pPr>
        <w:spacing w:line="360" w:lineRule="auto"/>
        <w:rPr>
          <w:rFonts w:ascii="Arial" w:eastAsiaTheme="majorEastAsia" w:hAnsi="Arial" w:cs="Arial"/>
          <w:i/>
          <w:iCs/>
          <w:color w:val="0000FF"/>
        </w:rPr>
      </w:pPr>
    </w:p>
    <w:p w14:paraId="2F540E50" w14:textId="77777777" w:rsidR="009A79FB" w:rsidRDefault="009A79FB" w:rsidP="00407224">
      <w:pPr>
        <w:spacing w:line="360" w:lineRule="auto"/>
        <w:rPr>
          <w:rFonts w:ascii="Arial" w:eastAsiaTheme="majorEastAsia" w:hAnsi="Arial" w:cs="Arial"/>
          <w:i/>
          <w:iCs/>
          <w:color w:val="0000FF"/>
        </w:rPr>
      </w:pPr>
    </w:p>
    <w:p w14:paraId="50CA7351" w14:textId="0B9A08E6" w:rsidR="00785515" w:rsidRPr="0055482F" w:rsidRDefault="00785515" w:rsidP="00407224">
      <w:pPr>
        <w:spacing w:line="360" w:lineRule="auto"/>
        <w:rPr>
          <w:rFonts w:ascii="Arial" w:eastAsiaTheme="majorEastAsia" w:hAnsi="Arial" w:cs="Arial"/>
          <w:i/>
          <w:iCs/>
          <w:color w:val="0000FF"/>
        </w:rPr>
      </w:pPr>
      <w:r w:rsidRPr="0055482F">
        <w:rPr>
          <w:rFonts w:ascii="Arial" w:eastAsiaTheme="majorEastAsia" w:hAnsi="Arial" w:cs="Arial"/>
          <w:i/>
          <w:iCs/>
          <w:color w:val="0000FF"/>
        </w:rPr>
        <w:lastRenderedPageBreak/>
        <w:t xml:space="preserve">If consent must be provided by a </w:t>
      </w:r>
      <w:r w:rsidRPr="0055482F">
        <w:rPr>
          <w:rFonts w:ascii="Arial" w:eastAsiaTheme="majorEastAsia" w:hAnsi="Arial" w:cs="Arial"/>
          <w:i/>
          <w:iCs/>
          <w:color w:val="0000FF"/>
          <w:u w:val="single"/>
        </w:rPr>
        <w:t>BOTH PARENTS</w:t>
      </w:r>
      <w:r w:rsidRPr="0055482F">
        <w:rPr>
          <w:rFonts w:ascii="Arial" w:eastAsiaTheme="majorEastAsia" w:hAnsi="Arial" w:cs="Arial"/>
          <w:i/>
          <w:iCs/>
          <w:color w:val="0000FF"/>
        </w:rPr>
        <w:t xml:space="preserve"> (greater than minimal risk with no prospect of direct benefit), include this signature section:</w:t>
      </w:r>
    </w:p>
    <w:p w14:paraId="01B6BD60" w14:textId="77777777" w:rsidR="00926252" w:rsidRPr="0055482F" w:rsidRDefault="00926252" w:rsidP="00407224">
      <w:pPr>
        <w:pStyle w:val="Heading3"/>
        <w:rPr>
          <w:rFonts w:cs="Arial"/>
          <w:iCs/>
          <w:color w:val="auto"/>
        </w:rPr>
      </w:pPr>
      <w:r w:rsidRPr="0055482F">
        <w:rPr>
          <w:rFonts w:cs="Arial"/>
          <w:iCs/>
          <w:color w:val="auto"/>
        </w:rPr>
        <w:t>Signature Section (two parent signatures)</w:t>
      </w:r>
      <w:r w:rsidR="003E0DD8" w:rsidRPr="0055482F">
        <w:rPr>
          <w:rFonts w:cs="Arial"/>
          <w:iCs/>
          <w:color w:val="auto"/>
        </w:rPr>
        <w:t xml:space="preserve">                                                                        </w:t>
      </w:r>
    </w:p>
    <w:p w14:paraId="5A8BC246"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u w:val="single"/>
        </w:rPr>
      </w:pPr>
    </w:p>
    <w:p w14:paraId="3EA8CC54"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3BA6F890" w14:textId="1270FC4F" w:rsidR="00785515" w:rsidRDefault="00785515" w:rsidP="009A79FB">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ind w:left="5400" w:hanging="5400"/>
        <w:rPr>
          <w:rFonts w:ascii="Arial" w:hAnsi="Arial" w:cs="Arial"/>
        </w:rPr>
      </w:pPr>
      <w:r w:rsidRPr="0055482F">
        <w:rPr>
          <w:rFonts w:ascii="Arial" w:hAnsi="Arial" w:cs="Arial"/>
        </w:rPr>
        <w:t>Printed Name of Participant Giving Assent</w:t>
      </w:r>
      <w:r w:rsidRPr="0055482F">
        <w:rPr>
          <w:rFonts w:ascii="Arial" w:hAnsi="Arial" w:cs="Arial"/>
        </w:rPr>
        <w:tab/>
        <w:t>Signature of Participant Giving Assent (</w:t>
      </w:r>
      <w:r w:rsidRPr="0055482F">
        <w:rPr>
          <w:rFonts w:ascii="Arial" w:hAnsi="Arial" w:cs="Arial"/>
          <w:i/>
        </w:rPr>
        <w:t>If incapable of signing, person obtaining consent should initial here</w:t>
      </w:r>
      <w:r w:rsidRPr="0055482F">
        <w:rPr>
          <w:rFonts w:ascii="Arial" w:hAnsi="Arial" w:cs="Arial"/>
        </w:rPr>
        <w:t>)</w:t>
      </w:r>
    </w:p>
    <w:p w14:paraId="00D9A6E9" w14:textId="77777777" w:rsidR="009A79FB" w:rsidRPr="0055482F" w:rsidRDefault="009A79FB" w:rsidP="009A79FB">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ind w:left="5400" w:hanging="5400"/>
        <w:rPr>
          <w:rFonts w:ascii="Arial" w:hAnsi="Arial" w:cs="Arial"/>
        </w:rPr>
      </w:pPr>
    </w:p>
    <w:p w14:paraId="0F9A8927"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368C52AB" w14:textId="77777777" w:rsidR="00785515" w:rsidRPr="0055482F" w:rsidRDefault="00785515" w:rsidP="00D821F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u w:val="single"/>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404C381F"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4711DA79"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12F72C4D" w14:textId="142EA405" w:rsidR="00785515" w:rsidRPr="0055482F" w:rsidRDefault="00785515"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Printed Name of </w:t>
      </w:r>
      <w:r w:rsidR="000F63DE" w:rsidRPr="0055482F">
        <w:rPr>
          <w:rFonts w:ascii="Arial" w:hAnsi="Arial" w:cs="Arial"/>
        </w:rPr>
        <w:t xml:space="preserve">Parent </w:t>
      </w:r>
      <w:r w:rsidR="00904B2F" w:rsidRPr="0055482F">
        <w:rPr>
          <w:rFonts w:ascii="Arial" w:hAnsi="Arial" w:cs="Arial"/>
        </w:rPr>
        <w:t xml:space="preserve">1 </w:t>
      </w:r>
      <w:r w:rsidRPr="0055482F">
        <w:rPr>
          <w:rFonts w:ascii="Arial" w:hAnsi="Arial" w:cs="Arial"/>
        </w:rPr>
        <w:t>Giving</w:t>
      </w:r>
      <w:r w:rsidRPr="0055482F">
        <w:rPr>
          <w:rFonts w:ascii="Arial" w:hAnsi="Arial" w:cs="Arial"/>
        </w:rPr>
        <w:tab/>
      </w:r>
      <w:r w:rsidRPr="0055482F">
        <w:rPr>
          <w:rFonts w:ascii="Arial" w:hAnsi="Arial" w:cs="Arial"/>
        </w:rPr>
        <w:tab/>
        <w:t xml:space="preserve">Signature of </w:t>
      </w:r>
      <w:r w:rsidR="008D2531" w:rsidRPr="0055482F">
        <w:rPr>
          <w:rFonts w:ascii="Arial" w:hAnsi="Arial" w:cs="Arial"/>
        </w:rPr>
        <w:t>Parent 1 Giving</w:t>
      </w:r>
      <w:r w:rsidRPr="0055482F">
        <w:rPr>
          <w:rFonts w:ascii="Arial" w:hAnsi="Arial" w:cs="Arial"/>
        </w:rPr>
        <w:t xml:space="preserve"> Consent</w:t>
      </w:r>
      <w:r w:rsidR="00D821F9">
        <w:rPr>
          <w:rFonts w:ascii="Arial" w:hAnsi="Arial" w:cs="Arial"/>
        </w:rPr>
        <w:t xml:space="preserve"> for Child</w:t>
      </w:r>
    </w:p>
    <w:p w14:paraId="2F6B3F5E"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Consent for </w:t>
      </w:r>
      <w:r w:rsidR="00904B2F" w:rsidRPr="0055482F">
        <w:rPr>
          <w:rFonts w:ascii="Arial" w:hAnsi="Arial" w:cs="Arial"/>
        </w:rPr>
        <w:t>Child</w:t>
      </w:r>
      <w:r w:rsidRPr="0055482F">
        <w:rPr>
          <w:rFonts w:ascii="Arial" w:hAnsi="Arial" w:cs="Arial"/>
        </w:rPr>
        <w:tab/>
      </w:r>
    </w:p>
    <w:p w14:paraId="406AD83C"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5DF63C87"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A7CF2DD"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367DF0BC"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18893E15" w14:textId="77777777" w:rsidR="00255057" w:rsidRPr="0055482F" w:rsidRDefault="00255057"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641F60AD" w14:textId="135D874C" w:rsidR="00255057" w:rsidRPr="0055482F" w:rsidRDefault="00255057"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Printed Name of Parent </w:t>
      </w:r>
      <w:r w:rsidR="00D821F9">
        <w:rPr>
          <w:rFonts w:ascii="Arial" w:hAnsi="Arial" w:cs="Arial"/>
        </w:rPr>
        <w:t>2</w:t>
      </w:r>
      <w:r w:rsidRPr="0055482F">
        <w:rPr>
          <w:rFonts w:ascii="Arial" w:hAnsi="Arial" w:cs="Arial"/>
        </w:rPr>
        <w:t xml:space="preserve"> Giving</w:t>
      </w:r>
      <w:r w:rsidRPr="0055482F">
        <w:rPr>
          <w:rFonts w:ascii="Arial" w:hAnsi="Arial" w:cs="Arial"/>
        </w:rPr>
        <w:tab/>
      </w:r>
      <w:r w:rsidRPr="0055482F">
        <w:rPr>
          <w:rFonts w:ascii="Arial" w:hAnsi="Arial" w:cs="Arial"/>
        </w:rPr>
        <w:tab/>
        <w:t xml:space="preserve">Signature of Parent </w:t>
      </w:r>
      <w:r w:rsidR="00D821F9">
        <w:rPr>
          <w:rFonts w:ascii="Arial" w:hAnsi="Arial" w:cs="Arial"/>
        </w:rPr>
        <w:t>2</w:t>
      </w:r>
      <w:r w:rsidRPr="0055482F">
        <w:rPr>
          <w:rFonts w:ascii="Arial" w:hAnsi="Arial" w:cs="Arial"/>
        </w:rPr>
        <w:t xml:space="preserve"> Giving Consent</w:t>
      </w:r>
      <w:r w:rsidR="00D821F9">
        <w:rPr>
          <w:rFonts w:ascii="Arial" w:hAnsi="Arial" w:cs="Arial"/>
        </w:rPr>
        <w:t xml:space="preserve"> for Child</w:t>
      </w:r>
    </w:p>
    <w:p w14:paraId="22CCBDC4" w14:textId="77777777" w:rsidR="00255057" w:rsidRPr="00792023" w:rsidRDefault="00255057" w:rsidP="00084F56">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ind w:left="5400" w:hanging="5400"/>
        <w:rPr>
          <w:rFonts w:ascii="Arial" w:hAnsi="Arial" w:cs="Arial"/>
        </w:rPr>
      </w:pPr>
      <w:r w:rsidRPr="00792023">
        <w:rPr>
          <w:rFonts w:ascii="Arial" w:hAnsi="Arial" w:cs="Arial"/>
        </w:rPr>
        <w:t>Consent for Child</w:t>
      </w:r>
      <w:r w:rsidRPr="00792023">
        <w:rPr>
          <w:rFonts w:ascii="Arial" w:hAnsi="Arial" w:cs="Arial"/>
        </w:rPr>
        <w:tab/>
      </w:r>
      <w:r w:rsidR="0000150C">
        <w:rPr>
          <w:rFonts w:ascii="Arial" w:hAnsi="Arial" w:cs="Arial"/>
        </w:rPr>
        <w:tab/>
      </w:r>
      <w:r w:rsidR="007831B9" w:rsidRPr="007831B9">
        <w:rPr>
          <w:rFonts w:ascii="Arial" w:hAnsi="Arial" w:cs="Arial"/>
          <w:i/>
          <w:color w:val="000000"/>
        </w:rPr>
        <w:t>(</w:t>
      </w:r>
      <w:r w:rsidR="007831B9" w:rsidRPr="007831B9">
        <w:rPr>
          <w:rFonts w:ascii="Arial" w:hAnsi="Arial" w:cs="Arial"/>
          <w:b/>
          <w:i/>
          <w:color w:val="000000"/>
        </w:rPr>
        <w:t>Required unless:</w:t>
      </w:r>
      <w:r w:rsidR="007831B9" w:rsidRPr="007831B9">
        <w:rPr>
          <w:rFonts w:ascii="Arial" w:hAnsi="Arial" w:cs="Arial"/>
          <w:i/>
          <w:color w:val="000000"/>
        </w:rPr>
        <w:t xml:space="preserve"> deceased, unknown, incompetent, not readily available, or no longer has legal parental rights)</w:t>
      </w:r>
    </w:p>
    <w:p w14:paraId="399AC363" w14:textId="77777777" w:rsidR="00255057" w:rsidRPr="0055482F" w:rsidRDefault="00255057"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01467B7E" w14:textId="77777777" w:rsidR="00255057" w:rsidRPr="0055482F" w:rsidRDefault="00255057"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07FC520A" w14:textId="77777777" w:rsidR="00255057" w:rsidRPr="0055482F" w:rsidRDefault="00255057"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75E40520"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p>
    <w:p w14:paraId="47A58A82"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34BF726C"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Printed Name of Person Obtaining Consent</w:t>
      </w:r>
      <w:r w:rsidRPr="0055482F">
        <w:rPr>
          <w:rFonts w:ascii="Arial" w:hAnsi="Arial" w:cs="Arial"/>
        </w:rPr>
        <w:tab/>
        <w:t>Signature of Person Obtaining Consent</w:t>
      </w:r>
    </w:p>
    <w:p w14:paraId="2F9560DE"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10B1F101"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15776A5D" w14:textId="77777777" w:rsidR="00785515" w:rsidRPr="0055482F" w:rsidRDefault="00785515"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lastRenderedPageBreak/>
        <w:t>Date</w:t>
      </w:r>
      <w:r w:rsidRPr="0055482F">
        <w:rPr>
          <w:rFonts w:ascii="Arial" w:hAnsi="Arial" w:cs="Arial"/>
        </w:rPr>
        <w:tab/>
      </w:r>
      <w:r w:rsidRPr="0055482F">
        <w:rPr>
          <w:rFonts w:ascii="Arial" w:hAnsi="Arial" w:cs="Arial"/>
        </w:rPr>
        <w:tab/>
        <w:t>Time AM/PM</w:t>
      </w:r>
    </w:p>
    <w:p w14:paraId="213831B4" w14:textId="77777777" w:rsidR="0058623F" w:rsidRPr="0055482F" w:rsidRDefault="0058623F" w:rsidP="00407224">
      <w:pPr>
        <w:spacing w:line="360" w:lineRule="auto"/>
        <w:rPr>
          <w:rFonts w:ascii="Arial" w:hAnsi="Arial" w:cs="Arial"/>
          <w:iCs/>
          <w:color w:val="0000FF"/>
        </w:rPr>
      </w:pPr>
    </w:p>
    <w:p w14:paraId="03D7778C" w14:textId="77777777" w:rsidR="001B0D24" w:rsidRPr="0055482F" w:rsidRDefault="00892B6C" w:rsidP="00407224">
      <w:pPr>
        <w:spacing w:line="360" w:lineRule="auto"/>
        <w:rPr>
          <w:rFonts w:ascii="Arial" w:hAnsi="Arial" w:cs="Arial"/>
          <w:i/>
          <w:iCs/>
          <w:color w:val="0000FF"/>
        </w:rPr>
      </w:pPr>
      <w:r w:rsidRPr="0055482F">
        <w:rPr>
          <w:rFonts w:ascii="Arial" w:hAnsi="Arial" w:cs="Arial"/>
          <w:bCs/>
          <w:i/>
          <w:iCs/>
          <w:color w:val="0000FF"/>
        </w:rPr>
        <w:t xml:space="preserve">If </w:t>
      </w:r>
      <w:r w:rsidRPr="0055482F">
        <w:rPr>
          <w:rFonts w:ascii="Arial" w:hAnsi="Arial" w:cs="Arial"/>
          <w:i/>
          <w:iCs/>
          <w:color w:val="0000FF"/>
        </w:rPr>
        <w:t>consent will be obtained via Short Form from non-English speaking subjects, include this signature section:</w:t>
      </w:r>
    </w:p>
    <w:p w14:paraId="7C11EF53" w14:textId="77777777" w:rsidR="0058623F" w:rsidRPr="0055482F" w:rsidRDefault="00892B6C" w:rsidP="00407224">
      <w:pPr>
        <w:pStyle w:val="Heading3"/>
        <w:spacing w:before="0"/>
        <w:rPr>
          <w:bCs/>
        </w:rPr>
      </w:pPr>
      <w:r w:rsidRPr="0055482F">
        <w:t>Witness / Interpreter Signature</w:t>
      </w:r>
      <w:r w:rsidR="0058623F" w:rsidRPr="0055482F">
        <w:t xml:space="preserve"> Section</w:t>
      </w:r>
    </w:p>
    <w:p w14:paraId="57174F91" w14:textId="77777777" w:rsidR="002174EC" w:rsidRPr="0055482F" w:rsidRDefault="002174EC"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b/>
        </w:rPr>
      </w:pPr>
      <w:r w:rsidRPr="0055482F">
        <w:rPr>
          <w:rFonts w:ascii="Arial" w:hAnsi="Arial" w:cs="Arial"/>
          <w:b/>
        </w:rPr>
        <w:t xml:space="preserve">Interpreter/witness (Interpreter signature required per hospital policies when physically present.) </w:t>
      </w:r>
    </w:p>
    <w:p w14:paraId="345456CD" w14:textId="77777777" w:rsidR="0058623F" w:rsidRPr="0055482F" w:rsidRDefault="005B34AE"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rPr>
      </w:pPr>
      <w:r w:rsidRPr="0055482F">
        <w:rPr>
          <w:rFonts w:ascii="Arial" w:hAnsi="Arial" w:cs="Arial"/>
        </w:rPr>
        <w:t xml:space="preserve">I attest that I have interpreted the information in this consent form, and it was explained to, and apparently understood by the subject or the subject's legal authorized representative, and that informed consent was freely given by the subject or the subject’s legally authorized representative as indicated by their signature on the associated </w:t>
      </w:r>
      <w:r w:rsidRPr="0055482F">
        <w:rPr>
          <w:rFonts w:ascii="Arial" w:hAnsi="Arial" w:cs="Arial"/>
          <w:b/>
        </w:rPr>
        <w:t>short form</w:t>
      </w:r>
      <w:r w:rsidRPr="0055482F">
        <w:rPr>
          <w:rFonts w:ascii="Arial" w:hAnsi="Arial" w:cs="Arial"/>
        </w:rPr>
        <w:t>.</w:t>
      </w:r>
    </w:p>
    <w:p w14:paraId="2292CA3F"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74658935"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764DAA8A"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rPr>
          <w:rFonts w:ascii="Arial" w:hAnsi="Arial" w:cs="Arial"/>
        </w:rPr>
      </w:pPr>
      <w:r w:rsidRPr="0055482F">
        <w:rPr>
          <w:rFonts w:ascii="Arial" w:hAnsi="Arial" w:cs="Arial"/>
        </w:rPr>
        <w:t xml:space="preserve">Printed Name of </w:t>
      </w:r>
      <w:r w:rsidR="005B34AE" w:rsidRPr="0055482F">
        <w:rPr>
          <w:rFonts w:ascii="Arial" w:hAnsi="Arial" w:cs="Arial"/>
        </w:rPr>
        <w:t>Interpreter</w:t>
      </w:r>
      <w:r w:rsidRPr="0055482F">
        <w:rPr>
          <w:rFonts w:ascii="Arial" w:hAnsi="Arial" w:cs="Arial"/>
        </w:rPr>
        <w:tab/>
        <w:t xml:space="preserve">Signature of </w:t>
      </w:r>
      <w:r w:rsidR="005B34AE" w:rsidRPr="0055482F">
        <w:rPr>
          <w:rFonts w:ascii="Arial" w:hAnsi="Arial" w:cs="Arial"/>
        </w:rPr>
        <w:t>Interpreter</w:t>
      </w:r>
    </w:p>
    <w:p w14:paraId="1C946CBE"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051C6B33"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2E494384"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4BAFFD70" w14:textId="77777777" w:rsidR="002C203E" w:rsidRPr="0055482F" w:rsidRDefault="002C203E" w:rsidP="00407224">
      <w:pPr>
        <w:pBdr>
          <w:top w:val="single" w:sz="8" w:space="1" w:color="auto"/>
          <w:left w:val="single" w:sz="8" w:space="4" w:color="auto"/>
          <w:bottom w:val="single" w:sz="8" w:space="1" w:color="auto"/>
          <w:right w:val="single" w:sz="8" w:space="4" w:color="auto"/>
          <w:between w:val="single" w:sz="4" w:space="1" w:color="auto"/>
        </w:pBdr>
        <w:tabs>
          <w:tab w:val="left" w:pos="2880"/>
          <w:tab w:val="left" w:pos="5400"/>
          <w:tab w:val="left" w:pos="5760"/>
          <w:tab w:val="left" w:pos="7560"/>
          <w:tab w:val="left" w:pos="9000"/>
          <w:tab w:val="left" w:pos="10710"/>
        </w:tabs>
        <w:spacing w:line="360" w:lineRule="auto"/>
        <w:rPr>
          <w:rFonts w:ascii="Arial" w:hAnsi="Arial" w:cs="Arial"/>
        </w:rPr>
      </w:pPr>
    </w:p>
    <w:p w14:paraId="399A8D67" w14:textId="77777777" w:rsidR="00CD033B" w:rsidRPr="0055482F" w:rsidRDefault="00CD033B"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rPr>
      </w:pPr>
      <w:r w:rsidRPr="0055482F">
        <w:rPr>
          <w:rFonts w:ascii="Arial" w:hAnsi="Arial" w:cs="Arial"/>
          <w:b/>
        </w:rPr>
        <w:t>Witness Signature (required when interpreter is not physically present-e.g., Language Line is used)</w:t>
      </w:r>
      <w:r w:rsidRPr="0055482F">
        <w:rPr>
          <w:rFonts w:ascii="Arial" w:hAnsi="Arial" w:cs="Arial"/>
        </w:rPr>
        <w:t>:</w:t>
      </w:r>
    </w:p>
    <w:p w14:paraId="792F687A" w14:textId="77777777" w:rsidR="00CD033B" w:rsidRPr="0055482F" w:rsidRDefault="00CD033B"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b/>
          <w:i/>
        </w:rPr>
      </w:pPr>
      <w:r w:rsidRPr="0055482F">
        <w:rPr>
          <w:rFonts w:ascii="Arial" w:hAnsi="Arial" w:cs="Arial"/>
          <w:b/>
          <w:i/>
        </w:rPr>
        <w:t>By signing below:</w:t>
      </w:r>
    </w:p>
    <w:p w14:paraId="2AC81C23" w14:textId="77777777" w:rsidR="00CD033B" w:rsidRPr="0055482F" w:rsidRDefault="00CD033B"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rPr>
      </w:pPr>
      <w:r w:rsidRPr="0055482F">
        <w:rPr>
          <w:rFonts w:ascii="Arial" w:hAnsi="Arial" w:cs="Arial"/>
        </w:rPr>
        <w:t xml:space="preserve">I attest that the information in the consent form was accurately explained </w:t>
      </w:r>
      <w:r w:rsidR="00F82A18" w:rsidRPr="0055482F">
        <w:rPr>
          <w:rFonts w:ascii="Arial" w:hAnsi="Arial" w:cs="Arial"/>
        </w:rPr>
        <w:t>to and</w:t>
      </w:r>
      <w:r w:rsidRPr="0055482F">
        <w:rPr>
          <w:rFonts w:ascii="Arial" w:hAnsi="Arial" w:cs="Arial"/>
        </w:rPr>
        <w:t xml:space="preserve"> apparently understood by the subject or the subject's legal authorized representative, and that informed consent was freely given by the subject or the subject’s legally authorized representative as indicated by their signature on the associated </w:t>
      </w:r>
      <w:r w:rsidRPr="0055482F">
        <w:rPr>
          <w:rFonts w:ascii="Arial" w:hAnsi="Arial" w:cs="Arial"/>
          <w:b/>
        </w:rPr>
        <w:t>short form</w:t>
      </w:r>
      <w:r w:rsidRPr="0055482F">
        <w:rPr>
          <w:rFonts w:ascii="Arial" w:hAnsi="Arial" w:cs="Arial"/>
        </w:rPr>
        <w:t>.</w:t>
      </w:r>
    </w:p>
    <w:p w14:paraId="59EC4274"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2880"/>
          <w:tab w:val="left" w:pos="3060"/>
          <w:tab w:val="left" w:pos="5760"/>
          <w:tab w:val="left" w:pos="9000"/>
          <w:tab w:val="left" w:pos="10710"/>
        </w:tabs>
        <w:spacing w:line="360" w:lineRule="auto"/>
        <w:rPr>
          <w:rFonts w:ascii="Arial" w:hAnsi="Arial" w:cs="Arial"/>
          <w:u w:val="single"/>
        </w:rPr>
      </w:pPr>
    </w:p>
    <w:p w14:paraId="57BE50E1"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3B31A16E"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270"/>
          <w:tab w:val="left" w:pos="3510"/>
          <w:tab w:val="left" w:pos="5400"/>
          <w:tab w:val="left" w:pos="10710"/>
        </w:tabs>
        <w:spacing w:line="360" w:lineRule="auto"/>
        <w:rPr>
          <w:rFonts w:ascii="Arial" w:hAnsi="Arial" w:cs="Arial"/>
        </w:rPr>
      </w:pPr>
      <w:r w:rsidRPr="0055482F">
        <w:rPr>
          <w:rFonts w:ascii="Arial" w:hAnsi="Arial" w:cs="Arial"/>
        </w:rPr>
        <w:t xml:space="preserve">Printed Name of </w:t>
      </w:r>
      <w:r w:rsidR="00CD033B" w:rsidRPr="0055482F">
        <w:rPr>
          <w:rFonts w:ascii="Arial" w:hAnsi="Arial" w:cs="Arial"/>
        </w:rPr>
        <w:t>Witness</w:t>
      </w:r>
      <w:r w:rsidRPr="0055482F">
        <w:rPr>
          <w:rFonts w:ascii="Arial" w:hAnsi="Arial" w:cs="Arial"/>
        </w:rPr>
        <w:tab/>
      </w:r>
      <w:r w:rsidR="00CD033B" w:rsidRPr="0055482F">
        <w:rPr>
          <w:rFonts w:ascii="Arial" w:hAnsi="Arial" w:cs="Arial"/>
        </w:rPr>
        <w:tab/>
      </w:r>
      <w:r w:rsidRPr="0055482F">
        <w:rPr>
          <w:rFonts w:ascii="Arial" w:hAnsi="Arial" w:cs="Arial"/>
        </w:rPr>
        <w:t xml:space="preserve">Signature of </w:t>
      </w:r>
      <w:r w:rsidR="00CD033B" w:rsidRPr="0055482F">
        <w:rPr>
          <w:rFonts w:ascii="Arial" w:hAnsi="Arial" w:cs="Arial"/>
        </w:rPr>
        <w:t>Witness</w:t>
      </w:r>
    </w:p>
    <w:p w14:paraId="7A0ABCB1"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08F5DA4D" w14:textId="77777777" w:rsidR="0058623F" w:rsidRPr="0055482F" w:rsidRDefault="0058623F"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5AC46329" w14:textId="77777777" w:rsidR="0058623F" w:rsidRPr="00D560C9" w:rsidRDefault="0058623F" w:rsidP="00D560C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3B1CF5A9" w14:textId="77777777" w:rsidR="00D83A45" w:rsidRPr="0055482F" w:rsidRDefault="00D83A45" w:rsidP="00407224">
      <w:pPr>
        <w:spacing w:line="360" w:lineRule="auto"/>
        <w:rPr>
          <w:rFonts w:ascii="Arial" w:hAnsi="Arial" w:cs="Arial"/>
        </w:rPr>
      </w:pPr>
    </w:p>
    <w:p w14:paraId="61091F19" w14:textId="77777777" w:rsidR="00D83A45" w:rsidRPr="0055482F" w:rsidRDefault="00D9573F" w:rsidP="00407224">
      <w:pPr>
        <w:spacing w:line="360" w:lineRule="auto"/>
        <w:rPr>
          <w:rFonts w:ascii="Arial" w:hAnsi="Arial" w:cs="Arial"/>
          <w:b/>
          <w:bCs/>
          <w:i/>
          <w:iCs/>
          <w:color w:val="0000FF"/>
        </w:rPr>
      </w:pPr>
      <w:r w:rsidRPr="0055482F">
        <w:rPr>
          <w:rFonts w:ascii="Arial" w:hAnsi="Arial" w:cs="Arial"/>
          <w:b/>
          <w:bCs/>
          <w:i/>
          <w:iCs/>
          <w:color w:val="0000FF"/>
        </w:rPr>
        <w:t>Keep this Section</w:t>
      </w:r>
    </w:p>
    <w:p w14:paraId="35FADF98" w14:textId="77777777" w:rsidR="00EA2DB2" w:rsidRPr="0055482F" w:rsidRDefault="00EA2DB2" w:rsidP="00407224">
      <w:pPr>
        <w:pStyle w:val="Heading3"/>
        <w:spacing w:before="0"/>
      </w:pPr>
      <w:r w:rsidRPr="0055482F">
        <w:t>Blind or Illiterate Signature Section</w:t>
      </w:r>
    </w:p>
    <w:p w14:paraId="74609811" w14:textId="77777777" w:rsidR="00DE339A" w:rsidRPr="0055482F" w:rsidRDefault="00DE339A"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b/>
          <w:iCs/>
          <w:u w:val="single"/>
        </w:rPr>
      </w:pPr>
      <w:r w:rsidRPr="0055482F">
        <w:rPr>
          <w:rFonts w:ascii="Arial" w:hAnsi="Arial" w:cs="Arial"/>
          <w:iCs/>
        </w:rPr>
        <w:t>At the time of consent, also complete this section if consent is obtained from an individual who is unable to read and/or write but can otherwise communicate and/or comprehend English (e.g., blind, physically unable to write, etc.)</w:t>
      </w:r>
      <w:r w:rsidRPr="0055482F">
        <w:rPr>
          <w:rFonts w:ascii="Arial" w:hAnsi="Arial" w:cs="Arial"/>
          <w:b/>
          <w:iCs/>
          <w:u w:val="single"/>
        </w:rPr>
        <w:t xml:space="preserve"> </w:t>
      </w:r>
    </w:p>
    <w:p w14:paraId="38B6B9D0"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left" w:pos="10710"/>
        </w:tabs>
        <w:spacing w:line="360" w:lineRule="auto"/>
        <w:rPr>
          <w:rFonts w:ascii="Arial" w:hAnsi="Arial" w:cs="Arial"/>
          <w:u w:val="single"/>
        </w:rPr>
      </w:pPr>
    </w:p>
    <w:p w14:paraId="5503414B" w14:textId="77777777" w:rsidR="00A23BCE" w:rsidRPr="0055482F"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b/>
        </w:rPr>
      </w:pPr>
      <w:r w:rsidRPr="0055482F">
        <w:rPr>
          <w:rFonts w:ascii="Arial" w:hAnsi="Arial" w:cs="Arial"/>
          <w:b/>
        </w:rPr>
        <w:t>Declaration of witness:</w:t>
      </w:r>
    </w:p>
    <w:p w14:paraId="78ECC730" w14:textId="77777777" w:rsidR="00A23BCE" w:rsidRPr="0055482F"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rPr>
        <w:t xml:space="preserve">By signing below, I confirm I was present for the entire consent process. The method used for communication (e.g., verbal, written, etc.) with the subject was: </w:t>
      </w:r>
      <w:r w:rsidRPr="0055482F">
        <w:rPr>
          <w:rFonts w:ascii="Arial" w:hAnsi="Arial" w:cs="Arial"/>
          <w:u w:val="single"/>
        </w:rPr>
        <w:t xml:space="preserve">                                  </w:t>
      </w:r>
      <w:proofErr w:type="gramStart"/>
      <w:r w:rsidRPr="0055482F">
        <w:rPr>
          <w:rFonts w:ascii="Arial" w:hAnsi="Arial" w:cs="Arial"/>
          <w:u w:val="single"/>
        </w:rPr>
        <w:t xml:space="preserve"> </w:t>
      </w:r>
      <w:r w:rsidR="000F7B29" w:rsidRPr="0055482F">
        <w:rPr>
          <w:rFonts w:ascii="Arial" w:hAnsi="Arial" w:cs="Arial"/>
          <w:u w:val="single"/>
        </w:rPr>
        <w:t xml:space="preserve"> </w:t>
      </w:r>
      <w:r w:rsidR="00BC4958" w:rsidRPr="0055482F">
        <w:rPr>
          <w:rFonts w:ascii="Arial" w:hAnsi="Arial" w:cs="Arial"/>
          <w:u w:val="single"/>
        </w:rPr>
        <w:t>.</w:t>
      </w:r>
      <w:proofErr w:type="gramEnd"/>
      <w:r w:rsidR="00BC4958" w:rsidRPr="0055482F">
        <w:rPr>
          <w:rFonts w:ascii="Arial" w:hAnsi="Arial" w:cs="Arial"/>
          <w:u w:val="single"/>
        </w:rPr>
        <w:t xml:space="preserve"> </w:t>
      </w:r>
    </w:p>
    <w:p w14:paraId="2EA280B0" w14:textId="77777777" w:rsidR="00A23BCE" w:rsidRPr="0055482F"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2B2FAA58" w14:textId="19F345FD" w:rsidR="00A23BCE" w:rsidRPr="0055482F" w:rsidRDefault="00A23BCE"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rPr>
      </w:pPr>
      <w:r w:rsidRPr="0055482F">
        <w:rPr>
          <w:rFonts w:ascii="Arial" w:hAnsi="Arial" w:cs="Arial"/>
        </w:rPr>
        <w:t>The specific means (e.g., verbal, written, etc.) by which the subject communicated agreement to participate was:</w:t>
      </w:r>
      <w:r w:rsidR="000F7B29" w:rsidRPr="0055482F">
        <w:rPr>
          <w:rFonts w:ascii="Arial" w:hAnsi="Arial" w:cs="Arial"/>
        </w:rPr>
        <w:t xml:space="preserve"> </w:t>
      </w:r>
      <w:r w:rsidRPr="0055482F">
        <w:rPr>
          <w:rFonts w:ascii="Arial" w:hAnsi="Arial" w:cs="Arial"/>
          <w:u w:val="single"/>
        </w:rPr>
        <w:t xml:space="preserve">                                           </w:t>
      </w:r>
      <w:proofErr w:type="gramStart"/>
      <w:r w:rsidRPr="0055482F">
        <w:rPr>
          <w:rFonts w:ascii="Arial" w:hAnsi="Arial" w:cs="Arial"/>
          <w:u w:val="single"/>
        </w:rPr>
        <w:t xml:space="preserve">  </w:t>
      </w:r>
      <w:r w:rsidR="009F57D6">
        <w:rPr>
          <w:rFonts w:ascii="Arial" w:hAnsi="Arial" w:cs="Arial"/>
          <w:u w:val="single"/>
        </w:rPr>
        <w:t>.</w:t>
      </w:r>
      <w:proofErr w:type="gramEnd"/>
      <w:r w:rsidR="009F57D6">
        <w:rPr>
          <w:rFonts w:ascii="Arial" w:hAnsi="Arial" w:cs="Arial"/>
          <w:u w:val="single"/>
        </w:rPr>
        <w:t xml:space="preserve"> </w:t>
      </w:r>
      <w:r w:rsidRPr="0055482F">
        <w:rPr>
          <w:rFonts w:ascii="Arial" w:hAnsi="Arial" w:cs="Arial"/>
          <w:u w:val="single"/>
        </w:rPr>
        <w:t xml:space="preserve">      </w:t>
      </w:r>
    </w:p>
    <w:p w14:paraId="5EA6B39B"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p>
    <w:p w14:paraId="3C451FA5"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left" w:pos="5040"/>
          <w:tab w:val="left" w:pos="5400"/>
          <w:tab w:val="left" w:pos="10710"/>
        </w:tabs>
        <w:spacing w:line="360" w:lineRule="auto"/>
        <w:rPr>
          <w:rFonts w:ascii="Arial" w:hAnsi="Arial" w:cs="Arial"/>
          <w:u w:val="single"/>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42DBCAB8"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center" w:pos="1620"/>
          <w:tab w:val="left" w:pos="5400"/>
          <w:tab w:val="left" w:pos="7020"/>
          <w:tab w:val="left" w:pos="10710"/>
        </w:tabs>
        <w:spacing w:line="360" w:lineRule="auto"/>
        <w:rPr>
          <w:rFonts w:ascii="Arial" w:hAnsi="Arial" w:cs="Arial"/>
        </w:rPr>
      </w:pPr>
      <w:r w:rsidRPr="0055482F">
        <w:rPr>
          <w:rFonts w:ascii="Arial" w:hAnsi="Arial" w:cs="Arial"/>
        </w:rPr>
        <w:t xml:space="preserve">Printed Name of </w:t>
      </w:r>
      <w:r w:rsidR="009442AF" w:rsidRPr="0055482F">
        <w:rPr>
          <w:rFonts w:ascii="Arial" w:hAnsi="Arial" w:cs="Arial"/>
        </w:rPr>
        <w:t>Witness</w:t>
      </w:r>
      <w:r w:rsidRPr="0055482F">
        <w:rPr>
          <w:rFonts w:ascii="Arial" w:hAnsi="Arial" w:cs="Arial"/>
        </w:rPr>
        <w:tab/>
        <w:t xml:space="preserve">Signature of </w:t>
      </w:r>
      <w:r w:rsidR="009442AF" w:rsidRPr="0055482F">
        <w:rPr>
          <w:rFonts w:ascii="Arial" w:hAnsi="Arial" w:cs="Arial"/>
        </w:rPr>
        <w:t>Witness</w:t>
      </w:r>
    </w:p>
    <w:p w14:paraId="04FCBD27"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center" w:pos="5040"/>
          <w:tab w:val="left" w:pos="8640"/>
        </w:tabs>
        <w:spacing w:line="360" w:lineRule="auto"/>
        <w:rPr>
          <w:rFonts w:ascii="Arial" w:hAnsi="Arial" w:cs="Arial"/>
        </w:rPr>
      </w:pPr>
    </w:p>
    <w:p w14:paraId="6EF13F81" w14:textId="77777777" w:rsidR="00D83A45" w:rsidRPr="0055482F" w:rsidRDefault="00D83A45" w:rsidP="00407224">
      <w:pPr>
        <w:pBdr>
          <w:top w:val="single" w:sz="8" w:space="1" w:color="auto"/>
          <w:left w:val="single" w:sz="8" w:space="4" w:color="auto"/>
          <w:bottom w:val="single" w:sz="8" w:space="1" w:color="auto"/>
          <w:right w:val="single" w:sz="8" w:space="4" w:color="auto"/>
        </w:pBdr>
        <w:tabs>
          <w:tab w:val="left" w:pos="2880"/>
          <w:tab w:val="left" w:pos="5400"/>
          <w:tab w:val="left" w:pos="8280"/>
          <w:tab w:val="left" w:pos="9360"/>
        </w:tabs>
        <w:spacing w:line="360" w:lineRule="auto"/>
        <w:rPr>
          <w:rFonts w:ascii="Arial" w:hAnsi="Arial" w:cs="Arial"/>
        </w:rPr>
      </w:pPr>
      <w:r w:rsidRPr="0055482F">
        <w:rPr>
          <w:rFonts w:ascii="Arial" w:hAnsi="Arial" w:cs="Arial"/>
          <w:u w:val="single"/>
        </w:rPr>
        <w:tab/>
      </w:r>
      <w:r w:rsidRPr="0055482F">
        <w:rPr>
          <w:rFonts w:ascii="Arial" w:hAnsi="Arial" w:cs="Arial"/>
        </w:rPr>
        <w:tab/>
      </w:r>
      <w:r w:rsidRPr="0055482F">
        <w:rPr>
          <w:rFonts w:ascii="Arial" w:hAnsi="Arial" w:cs="Arial"/>
          <w:u w:val="single"/>
        </w:rPr>
        <w:tab/>
      </w:r>
    </w:p>
    <w:p w14:paraId="381E3CDD" w14:textId="77777777" w:rsidR="00D83A45" w:rsidRPr="00D560C9" w:rsidRDefault="00D83A45" w:rsidP="00D560C9">
      <w:pPr>
        <w:pBdr>
          <w:top w:val="single" w:sz="8" w:space="1" w:color="auto"/>
          <w:left w:val="single" w:sz="8" w:space="4" w:color="auto"/>
          <w:bottom w:val="single" w:sz="8" w:space="1" w:color="auto"/>
          <w:right w:val="single" w:sz="8" w:space="4" w:color="auto"/>
        </w:pBdr>
        <w:tabs>
          <w:tab w:val="left" w:pos="2880"/>
          <w:tab w:val="left" w:pos="5400"/>
          <w:tab w:val="left" w:pos="5760"/>
          <w:tab w:val="left" w:pos="7560"/>
          <w:tab w:val="left" w:pos="9000"/>
          <w:tab w:val="left" w:pos="10710"/>
        </w:tabs>
        <w:spacing w:line="360" w:lineRule="auto"/>
        <w:rPr>
          <w:rFonts w:ascii="Arial" w:hAnsi="Arial" w:cs="Arial"/>
        </w:rPr>
      </w:pPr>
      <w:r w:rsidRPr="0055482F">
        <w:rPr>
          <w:rFonts w:ascii="Arial" w:hAnsi="Arial" w:cs="Arial"/>
        </w:rPr>
        <w:t>Date</w:t>
      </w:r>
      <w:r w:rsidRPr="0055482F">
        <w:rPr>
          <w:rFonts w:ascii="Arial" w:hAnsi="Arial" w:cs="Arial"/>
        </w:rPr>
        <w:tab/>
      </w:r>
      <w:r w:rsidRPr="0055482F">
        <w:rPr>
          <w:rFonts w:ascii="Arial" w:hAnsi="Arial" w:cs="Arial"/>
        </w:rPr>
        <w:tab/>
        <w:t>Time AM/PM</w:t>
      </w:r>
    </w:p>
    <w:p w14:paraId="7B11ADA4" w14:textId="77777777" w:rsidR="009C5FBA" w:rsidRPr="0055482F" w:rsidRDefault="009C5FBA" w:rsidP="00407224">
      <w:pPr>
        <w:spacing w:line="360" w:lineRule="auto"/>
        <w:rPr>
          <w:color w:val="0000FF"/>
        </w:rPr>
      </w:pPr>
      <w:r w:rsidRPr="0055482F">
        <w:br w:type="page"/>
      </w:r>
    </w:p>
    <w:p w14:paraId="703F7818" w14:textId="2151412C" w:rsidR="00917D34" w:rsidRPr="0055482F" w:rsidRDefault="00DD6C3D" w:rsidP="00F10A11">
      <w:pPr>
        <w:pStyle w:val="Heading2"/>
        <w:rPr>
          <w:i/>
          <w:iCs/>
        </w:rPr>
      </w:pPr>
      <w:bookmarkStart w:id="8" w:name="KeyInfo"/>
      <w:r w:rsidRPr="0055482F">
        <w:lastRenderedPageBreak/>
        <w:t>Example</w:t>
      </w:r>
      <w:r w:rsidR="00085472" w:rsidRPr="0055482F">
        <w:t>(s)</w:t>
      </w:r>
      <w:r w:rsidRPr="0055482F">
        <w:t xml:space="preserve"> of “</w:t>
      </w:r>
      <w:hyperlink w:anchor="KeyInformation" w:history="1">
        <w:r w:rsidRPr="006A5375">
          <w:rPr>
            <w:rStyle w:val="Hyperlink"/>
          </w:rPr>
          <w:t>Key Information about this Study</w:t>
        </w:r>
      </w:hyperlink>
      <w:r w:rsidRPr="0055482F">
        <w:t>”</w:t>
      </w:r>
      <w:bookmarkEnd w:id="8"/>
      <w:r w:rsidR="0055482F" w:rsidRPr="0055482F">
        <w:t xml:space="preserve"> </w:t>
      </w:r>
      <w:r w:rsidR="0055482F" w:rsidRPr="0055482F">
        <w:rPr>
          <w:i/>
          <w:iCs/>
        </w:rPr>
        <w:t xml:space="preserve">- </w:t>
      </w:r>
      <w:r w:rsidR="0055482F" w:rsidRPr="0055482F">
        <w:rPr>
          <w:i/>
          <w:iCs/>
          <w:color w:val="0000FF"/>
        </w:rPr>
        <w:t>Delete this section before submitting.</w:t>
      </w:r>
    </w:p>
    <w:p w14:paraId="4DEF12F3" w14:textId="77777777" w:rsidR="0055482F" w:rsidRDefault="0055482F" w:rsidP="001C309D">
      <w:pPr>
        <w:spacing w:line="360" w:lineRule="auto"/>
        <w:rPr>
          <w:rFonts w:ascii="Arial" w:hAnsi="Arial" w:cs="Arial"/>
          <w:i/>
          <w:iCs/>
          <w:color w:val="0000FF"/>
        </w:rPr>
      </w:pPr>
    </w:p>
    <w:p w14:paraId="67B6D336" w14:textId="57047440" w:rsidR="001C309D" w:rsidRPr="002A25D9" w:rsidRDefault="001C309D" w:rsidP="001C309D">
      <w:pPr>
        <w:spacing w:line="360" w:lineRule="auto"/>
        <w:rPr>
          <w:rFonts w:ascii="Arial" w:hAnsi="Arial" w:cs="Arial"/>
          <w:b/>
          <w:i/>
          <w:color w:val="3333FF"/>
        </w:rPr>
      </w:pPr>
      <w:r w:rsidRPr="002A25D9">
        <w:rPr>
          <w:rFonts w:ascii="Arial" w:hAnsi="Arial" w:cs="Arial"/>
          <w:i/>
          <w:iCs/>
          <w:color w:val="3333FF"/>
        </w:rPr>
        <w:t>Th</w:t>
      </w:r>
      <w:r w:rsidR="00310918" w:rsidRPr="002A25D9">
        <w:rPr>
          <w:rFonts w:ascii="Arial" w:hAnsi="Arial" w:cs="Arial"/>
          <w:i/>
          <w:iCs/>
          <w:color w:val="3333FF"/>
        </w:rPr>
        <w:t>is</w:t>
      </w:r>
      <w:r w:rsidRPr="002A25D9">
        <w:rPr>
          <w:rFonts w:ascii="Arial" w:hAnsi="Arial" w:cs="Arial"/>
          <w:i/>
          <w:iCs/>
          <w:color w:val="3333FF"/>
        </w:rPr>
        <w:t xml:space="preserve"> </w:t>
      </w:r>
      <w:r w:rsidR="00310918" w:rsidRPr="002A25D9">
        <w:rPr>
          <w:rFonts w:ascii="Arial" w:hAnsi="Arial" w:cs="Arial"/>
          <w:i/>
          <w:iCs/>
          <w:color w:val="3333FF"/>
        </w:rPr>
        <w:t>is an</w:t>
      </w:r>
      <w:r w:rsidRPr="002A25D9">
        <w:rPr>
          <w:rFonts w:ascii="Arial" w:hAnsi="Arial" w:cs="Arial"/>
          <w:i/>
          <w:iCs/>
          <w:color w:val="3333FF"/>
        </w:rPr>
        <w:t xml:space="preserve"> example of “Key Information about this Study” for </w:t>
      </w:r>
      <w:r w:rsidR="00310918" w:rsidRPr="002A25D9">
        <w:rPr>
          <w:rFonts w:ascii="Arial" w:hAnsi="Arial" w:cs="Arial"/>
          <w:i/>
          <w:iCs/>
          <w:color w:val="3333FF"/>
        </w:rPr>
        <w:t xml:space="preserve">a </w:t>
      </w:r>
      <w:r w:rsidR="00DE3F4B" w:rsidRPr="002A25D9">
        <w:rPr>
          <w:rFonts w:ascii="Arial" w:hAnsi="Arial" w:cs="Arial"/>
          <w:i/>
          <w:iCs/>
          <w:color w:val="3333FF"/>
        </w:rPr>
        <w:t>Repository</w:t>
      </w:r>
      <w:r w:rsidRPr="002A25D9">
        <w:rPr>
          <w:rFonts w:ascii="Arial" w:hAnsi="Arial" w:cs="Arial"/>
          <w:i/>
          <w:iCs/>
          <w:color w:val="3333FF"/>
        </w:rPr>
        <w:t xml:space="preserve"> Stud</w:t>
      </w:r>
      <w:r w:rsidR="00310918" w:rsidRPr="002A25D9">
        <w:rPr>
          <w:rFonts w:ascii="Arial" w:hAnsi="Arial" w:cs="Arial"/>
          <w:i/>
          <w:iCs/>
          <w:color w:val="3333FF"/>
        </w:rPr>
        <w:t>y</w:t>
      </w:r>
      <w:r w:rsidRPr="002A25D9">
        <w:rPr>
          <w:rFonts w:ascii="Arial" w:hAnsi="Arial" w:cs="Arial"/>
          <w:i/>
          <w:iCs/>
          <w:color w:val="3333FF"/>
        </w:rPr>
        <w:t xml:space="preserve">. </w:t>
      </w:r>
    </w:p>
    <w:p w14:paraId="6C469FF0" w14:textId="77777777" w:rsidR="001C309D" w:rsidRPr="0055482F" w:rsidRDefault="001C309D" w:rsidP="001C309D">
      <w:pPr>
        <w:spacing w:line="360" w:lineRule="auto"/>
        <w:rPr>
          <w:rFonts w:ascii="Arial" w:hAnsi="Arial" w:cs="Arial"/>
        </w:rPr>
      </w:pPr>
      <w:r w:rsidRPr="0055482F">
        <w:rPr>
          <w:rFonts w:ascii="Arial" w:hAnsi="Arial" w:cs="Arial"/>
        </w:rPr>
        <w:t>The purpose of this study is to compare the gastrointestinal (GI) tract in children with Inflammatory Bowel Disease (IBD) and healthy children. The information we learn by doing this study may help us to develop some target treatments for GI complications in children with IBD.</w:t>
      </w:r>
    </w:p>
    <w:p w14:paraId="6C72A602" w14:textId="77777777" w:rsidR="001C309D" w:rsidRPr="0055482F" w:rsidRDefault="001C309D" w:rsidP="001C309D">
      <w:pPr>
        <w:spacing w:line="360" w:lineRule="auto"/>
        <w:rPr>
          <w:rFonts w:ascii="Arial" w:hAnsi="Arial" w:cs="Arial"/>
        </w:rPr>
      </w:pPr>
    </w:p>
    <w:p w14:paraId="05578341" w14:textId="0DDE44A1" w:rsidR="001C309D" w:rsidRPr="0055482F" w:rsidRDefault="001C309D" w:rsidP="001C309D">
      <w:pPr>
        <w:spacing w:line="360" w:lineRule="auto"/>
        <w:rPr>
          <w:rFonts w:ascii="Arial" w:hAnsi="Arial" w:cs="Arial"/>
        </w:rPr>
      </w:pPr>
      <w:r w:rsidRPr="0055482F">
        <w:rPr>
          <w:rFonts w:ascii="Arial" w:hAnsi="Arial" w:cs="Arial"/>
        </w:rPr>
        <w:t xml:space="preserve">Participants in this study will </w:t>
      </w:r>
      <w:r w:rsidR="00CC5163" w:rsidRPr="00E777BF">
        <w:rPr>
          <w:rFonts w:ascii="Arial" w:hAnsi="Arial" w:cs="Arial"/>
        </w:rPr>
        <w:t>be undergoing</w:t>
      </w:r>
      <w:r w:rsidRPr="0055482F">
        <w:rPr>
          <w:rFonts w:ascii="Arial" w:hAnsi="Arial" w:cs="Arial"/>
        </w:rPr>
        <w:t xml:space="preserve"> clinically scheduled </w:t>
      </w:r>
      <w:r w:rsidR="00CC5163" w:rsidRPr="00E777BF">
        <w:rPr>
          <w:rFonts w:ascii="Arial" w:hAnsi="Arial" w:cs="Arial"/>
        </w:rPr>
        <w:t>procedures. This study will collect extra blood and tissues from these procedures.</w:t>
      </w:r>
      <w:r w:rsidRPr="0055482F">
        <w:rPr>
          <w:rFonts w:ascii="Arial" w:hAnsi="Arial" w:cs="Arial"/>
        </w:rPr>
        <w:t xml:space="preserve"> Parents of participating children will also be asked to complete a questionnaire. </w:t>
      </w:r>
      <w:r w:rsidR="00CC5163" w:rsidRPr="00E777BF">
        <w:rPr>
          <w:rFonts w:ascii="Arial" w:hAnsi="Arial" w:cs="Arial"/>
        </w:rPr>
        <w:t>The study team will collect information from your</w:t>
      </w:r>
      <w:r w:rsidRPr="0055482F">
        <w:rPr>
          <w:rFonts w:ascii="Arial" w:hAnsi="Arial" w:cs="Arial"/>
        </w:rPr>
        <w:t xml:space="preserve"> child’s medical record </w:t>
      </w:r>
      <w:r w:rsidR="00CC5163" w:rsidRPr="00E777BF">
        <w:rPr>
          <w:rFonts w:ascii="Arial" w:hAnsi="Arial" w:cs="Arial"/>
        </w:rPr>
        <w:t xml:space="preserve">after each scheduled clinical visit. Your child’s tissues and data will be kept indefinitely </w:t>
      </w:r>
      <w:r w:rsidRPr="0055482F">
        <w:rPr>
          <w:rFonts w:ascii="Arial" w:hAnsi="Arial" w:cs="Arial"/>
        </w:rPr>
        <w:t xml:space="preserve">and </w:t>
      </w:r>
      <w:r w:rsidR="00CC5163" w:rsidRPr="00E777BF">
        <w:rPr>
          <w:rFonts w:ascii="Arial" w:hAnsi="Arial" w:cs="Arial"/>
        </w:rPr>
        <w:t>may be used or shared with other researchers in a de-identified manner for future research studies</w:t>
      </w:r>
      <w:r w:rsidRPr="0055482F">
        <w:rPr>
          <w:rFonts w:ascii="Arial" w:hAnsi="Arial" w:cs="Arial"/>
        </w:rPr>
        <w:t>.</w:t>
      </w:r>
    </w:p>
    <w:p w14:paraId="09531714" w14:textId="77777777" w:rsidR="001C309D" w:rsidRPr="0055482F" w:rsidRDefault="001C309D" w:rsidP="001C309D">
      <w:pPr>
        <w:spacing w:line="360" w:lineRule="auto"/>
        <w:rPr>
          <w:rFonts w:ascii="Arial" w:hAnsi="Arial" w:cs="Arial"/>
        </w:rPr>
      </w:pPr>
    </w:p>
    <w:p w14:paraId="4513CB7C" w14:textId="77777777" w:rsidR="00CC5163" w:rsidRPr="00E777BF" w:rsidRDefault="00CC5163" w:rsidP="005E01E0">
      <w:pPr>
        <w:pStyle w:val="BodyText"/>
        <w:spacing w:line="360" w:lineRule="auto"/>
        <w:ind w:right="146"/>
        <w:rPr>
          <w:rFonts w:ascii="Arial" w:hAnsi="Arial" w:cs="Arial"/>
          <w:u w:val="none"/>
        </w:rPr>
      </w:pPr>
      <w:r w:rsidRPr="00E777BF">
        <w:rPr>
          <w:rFonts w:ascii="Arial" w:hAnsi="Arial" w:cs="Arial"/>
          <w:u w:val="none"/>
        </w:rPr>
        <w:t xml:space="preserve">There is a small risk of loss of confidentiality. The researchers will code all tissues and data and will not share identifiers with any person not part of this study. </w:t>
      </w:r>
    </w:p>
    <w:p w14:paraId="182A9C11" w14:textId="77777777" w:rsidR="001C309D" w:rsidRPr="0055482F" w:rsidRDefault="001C309D" w:rsidP="001C309D">
      <w:pPr>
        <w:spacing w:line="360" w:lineRule="auto"/>
        <w:rPr>
          <w:rFonts w:ascii="Arial" w:hAnsi="Arial" w:cs="Arial"/>
        </w:rPr>
      </w:pPr>
    </w:p>
    <w:p w14:paraId="35B2049B" w14:textId="5451B839" w:rsidR="009C5FBA" w:rsidRPr="0055482F" w:rsidRDefault="001C309D" w:rsidP="001C309D">
      <w:pPr>
        <w:widowControl w:val="0"/>
        <w:autoSpaceDE w:val="0"/>
        <w:autoSpaceDN w:val="0"/>
        <w:spacing w:line="360" w:lineRule="auto"/>
        <w:rPr>
          <w:rFonts w:ascii="Arial" w:eastAsia="Calibri" w:hAnsi="Arial" w:cs="Arial"/>
          <w:lang w:bidi="en-US"/>
        </w:rPr>
      </w:pPr>
      <w:r w:rsidRPr="0055482F">
        <w:rPr>
          <w:rFonts w:ascii="Arial" w:hAnsi="Arial" w:cs="Arial"/>
        </w:rPr>
        <w:t>If you are interested in learning more about this study, please continue to read below.</w:t>
      </w:r>
    </w:p>
    <w:sectPr w:rsidR="009C5FBA" w:rsidRPr="0055482F" w:rsidSect="00A501C9">
      <w:headerReference w:type="default" r:id="rId14"/>
      <w:footerReference w:type="default" r:id="rId15"/>
      <w:headerReference w:type="first" r:id="rId16"/>
      <w:footerReference w:type="first" r:id="rId17"/>
      <w:pgSz w:w="12240" w:h="15840"/>
      <w:pgMar w:top="720" w:right="720" w:bottom="1530" w:left="720" w:header="504" w:footer="5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1D0A5" w14:textId="77777777" w:rsidR="002B02C1" w:rsidRPr="0055482F" w:rsidRDefault="002B02C1">
      <w:r w:rsidRPr="0055482F">
        <w:separator/>
      </w:r>
    </w:p>
    <w:p w14:paraId="00FE5457" w14:textId="77777777" w:rsidR="002B02C1" w:rsidRPr="0055482F" w:rsidRDefault="002B02C1"/>
  </w:endnote>
  <w:endnote w:type="continuationSeparator" w:id="0">
    <w:p w14:paraId="7A4035EC" w14:textId="77777777" w:rsidR="002B02C1" w:rsidRPr="0055482F" w:rsidRDefault="002B02C1">
      <w:r w:rsidRPr="0055482F">
        <w:continuationSeparator/>
      </w:r>
    </w:p>
    <w:p w14:paraId="0C61A742" w14:textId="77777777" w:rsidR="002B02C1" w:rsidRPr="0055482F" w:rsidRDefault="002B02C1"/>
  </w:endnote>
  <w:endnote w:type="continuationNotice" w:id="1">
    <w:p w14:paraId="366F30EB" w14:textId="77777777" w:rsidR="002B02C1" w:rsidRPr="0055482F" w:rsidRDefault="002B02C1"/>
    <w:p w14:paraId="62B47093" w14:textId="77777777" w:rsidR="002B02C1" w:rsidRPr="0055482F" w:rsidRDefault="002B0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9968F" w14:textId="77777777" w:rsidR="00F16181" w:rsidRPr="00B25582" w:rsidRDefault="00F16181" w:rsidP="00180BD8">
    <w:pPr>
      <w:pStyle w:val="Footer"/>
      <w:pBdr>
        <w:top w:val="single" w:sz="4" w:space="1" w:color="auto"/>
      </w:pBdr>
      <w:rPr>
        <w:rFonts w:ascii="Arial" w:hAnsi="Arial" w:cs="Arial"/>
        <w:b/>
        <w:bCs/>
        <w:sz w:val="22"/>
        <w:szCs w:val="22"/>
      </w:rPr>
    </w:pPr>
    <w:r w:rsidRPr="00B25582">
      <w:rPr>
        <w:rFonts w:ascii="Arial" w:hAnsi="Arial" w:cs="Arial"/>
        <w:b/>
        <w:bCs/>
        <w:sz w:val="22"/>
        <w:szCs w:val="22"/>
      </w:rPr>
      <w:t xml:space="preserve">Page </w:t>
    </w:r>
    <w:r w:rsidRPr="00B25582">
      <w:rPr>
        <w:rFonts w:ascii="Arial" w:hAnsi="Arial" w:cs="Arial"/>
        <w:b/>
        <w:bCs/>
        <w:color w:val="2B579A"/>
        <w:sz w:val="22"/>
        <w:szCs w:val="22"/>
        <w:shd w:val="clear" w:color="auto" w:fill="E6E6E6"/>
      </w:rPr>
      <w:fldChar w:fldCharType="begin"/>
    </w:r>
    <w:r w:rsidRPr="00B25582">
      <w:rPr>
        <w:rFonts w:ascii="Arial" w:hAnsi="Arial" w:cs="Arial"/>
        <w:b/>
        <w:bCs/>
        <w:sz w:val="22"/>
        <w:szCs w:val="22"/>
      </w:rPr>
      <w:instrText xml:space="preserve"> PAGE </w:instrText>
    </w:r>
    <w:r w:rsidRPr="00B25582">
      <w:rPr>
        <w:rFonts w:ascii="Arial" w:hAnsi="Arial" w:cs="Arial"/>
        <w:b/>
        <w:bCs/>
        <w:color w:val="2B579A"/>
        <w:sz w:val="22"/>
        <w:szCs w:val="22"/>
        <w:shd w:val="clear" w:color="auto" w:fill="E6E6E6"/>
      </w:rPr>
      <w:fldChar w:fldCharType="separate"/>
    </w:r>
    <w:r w:rsidR="006E58D2" w:rsidRPr="00B25582">
      <w:rPr>
        <w:rFonts w:ascii="Arial" w:hAnsi="Arial" w:cs="Arial"/>
        <w:b/>
        <w:bCs/>
        <w:sz w:val="22"/>
        <w:szCs w:val="22"/>
      </w:rPr>
      <w:t>15</w:t>
    </w:r>
    <w:r w:rsidRPr="00B25582">
      <w:rPr>
        <w:rFonts w:ascii="Arial" w:hAnsi="Arial" w:cs="Arial"/>
        <w:b/>
        <w:bCs/>
        <w:color w:val="2B579A"/>
        <w:sz w:val="22"/>
        <w:szCs w:val="22"/>
        <w:shd w:val="clear" w:color="auto" w:fill="E6E6E6"/>
      </w:rPr>
      <w:fldChar w:fldCharType="end"/>
    </w:r>
    <w:r w:rsidRPr="00B25582">
      <w:rPr>
        <w:rFonts w:ascii="Arial" w:hAnsi="Arial" w:cs="Arial"/>
        <w:b/>
        <w:bCs/>
        <w:sz w:val="22"/>
        <w:szCs w:val="22"/>
      </w:rPr>
      <w:t xml:space="preserve"> of </w:t>
    </w:r>
    <w:r w:rsidRPr="00B25582">
      <w:rPr>
        <w:rFonts w:ascii="Arial" w:hAnsi="Arial" w:cs="Arial"/>
        <w:b/>
        <w:bCs/>
        <w:color w:val="2B579A"/>
        <w:sz w:val="22"/>
        <w:szCs w:val="22"/>
        <w:shd w:val="clear" w:color="auto" w:fill="E6E6E6"/>
      </w:rPr>
      <w:fldChar w:fldCharType="begin"/>
    </w:r>
    <w:r w:rsidRPr="00B25582">
      <w:rPr>
        <w:rFonts w:ascii="Arial" w:hAnsi="Arial" w:cs="Arial"/>
        <w:b/>
        <w:bCs/>
        <w:sz w:val="22"/>
        <w:szCs w:val="22"/>
      </w:rPr>
      <w:instrText xml:space="preserve"> NUMPAGES </w:instrText>
    </w:r>
    <w:r w:rsidRPr="00B25582">
      <w:rPr>
        <w:rFonts w:ascii="Arial" w:hAnsi="Arial" w:cs="Arial"/>
        <w:b/>
        <w:bCs/>
        <w:color w:val="2B579A"/>
        <w:sz w:val="22"/>
        <w:szCs w:val="22"/>
        <w:shd w:val="clear" w:color="auto" w:fill="E6E6E6"/>
      </w:rPr>
      <w:fldChar w:fldCharType="separate"/>
    </w:r>
    <w:r w:rsidR="006E58D2" w:rsidRPr="00B25582">
      <w:rPr>
        <w:rFonts w:ascii="Arial" w:hAnsi="Arial" w:cs="Arial"/>
        <w:b/>
        <w:bCs/>
        <w:sz w:val="22"/>
        <w:szCs w:val="22"/>
      </w:rPr>
      <w:t>15</w:t>
    </w:r>
    <w:r w:rsidRPr="00B25582">
      <w:rPr>
        <w:rFonts w:ascii="Arial" w:hAnsi="Arial" w:cs="Arial"/>
        <w:b/>
        <w:bCs/>
        <w:color w:val="2B579A"/>
        <w:sz w:val="22"/>
        <w:szCs w:val="22"/>
        <w:shd w:val="clear" w:color="auto" w:fill="E6E6E6"/>
      </w:rPr>
      <w:fldChar w:fldCharType="end"/>
    </w:r>
    <w:r w:rsidRPr="00B25582">
      <w:rPr>
        <w:rFonts w:ascii="Arial" w:hAnsi="Arial" w:cs="Arial"/>
        <w:b/>
        <w:bCs/>
        <w:sz w:val="22"/>
        <w:szCs w:val="22"/>
      </w:rPr>
      <w:tab/>
      <w:t xml:space="preserve">                          </w:t>
    </w:r>
  </w:p>
  <w:p w14:paraId="4201D7EC" w14:textId="4C6720DB" w:rsidR="000B2A89" w:rsidRPr="00B25582" w:rsidRDefault="000B2A89" w:rsidP="000B2A89">
    <w:pPr>
      <w:pStyle w:val="Footer"/>
      <w:rPr>
        <w:rFonts w:ascii="Arial" w:hAnsi="Arial" w:cs="Arial"/>
        <w:b/>
        <w:bCs/>
        <w:sz w:val="22"/>
        <w:szCs w:val="22"/>
      </w:rPr>
    </w:pPr>
    <w:r w:rsidRPr="00B25582">
      <w:rPr>
        <w:rFonts w:ascii="Arial" w:hAnsi="Arial" w:cs="Arial"/>
        <w:b/>
        <w:bCs/>
        <w:sz w:val="22"/>
        <w:szCs w:val="22"/>
      </w:rPr>
      <w:t xml:space="preserve">UTSW Research </w:t>
    </w:r>
    <w:r w:rsidR="006122E6">
      <w:rPr>
        <w:rFonts w:ascii="Arial" w:hAnsi="Arial" w:cs="Arial"/>
        <w:b/>
        <w:bCs/>
        <w:sz w:val="22"/>
        <w:szCs w:val="22"/>
      </w:rPr>
      <w:t xml:space="preserve">Repository </w:t>
    </w:r>
    <w:r w:rsidRPr="00B25582">
      <w:rPr>
        <w:rFonts w:ascii="Arial" w:hAnsi="Arial" w:cs="Arial"/>
        <w:b/>
        <w:bCs/>
        <w:sz w:val="22"/>
        <w:szCs w:val="22"/>
      </w:rPr>
      <w:t xml:space="preserve">Consent and Authorization Documents (v8 </w:t>
    </w:r>
    <w:r w:rsidR="003011E8" w:rsidRPr="00B25582">
      <w:rPr>
        <w:rFonts w:ascii="Arial" w:hAnsi="Arial" w:cs="Arial"/>
        <w:b/>
        <w:bCs/>
        <w:sz w:val="22"/>
        <w:szCs w:val="22"/>
      </w:rPr>
      <w:t>March 2026</w:t>
    </w:r>
    <w:r w:rsidRPr="00B25582">
      <w:rPr>
        <w:rFonts w:ascii="Arial" w:hAnsi="Arial" w:cs="Arial"/>
        <w:b/>
        <w:bCs/>
        <w:sz w:val="22"/>
        <w:szCs w:val="22"/>
      </w:rPr>
      <w:t>)</w:t>
    </w:r>
  </w:p>
  <w:p w14:paraId="5BC548C2" w14:textId="77777777" w:rsidR="008443E6" w:rsidRPr="0055482F" w:rsidRDefault="008443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31E5A" w14:textId="77777777" w:rsidR="00536856" w:rsidRPr="0055482F" w:rsidRDefault="00536856" w:rsidP="00536856">
    <w:pPr>
      <w:pStyle w:val="Footer"/>
      <w:pBdr>
        <w:top w:val="single" w:sz="4" w:space="1" w:color="auto"/>
      </w:pBdr>
      <w:rPr>
        <w:rFonts w:ascii="Arial" w:hAnsi="Arial" w:cs="Arial"/>
        <w:sz w:val="16"/>
        <w:szCs w:val="16"/>
      </w:rPr>
    </w:pPr>
    <w:r w:rsidRPr="0055482F">
      <w:rPr>
        <w:rFonts w:ascii="Arial" w:hAnsi="Arial" w:cs="Arial"/>
        <w:sz w:val="16"/>
        <w:szCs w:val="16"/>
      </w:rPr>
      <w:t xml:space="preserve">Page </w:t>
    </w:r>
    <w:r w:rsidRPr="0055482F">
      <w:rPr>
        <w:rFonts w:ascii="Arial" w:hAnsi="Arial" w:cs="Arial"/>
        <w:color w:val="2B579A"/>
        <w:sz w:val="16"/>
        <w:szCs w:val="16"/>
        <w:shd w:val="clear" w:color="auto" w:fill="E6E6E6"/>
      </w:rPr>
      <w:fldChar w:fldCharType="begin"/>
    </w:r>
    <w:r w:rsidRPr="0055482F">
      <w:rPr>
        <w:rFonts w:ascii="Arial" w:hAnsi="Arial" w:cs="Arial"/>
        <w:sz w:val="16"/>
        <w:szCs w:val="16"/>
      </w:rPr>
      <w:instrText xml:space="preserve"> PAGE </w:instrText>
    </w:r>
    <w:r w:rsidRPr="0055482F">
      <w:rPr>
        <w:rFonts w:ascii="Arial" w:hAnsi="Arial" w:cs="Arial"/>
        <w:color w:val="2B579A"/>
        <w:sz w:val="16"/>
        <w:szCs w:val="16"/>
        <w:shd w:val="clear" w:color="auto" w:fill="E6E6E6"/>
      </w:rPr>
      <w:fldChar w:fldCharType="separate"/>
    </w:r>
    <w:r w:rsidRPr="0055482F">
      <w:rPr>
        <w:rFonts w:ascii="Arial" w:hAnsi="Arial" w:cs="Arial"/>
        <w:color w:val="2B579A"/>
        <w:sz w:val="16"/>
        <w:szCs w:val="16"/>
        <w:shd w:val="clear" w:color="auto" w:fill="E6E6E6"/>
      </w:rPr>
      <w:t>1</w:t>
    </w:r>
    <w:r w:rsidRPr="0055482F">
      <w:rPr>
        <w:rFonts w:ascii="Arial" w:hAnsi="Arial" w:cs="Arial"/>
        <w:color w:val="2B579A"/>
        <w:sz w:val="16"/>
        <w:szCs w:val="16"/>
        <w:shd w:val="clear" w:color="auto" w:fill="E6E6E6"/>
      </w:rPr>
      <w:fldChar w:fldCharType="end"/>
    </w:r>
    <w:r w:rsidRPr="0055482F">
      <w:rPr>
        <w:rFonts w:ascii="Arial" w:hAnsi="Arial" w:cs="Arial"/>
        <w:sz w:val="16"/>
        <w:szCs w:val="16"/>
      </w:rPr>
      <w:t xml:space="preserve"> of </w:t>
    </w:r>
    <w:r w:rsidRPr="0055482F">
      <w:rPr>
        <w:rFonts w:ascii="Arial" w:hAnsi="Arial" w:cs="Arial"/>
        <w:color w:val="2B579A"/>
        <w:sz w:val="16"/>
        <w:szCs w:val="16"/>
        <w:shd w:val="clear" w:color="auto" w:fill="E6E6E6"/>
      </w:rPr>
      <w:fldChar w:fldCharType="begin"/>
    </w:r>
    <w:r w:rsidRPr="0055482F">
      <w:rPr>
        <w:rFonts w:ascii="Arial" w:hAnsi="Arial" w:cs="Arial"/>
        <w:sz w:val="16"/>
        <w:szCs w:val="16"/>
      </w:rPr>
      <w:instrText xml:space="preserve"> NUMPAGES </w:instrText>
    </w:r>
    <w:r w:rsidRPr="0055482F">
      <w:rPr>
        <w:rFonts w:ascii="Arial" w:hAnsi="Arial" w:cs="Arial"/>
        <w:color w:val="2B579A"/>
        <w:sz w:val="16"/>
        <w:szCs w:val="16"/>
        <w:shd w:val="clear" w:color="auto" w:fill="E6E6E6"/>
      </w:rPr>
      <w:fldChar w:fldCharType="separate"/>
    </w:r>
    <w:r w:rsidRPr="0055482F">
      <w:rPr>
        <w:rFonts w:ascii="Arial" w:hAnsi="Arial" w:cs="Arial"/>
        <w:color w:val="2B579A"/>
        <w:sz w:val="16"/>
        <w:szCs w:val="16"/>
        <w:shd w:val="clear" w:color="auto" w:fill="E6E6E6"/>
      </w:rPr>
      <w:t>44</w:t>
    </w:r>
    <w:r w:rsidRPr="0055482F">
      <w:rPr>
        <w:rFonts w:ascii="Arial" w:hAnsi="Arial" w:cs="Arial"/>
        <w:color w:val="2B579A"/>
        <w:sz w:val="16"/>
        <w:szCs w:val="16"/>
        <w:shd w:val="clear" w:color="auto" w:fill="E6E6E6"/>
      </w:rPr>
      <w:fldChar w:fldCharType="end"/>
    </w:r>
    <w:r w:rsidRPr="0055482F">
      <w:rPr>
        <w:rFonts w:ascii="Arial" w:hAnsi="Arial" w:cs="Arial"/>
        <w:sz w:val="16"/>
        <w:szCs w:val="16"/>
      </w:rPr>
      <w:tab/>
      <w:t xml:space="preserve">                          </w:t>
    </w:r>
  </w:p>
  <w:p w14:paraId="03F03472" w14:textId="6CF32CC0" w:rsidR="00536856" w:rsidRPr="0055482F" w:rsidRDefault="009D5CCC" w:rsidP="00536856">
    <w:r w:rsidRPr="0055482F">
      <w:rPr>
        <w:rFonts w:ascii="Arial" w:hAnsi="Arial" w:cs="Arial"/>
        <w:sz w:val="16"/>
        <w:szCs w:val="16"/>
      </w:rPr>
      <w:t>UTSW Research Consent and Authorization Documents (v8 December 2024)</w:t>
    </w:r>
  </w:p>
  <w:p w14:paraId="3118B369" w14:textId="77777777" w:rsidR="00536856" w:rsidRPr="0055482F" w:rsidRDefault="00536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060AD" w14:textId="77777777" w:rsidR="002B02C1" w:rsidRPr="0055482F" w:rsidRDefault="002B02C1">
      <w:r w:rsidRPr="0055482F">
        <w:separator/>
      </w:r>
    </w:p>
    <w:p w14:paraId="3CB9AFAE" w14:textId="77777777" w:rsidR="002B02C1" w:rsidRPr="0055482F" w:rsidRDefault="002B02C1"/>
  </w:footnote>
  <w:footnote w:type="continuationSeparator" w:id="0">
    <w:p w14:paraId="156C783E" w14:textId="77777777" w:rsidR="002B02C1" w:rsidRPr="0055482F" w:rsidRDefault="002B02C1">
      <w:r w:rsidRPr="0055482F">
        <w:continuationSeparator/>
      </w:r>
    </w:p>
    <w:p w14:paraId="7D4D91CD" w14:textId="77777777" w:rsidR="002B02C1" w:rsidRPr="0055482F" w:rsidRDefault="002B02C1"/>
  </w:footnote>
  <w:footnote w:type="continuationNotice" w:id="1">
    <w:p w14:paraId="4A162925" w14:textId="77777777" w:rsidR="002B02C1" w:rsidRPr="0055482F" w:rsidRDefault="002B02C1"/>
    <w:p w14:paraId="4F355DFC" w14:textId="77777777" w:rsidR="002B02C1" w:rsidRPr="0055482F" w:rsidRDefault="002B02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E22EC" w14:textId="5EF650F5" w:rsidR="001E1710" w:rsidRPr="0055482F" w:rsidRDefault="001E1710" w:rsidP="001E1710">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rPr>
    </w:pPr>
    <w:r w:rsidRPr="0055482F">
      <w:rPr>
        <w:rFonts w:ascii="Arial" w:hAnsi="Arial" w:cs="Arial"/>
        <w:b/>
      </w:rPr>
      <w:t xml:space="preserve">Title of </w:t>
    </w:r>
    <w:r w:rsidR="00887040">
      <w:rPr>
        <w:rFonts w:ascii="Arial" w:hAnsi="Arial" w:cs="Arial"/>
        <w:b/>
      </w:rPr>
      <w:t>Repository</w:t>
    </w:r>
    <w:r w:rsidRPr="0055482F">
      <w:rPr>
        <w:rFonts w:ascii="Arial" w:hAnsi="Arial" w:cs="Arial"/>
        <w:b/>
      </w:rPr>
      <w:t>:</w:t>
    </w:r>
    <w:r w:rsidRPr="0055482F">
      <w:rPr>
        <w:rFonts w:ascii="Arial" w:hAnsi="Arial" w:cs="Arial"/>
      </w:rPr>
      <w:t xml:space="preserve"> must match the title listed on the protocol EXACTLY</w:t>
    </w:r>
  </w:p>
  <w:p w14:paraId="6F3EB589" w14:textId="77777777" w:rsidR="001E1710" w:rsidRPr="0055482F" w:rsidRDefault="001E1710" w:rsidP="001E1710">
    <w:pPr>
      <w:pStyle w:val="Header"/>
    </w:pPr>
  </w:p>
  <w:p w14:paraId="53C74812" w14:textId="77777777" w:rsidR="001E1710" w:rsidRPr="0055482F" w:rsidRDefault="001E1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DB99E" w14:textId="77777777" w:rsidR="00F60ABE" w:rsidRPr="0055482F" w:rsidRDefault="00F60ABE" w:rsidP="00F60ABE">
    <w:pPr>
      <w:pStyle w:val="Heade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rPr>
    </w:pPr>
    <w:r w:rsidRPr="0055482F">
      <w:rPr>
        <w:rFonts w:ascii="Arial" w:hAnsi="Arial" w:cs="Arial"/>
        <w:b/>
      </w:rPr>
      <w:t>Title of Study:</w:t>
    </w:r>
    <w:r w:rsidRPr="0055482F">
      <w:rPr>
        <w:rFonts w:ascii="Arial" w:hAnsi="Arial" w:cs="Arial"/>
      </w:rPr>
      <w:t xml:space="preserve"> must match the title listed on the protocol EXACTLY</w:t>
    </w:r>
  </w:p>
  <w:p w14:paraId="0CA6A5EA" w14:textId="77777777" w:rsidR="00F60ABE" w:rsidRPr="0055482F" w:rsidRDefault="00F60ABE" w:rsidP="00F60A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22.05pt;height:93.95pt" o:bullet="t">
        <v:imagedata r:id="rId1" o:title="j0293236"/>
      </v:shape>
    </w:pict>
  </w:numPicBullet>
  <w:numPicBullet w:numPicBulletId="1">
    <w:pict>
      <v:shape id="_x0000_i1048" type="#_x0000_t75" style="width:220.7pt;height:220.7pt" o:bullet="t">
        <v:imagedata r:id="rId2" o:title="MC900442128[1]"/>
      </v:shape>
    </w:pict>
  </w:numPicBullet>
  <w:numPicBullet w:numPicBulletId="2">
    <w:pict>
      <v:shape id="_x0000_i1049" type="#_x0000_t75" alt="MC900442128[1]" style="width:8.9pt;height:8.9pt;visibility:visible" o:bullet="t">
        <v:imagedata r:id="rId3" o:title="MC900442128[1]"/>
      </v:shape>
    </w:pict>
  </w:numPicBullet>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7212"/>
    <w:multiLevelType w:val="hybridMultilevel"/>
    <w:tmpl w:val="FC5864E8"/>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2542"/>
    <w:multiLevelType w:val="hybridMultilevel"/>
    <w:tmpl w:val="0A5837F8"/>
    <w:lvl w:ilvl="0" w:tplc="CB5056A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05047"/>
    <w:multiLevelType w:val="hybridMultilevel"/>
    <w:tmpl w:val="DDC0C346"/>
    <w:lvl w:ilvl="0" w:tplc="1A32651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C23AF"/>
    <w:multiLevelType w:val="hybridMultilevel"/>
    <w:tmpl w:val="44446000"/>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16D29"/>
    <w:multiLevelType w:val="hybridMultilevel"/>
    <w:tmpl w:val="39366016"/>
    <w:lvl w:ilvl="0" w:tplc="C5A85442">
      <w:start w:val="1"/>
      <w:numFmt w:val="bullet"/>
      <w:lvlText w:val=""/>
      <w:lvlPicBulletId w:val="0"/>
      <w:lvlJc w:val="left"/>
      <w:pPr>
        <w:tabs>
          <w:tab w:val="num" w:pos="720"/>
        </w:tabs>
        <w:ind w:left="720" w:hanging="360"/>
      </w:pPr>
      <w:rPr>
        <w:rFonts w:ascii="Symbol" w:hAnsi="Symbol" w:hint="default"/>
      </w:rPr>
    </w:lvl>
    <w:lvl w:ilvl="1" w:tplc="FD48753E" w:tentative="1">
      <w:start w:val="1"/>
      <w:numFmt w:val="bullet"/>
      <w:lvlText w:val=""/>
      <w:lvlJc w:val="left"/>
      <w:pPr>
        <w:tabs>
          <w:tab w:val="num" w:pos="1440"/>
        </w:tabs>
        <w:ind w:left="1440" w:hanging="360"/>
      </w:pPr>
      <w:rPr>
        <w:rFonts w:ascii="Symbol" w:hAnsi="Symbol" w:hint="default"/>
      </w:rPr>
    </w:lvl>
    <w:lvl w:ilvl="2" w:tplc="56C424E8" w:tentative="1">
      <w:start w:val="1"/>
      <w:numFmt w:val="bullet"/>
      <w:lvlText w:val=""/>
      <w:lvlJc w:val="left"/>
      <w:pPr>
        <w:tabs>
          <w:tab w:val="num" w:pos="2160"/>
        </w:tabs>
        <w:ind w:left="2160" w:hanging="360"/>
      </w:pPr>
      <w:rPr>
        <w:rFonts w:ascii="Symbol" w:hAnsi="Symbol" w:hint="default"/>
      </w:rPr>
    </w:lvl>
    <w:lvl w:ilvl="3" w:tplc="65165AB4" w:tentative="1">
      <w:start w:val="1"/>
      <w:numFmt w:val="bullet"/>
      <w:lvlText w:val=""/>
      <w:lvlJc w:val="left"/>
      <w:pPr>
        <w:tabs>
          <w:tab w:val="num" w:pos="2880"/>
        </w:tabs>
        <w:ind w:left="2880" w:hanging="360"/>
      </w:pPr>
      <w:rPr>
        <w:rFonts w:ascii="Symbol" w:hAnsi="Symbol" w:hint="default"/>
      </w:rPr>
    </w:lvl>
    <w:lvl w:ilvl="4" w:tplc="1180AD56" w:tentative="1">
      <w:start w:val="1"/>
      <w:numFmt w:val="bullet"/>
      <w:lvlText w:val=""/>
      <w:lvlJc w:val="left"/>
      <w:pPr>
        <w:tabs>
          <w:tab w:val="num" w:pos="3600"/>
        </w:tabs>
        <w:ind w:left="3600" w:hanging="360"/>
      </w:pPr>
      <w:rPr>
        <w:rFonts w:ascii="Symbol" w:hAnsi="Symbol" w:hint="default"/>
      </w:rPr>
    </w:lvl>
    <w:lvl w:ilvl="5" w:tplc="653C3AD0" w:tentative="1">
      <w:start w:val="1"/>
      <w:numFmt w:val="bullet"/>
      <w:lvlText w:val=""/>
      <w:lvlJc w:val="left"/>
      <w:pPr>
        <w:tabs>
          <w:tab w:val="num" w:pos="4320"/>
        </w:tabs>
        <w:ind w:left="4320" w:hanging="360"/>
      </w:pPr>
      <w:rPr>
        <w:rFonts w:ascii="Symbol" w:hAnsi="Symbol" w:hint="default"/>
      </w:rPr>
    </w:lvl>
    <w:lvl w:ilvl="6" w:tplc="A8D43E4A" w:tentative="1">
      <w:start w:val="1"/>
      <w:numFmt w:val="bullet"/>
      <w:lvlText w:val=""/>
      <w:lvlJc w:val="left"/>
      <w:pPr>
        <w:tabs>
          <w:tab w:val="num" w:pos="5040"/>
        </w:tabs>
        <w:ind w:left="5040" w:hanging="360"/>
      </w:pPr>
      <w:rPr>
        <w:rFonts w:ascii="Symbol" w:hAnsi="Symbol" w:hint="default"/>
      </w:rPr>
    </w:lvl>
    <w:lvl w:ilvl="7" w:tplc="29F29FB0" w:tentative="1">
      <w:start w:val="1"/>
      <w:numFmt w:val="bullet"/>
      <w:lvlText w:val=""/>
      <w:lvlJc w:val="left"/>
      <w:pPr>
        <w:tabs>
          <w:tab w:val="num" w:pos="5760"/>
        </w:tabs>
        <w:ind w:left="5760" w:hanging="360"/>
      </w:pPr>
      <w:rPr>
        <w:rFonts w:ascii="Symbol" w:hAnsi="Symbol" w:hint="default"/>
      </w:rPr>
    </w:lvl>
    <w:lvl w:ilvl="8" w:tplc="ADBCB1C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24A425B"/>
    <w:multiLevelType w:val="multilevel"/>
    <w:tmpl w:val="DB46C28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2F4E00"/>
    <w:multiLevelType w:val="hybridMultilevel"/>
    <w:tmpl w:val="25B63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174F4"/>
    <w:multiLevelType w:val="hybridMultilevel"/>
    <w:tmpl w:val="787E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C6D76"/>
    <w:multiLevelType w:val="hybridMultilevel"/>
    <w:tmpl w:val="4E3A725A"/>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1D22FD"/>
    <w:multiLevelType w:val="multilevel"/>
    <w:tmpl w:val="140EBC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F07F82"/>
    <w:multiLevelType w:val="hybridMultilevel"/>
    <w:tmpl w:val="D85E506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20895AB4"/>
    <w:multiLevelType w:val="multilevel"/>
    <w:tmpl w:val="F6FCC0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D21513"/>
    <w:multiLevelType w:val="hybridMultilevel"/>
    <w:tmpl w:val="0D6ADBBC"/>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28156D0E"/>
    <w:multiLevelType w:val="hybridMultilevel"/>
    <w:tmpl w:val="5558782C"/>
    <w:lvl w:ilvl="0" w:tplc="579A12FE">
      <w:start w:val="1"/>
      <w:numFmt w:val="bullet"/>
      <w:lvlRestart w:val="0"/>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8A912FB"/>
    <w:multiLevelType w:val="hybridMultilevel"/>
    <w:tmpl w:val="A848615A"/>
    <w:lvl w:ilvl="0" w:tplc="3E20DC20">
      <w:start w:val="1"/>
      <w:numFmt w:val="bullet"/>
      <w:lvlText w:val=""/>
      <w:lvlPicBulletId w:val="0"/>
      <w:lvlJc w:val="left"/>
      <w:pPr>
        <w:tabs>
          <w:tab w:val="num" w:pos="720"/>
        </w:tabs>
        <w:ind w:left="720" w:hanging="360"/>
      </w:pPr>
      <w:rPr>
        <w:rFonts w:ascii="Symbol" w:hAnsi="Symbol" w:hint="default"/>
      </w:rPr>
    </w:lvl>
    <w:lvl w:ilvl="1" w:tplc="3B3864E6" w:tentative="1">
      <w:start w:val="1"/>
      <w:numFmt w:val="bullet"/>
      <w:lvlText w:val=""/>
      <w:lvlJc w:val="left"/>
      <w:pPr>
        <w:tabs>
          <w:tab w:val="num" w:pos="1440"/>
        </w:tabs>
        <w:ind w:left="1440" w:hanging="360"/>
      </w:pPr>
      <w:rPr>
        <w:rFonts w:ascii="Symbol" w:hAnsi="Symbol" w:hint="default"/>
      </w:rPr>
    </w:lvl>
    <w:lvl w:ilvl="2" w:tplc="6414CE38" w:tentative="1">
      <w:start w:val="1"/>
      <w:numFmt w:val="bullet"/>
      <w:lvlText w:val=""/>
      <w:lvlJc w:val="left"/>
      <w:pPr>
        <w:tabs>
          <w:tab w:val="num" w:pos="2160"/>
        </w:tabs>
        <w:ind w:left="2160" w:hanging="360"/>
      </w:pPr>
      <w:rPr>
        <w:rFonts w:ascii="Symbol" w:hAnsi="Symbol" w:hint="default"/>
      </w:rPr>
    </w:lvl>
    <w:lvl w:ilvl="3" w:tplc="EB2EE59A" w:tentative="1">
      <w:start w:val="1"/>
      <w:numFmt w:val="bullet"/>
      <w:lvlText w:val=""/>
      <w:lvlJc w:val="left"/>
      <w:pPr>
        <w:tabs>
          <w:tab w:val="num" w:pos="2880"/>
        </w:tabs>
        <w:ind w:left="2880" w:hanging="360"/>
      </w:pPr>
      <w:rPr>
        <w:rFonts w:ascii="Symbol" w:hAnsi="Symbol" w:hint="default"/>
      </w:rPr>
    </w:lvl>
    <w:lvl w:ilvl="4" w:tplc="D54EBC72" w:tentative="1">
      <w:start w:val="1"/>
      <w:numFmt w:val="bullet"/>
      <w:lvlText w:val=""/>
      <w:lvlJc w:val="left"/>
      <w:pPr>
        <w:tabs>
          <w:tab w:val="num" w:pos="3600"/>
        </w:tabs>
        <w:ind w:left="3600" w:hanging="360"/>
      </w:pPr>
      <w:rPr>
        <w:rFonts w:ascii="Symbol" w:hAnsi="Symbol" w:hint="default"/>
      </w:rPr>
    </w:lvl>
    <w:lvl w:ilvl="5" w:tplc="0EF88510" w:tentative="1">
      <w:start w:val="1"/>
      <w:numFmt w:val="bullet"/>
      <w:lvlText w:val=""/>
      <w:lvlJc w:val="left"/>
      <w:pPr>
        <w:tabs>
          <w:tab w:val="num" w:pos="4320"/>
        </w:tabs>
        <w:ind w:left="4320" w:hanging="360"/>
      </w:pPr>
      <w:rPr>
        <w:rFonts w:ascii="Symbol" w:hAnsi="Symbol" w:hint="default"/>
      </w:rPr>
    </w:lvl>
    <w:lvl w:ilvl="6" w:tplc="34A4E1DC" w:tentative="1">
      <w:start w:val="1"/>
      <w:numFmt w:val="bullet"/>
      <w:lvlText w:val=""/>
      <w:lvlJc w:val="left"/>
      <w:pPr>
        <w:tabs>
          <w:tab w:val="num" w:pos="5040"/>
        </w:tabs>
        <w:ind w:left="5040" w:hanging="360"/>
      </w:pPr>
      <w:rPr>
        <w:rFonts w:ascii="Symbol" w:hAnsi="Symbol" w:hint="default"/>
      </w:rPr>
    </w:lvl>
    <w:lvl w:ilvl="7" w:tplc="33FA8464" w:tentative="1">
      <w:start w:val="1"/>
      <w:numFmt w:val="bullet"/>
      <w:lvlText w:val=""/>
      <w:lvlJc w:val="left"/>
      <w:pPr>
        <w:tabs>
          <w:tab w:val="num" w:pos="5760"/>
        </w:tabs>
        <w:ind w:left="5760" w:hanging="360"/>
      </w:pPr>
      <w:rPr>
        <w:rFonts w:ascii="Symbol" w:hAnsi="Symbol" w:hint="default"/>
      </w:rPr>
    </w:lvl>
    <w:lvl w:ilvl="8" w:tplc="798A121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D72255D"/>
    <w:multiLevelType w:val="hybridMultilevel"/>
    <w:tmpl w:val="6A386A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D851641"/>
    <w:multiLevelType w:val="hybridMultilevel"/>
    <w:tmpl w:val="C2B40854"/>
    <w:lvl w:ilvl="0" w:tplc="CA303E2E">
      <w:start w:val="1"/>
      <w:numFmt w:val="bullet"/>
      <w:lvlText w:val=""/>
      <w:lvlPicBulletId w:val="0"/>
      <w:lvlJc w:val="left"/>
      <w:pPr>
        <w:tabs>
          <w:tab w:val="num" w:pos="360"/>
        </w:tabs>
        <w:ind w:left="360" w:hanging="360"/>
      </w:pPr>
      <w:rPr>
        <w:rFonts w:ascii="Symbol" w:hAnsi="Symbol" w:hint="default"/>
      </w:rPr>
    </w:lvl>
    <w:lvl w:ilvl="1" w:tplc="BECC0DC0" w:tentative="1">
      <w:start w:val="1"/>
      <w:numFmt w:val="bullet"/>
      <w:lvlText w:val=""/>
      <w:lvlJc w:val="left"/>
      <w:pPr>
        <w:tabs>
          <w:tab w:val="num" w:pos="1080"/>
        </w:tabs>
        <w:ind w:left="1080" w:hanging="360"/>
      </w:pPr>
      <w:rPr>
        <w:rFonts w:ascii="Symbol" w:hAnsi="Symbol" w:hint="default"/>
      </w:rPr>
    </w:lvl>
    <w:lvl w:ilvl="2" w:tplc="D67CDC7A" w:tentative="1">
      <w:start w:val="1"/>
      <w:numFmt w:val="bullet"/>
      <w:lvlText w:val=""/>
      <w:lvlJc w:val="left"/>
      <w:pPr>
        <w:tabs>
          <w:tab w:val="num" w:pos="1800"/>
        </w:tabs>
        <w:ind w:left="1800" w:hanging="360"/>
      </w:pPr>
      <w:rPr>
        <w:rFonts w:ascii="Symbol" w:hAnsi="Symbol" w:hint="default"/>
      </w:rPr>
    </w:lvl>
    <w:lvl w:ilvl="3" w:tplc="ED186AD0" w:tentative="1">
      <w:start w:val="1"/>
      <w:numFmt w:val="bullet"/>
      <w:lvlText w:val=""/>
      <w:lvlJc w:val="left"/>
      <w:pPr>
        <w:tabs>
          <w:tab w:val="num" w:pos="2520"/>
        </w:tabs>
        <w:ind w:left="2520" w:hanging="360"/>
      </w:pPr>
      <w:rPr>
        <w:rFonts w:ascii="Symbol" w:hAnsi="Symbol" w:hint="default"/>
      </w:rPr>
    </w:lvl>
    <w:lvl w:ilvl="4" w:tplc="16F86D32" w:tentative="1">
      <w:start w:val="1"/>
      <w:numFmt w:val="bullet"/>
      <w:lvlText w:val=""/>
      <w:lvlJc w:val="left"/>
      <w:pPr>
        <w:tabs>
          <w:tab w:val="num" w:pos="3240"/>
        </w:tabs>
        <w:ind w:left="3240" w:hanging="360"/>
      </w:pPr>
      <w:rPr>
        <w:rFonts w:ascii="Symbol" w:hAnsi="Symbol" w:hint="default"/>
      </w:rPr>
    </w:lvl>
    <w:lvl w:ilvl="5" w:tplc="8036284C" w:tentative="1">
      <w:start w:val="1"/>
      <w:numFmt w:val="bullet"/>
      <w:lvlText w:val=""/>
      <w:lvlJc w:val="left"/>
      <w:pPr>
        <w:tabs>
          <w:tab w:val="num" w:pos="3960"/>
        </w:tabs>
        <w:ind w:left="3960" w:hanging="360"/>
      </w:pPr>
      <w:rPr>
        <w:rFonts w:ascii="Symbol" w:hAnsi="Symbol" w:hint="default"/>
      </w:rPr>
    </w:lvl>
    <w:lvl w:ilvl="6" w:tplc="76D8B64E" w:tentative="1">
      <w:start w:val="1"/>
      <w:numFmt w:val="bullet"/>
      <w:lvlText w:val=""/>
      <w:lvlJc w:val="left"/>
      <w:pPr>
        <w:tabs>
          <w:tab w:val="num" w:pos="4680"/>
        </w:tabs>
        <w:ind w:left="4680" w:hanging="360"/>
      </w:pPr>
      <w:rPr>
        <w:rFonts w:ascii="Symbol" w:hAnsi="Symbol" w:hint="default"/>
      </w:rPr>
    </w:lvl>
    <w:lvl w:ilvl="7" w:tplc="713A3A12" w:tentative="1">
      <w:start w:val="1"/>
      <w:numFmt w:val="bullet"/>
      <w:lvlText w:val=""/>
      <w:lvlJc w:val="left"/>
      <w:pPr>
        <w:tabs>
          <w:tab w:val="num" w:pos="5400"/>
        </w:tabs>
        <w:ind w:left="5400" w:hanging="360"/>
      </w:pPr>
      <w:rPr>
        <w:rFonts w:ascii="Symbol" w:hAnsi="Symbol" w:hint="default"/>
      </w:rPr>
    </w:lvl>
    <w:lvl w:ilvl="8" w:tplc="3872D2E0"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332D0F1B"/>
    <w:multiLevelType w:val="hybridMultilevel"/>
    <w:tmpl w:val="465C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AF70D7"/>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2A6FF3"/>
    <w:multiLevelType w:val="multilevel"/>
    <w:tmpl w:val="06F6687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032762B"/>
    <w:multiLevelType w:val="multilevel"/>
    <w:tmpl w:val="57B2D26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CD1C28"/>
    <w:multiLevelType w:val="hybridMultilevel"/>
    <w:tmpl w:val="ACAA8E4A"/>
    <w:lvl w:ilvl="0" w:tplc="F156190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3085C5A"/>
    <w:multiLevelType w:val="multilevel"/>
    <w:tmpl w:val="4BBCED3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C230AD"/>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1815E3"/>
    <w:multiLevelType w:val="hybridMultilevel"/>
    <w:tmpl w:val="CFCA19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B413069"/>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9A794B"/>
    <w:multiLevelType w:val="hybridMultilevel"/>
    <w:tmpl w:val="EB6ADB32"/>
    <w:lvl w:ilvl="0" w:tplc="BC2A3750">
      <w:start w:val="1"/>
      <w:numFmt w:val="bullet"/>
      <w:lvlText w:val=""/>
      <w:lvlPicBulletId w:val="0"/>
      <w:lvlJc w:val="left"/>
      <w:pPr>
        <w:tabs>
          <w:tab w:val="num" w:pos="720"/>
        </w:tabs>
        <w:ind w:left="720" w:hanging="360"/>
      </w:pPr>
      <w:rPr>
        <w:rFonts w:ascii="Symbol" w:hAnsi="Symbol" w:hint="default"/>
      </w:rPr>
    </w:lvl>
    <w:lvl w:ilvl="1" w:tplc="6406CC8C" w:tentative="1">
      <w:start w:val="1"/>
      <w:numFmt w:val="bullet"/>
      <w:lvlText w:val=""/>
      <w:lvlJc w:val="left"/>
      <w:pPr>
        <w:tabs>
          <w:tab w:val="num" w:pos="1440"/>
        </w:tabs>
        <w:ind w:left="1440" w:hanging="360"/>
      </w:pPr>
      <w:rPr>
        <w:rFonts w:ascii="Symbol" w:hAnsi="Symbol" w:hint="default"/>
      </w:rPr>
    </w:lvl>
    <w:lvl w:ilvl="2" w:tplc="920A36F6" w:tentative="1">
      <w:start w:val="1"/>
      <w:numFmt w:val="bullet"/>
      <w:lvlText w:val=""/>
      <w:lvlJc w:val="left"/>
      <w:pPr>
        <w:tabs>
          <w:tab w:val="num" w:pos="2160"/>
        </w:tabs>
        <w:ind w:left="2160" w:hanging="360"/>
      </w:pPr>
      <w:rPr>
        <w:rFonts w:ascii="Symbol" w:hAnsi="Symbol" w:hint="default"/>
      </w:rPr>
    </w:lvl>
    <w:lvl w:ilvl="3" w:tplc="EF3C5820" w:tentative="1">
      <w:start w:val="1"/>
      <w:numFmt w:val="bullet"/>
      <w:lvlText w:val=""/>
      <w:lvlJc w:val="left"/>
      <w:pPr>
        <w:tabs>
          <w:tab w:val="num" w:pos="2880"/>
        </w:tabs>
        <w:ind w:left="2880" w:hanging="360"/>
      </w:pPr>
      <w:rPr>
        <w:rFonts w:ascii="Symbol" w:hAnsi="Symbol" w:hint="default"/>
      </w:rPr>
    </w:lvl>
    <w:lvl w:ilvl="4" w:tplc="41F6EEFA" w:tentative="1">
      <w:start w:val="1"/>
      <w:numFmt w:val="bullet"/>
      <w:lvlText w:val=""/>
      <w:lvlJc w:val="left"/>
      <w:pPr>
        <w:tabs>
          <w:tab w:val="num" w:pos="3600"/>
        </w:tabs>
        <w:ind w:left="3600" w:hanging="360"/>
      </w:pPr>
      <w:rPr>
        <w:rFonts w:ascii="Symbol" w:hAnsi="Symbol" w:hint="default"/>
      </w:rPr>
    </w:lvl>
    <w:lvl w:ilvl="5" w:tplc="7B724BAC" w:tentative="1">
      <w:start w:val="1"/>
      <w:numFmt w:val="bullet"/>
      <w:lvlText w:val=""/>
      <w:lvlJc w:val="left"/>
      <w:pPr>
        <w:tabs>
          <w:tab w:val="num" w:pos="4320"/>
        </w:tabs>
        <w:ind w:left="4320" w:hanging="360"/>
      </w:pPr>
      <w:rPr>
        <w:rFonts w:ascii="Symbol" w:hAnsi="Symbol" w:hint="default"/>
      </w:rPr>
    </w:lvl>
    <w:lvl w:ilvl="6" w:tplc="77C43962" w:tentative="1">
      <w:start w:val="1"/>
      <w:numFmt w:val="bullet"/>
      <w:lvlText w:val=""/>
      <w:lvlJc w:val="left"/>
      <w:pPr>
        <w:tabs>
          <w:tab w:val="num" w:pos="5040"/>
        </w:tabs>
        <w:ind w:left="5040" w:hanging="360"/>
      </w:pPr>
      <w:rPr>
        <w:rFonts w:ascii="Symbol" w:hAnsi="Symbol" w:hint="default"/>
      </w:rPr>
    </w:lvl>
    <w:lvl w:ilvl="7" w:tplc="B058A1F0" w:tentative="1">
      <w:start w:val="1"/>
      <w:numFmt w:val="bullet"/>
      <w:lvlText w:val=""/>
      <w:lvlJc w:val="left"/>
      <w:pPr>
        <w:tabs>
          <w:tab w:val="num" w:pos="5760"/>
        </w:tabs>
        <w:ind w:left="5760" w:hanging="360"/>
      </w:pPr>
      <w:rPr>
        <w:rFonts w:ascii="Symbol" w:hAnsi="Symbol" w:hint="default"/>
      </w:rPr>
    </w:lvl>
    <w:lvl w:ilvl="8" w:tplc="F8D8428E"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4FA44BF"/>
    <w:multiLevelType w:val="hybridMultilevel"/>
    <w:tmpl w:val="32A06CA4"/>
    <w:lvl w:ilvl="0" w:tplc="42FABEEE">
      <w:start w:val="1"/>
      <w:numFmt w:val="bullet"/>
      <w:lvlText w:val=""/>
      <w:lvlPicBulletId w:val="1"/>
      <w:lvlJc w:val="left"/>
      <w:pPr>
        <w:tabs>
          <w:tab w:val="num" w:pos="720"/>
        </w:tabs>
        <w:ind w:left="720" w:hanging="360"/>
      </w:pPr>
      <w:rPr>
        <w:rFonts w:ascii="Symbol" w:hAnsi="Symbol" w:hint="default"/>
      </w:rPr>
    </w:lvl>
    <w:lvl w:ilvl="1" w:tplc="230E1AC8" w:tentative="1">
      <w:start w:val="1"/>
      <w:numFmt w:val="bullet"/>
      <w:lvlText w:val=""/>
      <w:lvlJc w:val="left"/>
      <w:pPr>
        <w:tabs>
          <w:tab w:val="num" w:pos="1440"/>
        </w:tabs>
        <w:ind w:left="1440" w:hanging="360"/>
      </w:pPr>
      <w:rPr>
        <w:rFonts w:ascii="Symbol" w:hAnsi="Symbol" w:hint="default"/>
      </w:rPr>
    </w:lvl>
    <w:lvl w:ilvl="2" w:tplc="BEE4B0AC" w:tentative="1">
      <w:start w:val="1"/>
      <w:numFmt w:val="bullet"/>
      <w:lvlText w:val=""/>
      <w:lvlJc w:val="left"/>
      <w:pPr>
        <w:tabs>
          <w:tab w:val="num" w:pos="2160"/>
        </w:tabs>
        <w:ind w:left="2160" w:hanging="360"/>
      </w:pPr>
      <w:rPr>
        <w:rFonts w:ascii="Symbol" w:hAnsi="Symbol" w:hint="default"/>
      </w:rPr>
    </w:lvl>
    <w:lvl w:ilvl="3" w:tplc="45F645A6" w:tentative="1">
      <w:start w:val="1"/>
      <w:numFmt w:val="bullet"/>
      <w:lvlText w:val=""/>
      <w:lvlJc w:val="left"/>
      <w:pPr>
        <w:tabs>
          <w:tab w:val="num" w:pos="2880"/>
        </w:tabs>
        <w:ind w:left="2880" w:hanging="360"/>
      </w:pPr>
      <w:rPr>
        <w:rFonts w:ascii="Symbol" w:hAnsi="Symbol" w:hint="default"/>
      </w:rPr>
    </w:lvl>
    <w:lvl w:ilvl="4" w:tplc="55D2B704" w:tentative="1">
      <w:start w:val="1"/>
      <w:numFmt w:val="bullet"/>
      <w:lvlText w:val=""/>
      <w:lvlJc w:val="left"/>
      <w:pPr>
        <w:tabs>
          <w:tab w:val="num" w:pos="3600"/>
        </w:tabs>
        <w:ind w:left="3600" w:hanging="360"/>
      </w:pPr>
      <w:rPr>
        <w:rFonts w:ascii="Symbol" w:hAnsi="Symbol" w:hint="default"/>
      </w:rPr>
    </w:lvl>
    <w:lvl w:ilvl="5" w:tplc="BA6C3866" w:tentative="1">
      <w:start w:val="1"/>
      <w:numFmt w:val="bullet"/>
      <w:lvlText w:val=""/>
      <w:lvlJc w:val="left"/>
      <w:pPr>
        <w:tabs>
          <w:tab w:val="num" w:pos="4320"/>
        </w:tabs>
        <w:ind w:left="4320" w:hanging="360"/>
      </w:pPr>
      <w:rPr>
        <w:rFonts w:ascii="Symbol" w:hAnsi="Symbol" w:hint="default"/>
      </w:rPr>
    </w:lvl>
    <w:lvl w:ilvl="6" w:tplc="EA1E44B6" w:tentative="1">
      <w:start w:val="1"/>
      <w:numFmt w:val="bullet"/>
      <w:lvlText w:val=""/>
      <w:lvlJc w:val="left"/>
      <w:pPr>
        <w:tabs>
          <w:tab w:val="num" w:pos="5040"/>
        </w:tabs>
        <w:ind w:left="5040" w:hanging="360"/>
      </w:pPr>
      <w:rPr>
        <w:rFonts w:ascii="Symbol" w:hAnsi="Symbol" w:hint="default"/>
      </w:rPr>
    </w:lvl>
    <w:lvl w:ilvl="7" w:tplc="6E4E2084" w:tentative="1">
      <w:start w:val="1"/>
      <w:numFmt w:val="bullet"/>
      <w:lvlText w:val=""/>
      <w:lvlJc w:val="left"/>
      <w:pPr>
        <w:tabs>
          <w:tab w:val="num" w:pos="5760"/>
        </w:tabs>
        <w:ind w:left="5760" w:hanging="360"/>
      </w:pPr>
      <w:rPr>
        <w:rFonts w:ascii="Symbol" w:hAnsi="Symbol" w:hint="default"/>
      </w:rPr>
    </w:lvl>
    <w:lvl w:ilvl="8" w:tplc="CBD2B14A"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DAB3847"/>
    <w:multiLevelType w:val="hybridMultilevel"/>
    <w:tmpl w:val="7E18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6C280B"/>
    <w:multiLevelType w:val="hybridMultilevel"/>
    <w:tmpl w:val="E6F262CE"/>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F0AEB"/>
    <w:multiLevelType w:val="hybridMultilevel"/>
    <w:tmpl w:val="F5344D42"/>
    <w:lvl w:ilvl="0" w:tplc="61547240">
      <w:start w:val="1"/>
      <w:numFmt w:val="bullet"/>
      <w:lvlText w:val=""/>
      <w:lvlPicBulletId w:val="0"/>
      <w:lvlJc w:val="left"/>
      <w:pPr>
        <w:tabs>
          <w:tab w:val="num" w:pos="720"/>
        </w:tabs>
        <w:ind w:left="720" w:hanging="360"/>
      </w:pPr>
      <w:rPr>
        <w:rFonts w:ascii="Symbol" w:hAnsi="Symbol" w:hint="default"/>
      </w:rPr>
    </w:lvl>
    <w:lvl w:ilvl="1" w:tplc="7F7636CC" w:tentative="1">
      <w:start w:val="1"/>
      <w:numFmt w:val="bullet"/>
      <w:lvlText w:val=""/>
      <w:lvlJc w:val="left"/>
      <w:pPr>
        <w:tabs>
          <w:tab w:val="num" w:pos="1440"/>
        </w:tabs>
        <w:ind w:left="1440" w:hanging="360"/>
      </w:pPr>
      <w:rPr>
        <w:rFonts w:ascii="Symbol" w:hAnsi="Symbol" w:hint="default"/>
      </w:rPr>
    </w:lvl>
    <w:lvl w:ilvl="2" w:tplc="95F8F7E8" w:tentative="1">
      <w:start w:val="1"/>
      <w:numFmt w:val="bullet"/>
      <w:lvlText w:val=""/>
      <w:lvlJc w:val="left"/>
      <w:pPr>
        <w:tabs>
          <w:tab w:val="num" w:pos="2160"/>
        </w:tabs>
        <w:ind w:left="2160" w:hanging="360"/>
      </w:pPr>
      <w:rPr>
        <w:rFonts w:ascii="Symbol" w:hAnsi="Symbol" w:hint="default"/>
      </w:rPr>
    </w:lvl>
    <w:lvl w:ilvl="3" w:tplc="367EE2B8" w:tentative="1">
      <w:start w:val="1"/>
      <w:numFmt w:val="bullet"/>
      <w:lvlText w:val=""/>
      <w:lvlJc w:val="left"/>
      <w:pPr>
        <w:tabs>
          <w:tab w:val="num" w:pos="2880"/>
        </w:tabs>
        <w:ind w:left="2880" w:hanging="360"/>
      </w:pPr>
      <w:rPr>
        <w:rFonts w:ascii="Symbol" w:hAnsi="Symbol" w:hint="default"/>
      </w:rPr>
    </w:lvl>
    <w:lvl w:ilvl="4" w:tplc="471C8B38" w:tentative="1">
      <w:start w:val="1"/>
      <w:numFmt w:val="bullet"/>
      <w:lvlText w:val=""/>
      <w:lvlJc w:val="left"/>
      <w:pPr>
        <w:tabs>
          <w:tab w:val="num" w:pos="3600"/>
        </w:tabs>
        <w:ind w:left="3600" w:hanging="360"/>
      </w:pPr>
      <w:rPr>
        <w:rFonts w:ascii="Symbol" w:hAnsi="Symbol" w:hint="default"/>
      </w:rPr>
    </w:lvl>
    <w:lvl w:ilvl="5" w:tplc="7B247AF4" w:tentative="1">
      <w:start w:val="1"/>
      <w:numFmt w:val="bullet"/>
      <w:lvlText w:val=""/>
      <w:lvlJc w:val="left"/>
      <w:pPr>
        <w:tabs>
          <w:tab w:val="num" w:pos="4320"/>
        </w:tabs>
        <w:ind w:left="4320" w:hanging="360"/>
      </w:pPr>
      <w:rPr>
        <w:rFonts w:ascii="Symbol" w:hAnsi="Symbol" w:hint="default"/>
      </w:rPr>
    </w:lvl>
    <w:lvl w:ilvl="6" w:tplc="7DF00558" w:tentative="1">
      <w:start w:val="1"/>
      <w:numFmt w:val="bullet"/>
      <w:lvlText w:val=""/>
      <w:lvlJc w:val="left"/>
      <w:pPr>
        <w:tabs>
          <w:tab w:val="num" w:pos="5040"/>
        </w:tabs>
        <w:ind w:left="5040" w:hanging="360"/>
      </w:pPr>
      <w:rPr>
        <w:rFonts w:ascii="Symbol" w:hAnsi="Symbol" w:hint="default"/>
      </w:rPr>
    </w:lvl>
    <w:lvl w:ilvl="7" w:tplc="5776D52C" w:tentative="1">
      <w:start w:val="1"/>
      <w:numFmt w:val="bullet"/>
      <w:lvlText w:val=""/>
      <w:lvlJc w:val="left"/>
      <w:pPr>
        <w:tabs>
          <w:tab w:val="num" w:pos="5760"/>
        </w:tabs>
        <w:ind w:left="5760" w:hanging="360"/>
      </w:pPr>
      <w:rPr>
        <w:rFonts w:ascii="Symbol" w:hAnsi="Symbol" w:hint="default"/>
      </w:rPr>
    </w:lvl>
    <w:lvl w:ilvl="8" w:tplc="A968907A"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4E32FBC"/>
    <w:multiLevelType w:val="hybridMultilevel"/>
    <w:tmpl w:val="DB42201A"/>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6C31A77"/>
    <w:multiLevelType w:val="hybridMultilevel"/>
    <w:tmpl w:val="E16EC53A"/>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F717EE"/>
    <w:multiLevelType w:val="hybridMultilevel"/>
    <w:tmpl w:val="8FDE9D04"/>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E2F4991"/>
    <w:multiLevelType w:val="hybridMultilevel"/>
    <w:tmpl w:val="E196F330"/>
    <w:lvl w:ilvl="0" w:tplc="13C25B6A">
      <w:start w:val="1"/>
      <w:numFmt w:val="bullet"/>
      <w:lvlText w:val="□"/>
      <w:lvlJc w:val="left"/>
      <w:pPr>
        <w:ind w:left="1024" w:hanging="360"/>
      </w:pPr>
      <w:rPr>
        <w:rFonts w:ascii="Calibri" w:hAnsi="Calibri" w:hint="default"/>
      </w:rPr>
    </w:lvl>
    <w:lvl w:ilvl="1" w:tplc="04090003">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39" w15:restartNumberingAfterBreak="0">
    <w:nsid w:val="723F19EC"/>
    <w:multiLevelType w:val="hybridMultilevel"/>
    <w:tmpl w:val="62A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EF7CD8"/>
    <w:multiLevelType w:val="hybridMultilevel"/>
    <w:tmpl w:val="7D20C262"/>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A2657E"/>
    <w:multiLevelType w:val="hybridMultilevel"/>
    <w:tmpl w:val="CF9E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8C1568"/>
    <w:multiLevelType w:val="hybridMultilevel"/>
    <w:tmpl w:val="CF2452AA"/>
    <w:lvl w:ilvl="0" w:tplc="B0FC287E">
      <w:start w:val="1"/>
      <w:numFmt w:val="bullet"/>
      <w:lvlText w:val=""/>
      <w:lvlPicBulletId w:val="0"/>
      <w:lvlJc w:val="left"/>
      <w:pPr>
        <w:tabs>
          <w:tab w:val="num" w:pos="720"/>
        </w:tabs>
        <w:ind w:left="720" w:hanging="360"/>
      </w:pPr>
      <w:rPr>
        <w:rFonts w:ascii="Symbol" w:hAnsi="Symbol" w:hint="default"/>
      </w:rPr>
    </w:lvl>
    <w:lvl w:ilvl="1" w:tplc="CC126B3A" w:tentative="1">
      <w:start w:val="1"/>
      <w:numFmt w:val="bullet"/>
      <w:lvlText w:val=""/>
      <w:lvlJc w:val="left"/>
      <w:pPr>
        <w:tabs>
          <w:tab w:val="num" w:pos="1440"/>
        </w:tabs>
        <w:ind w:left="1440" w:hanging="360"/>
      </w:pPr>
      <w:rPr>
        <w:rFonts w:ascii="Symbol" w:hAnsi="Symbol" w:hint="default"/>
      </w:rPr>
    </w:lvl>
    <w:lvl w:ilvl="2" w:tplc="1A860D02" w:tentative="1">
      <w:start w:val="1"/>
      <w:numFmt w:val="bullet"/>
      <w:lvlText w:val=""/>
      <w:lvlJc w:val="left"/>
      <w:pPr>
        <w:tabs>
          <w:tab w:val="num" w:pos="2160"/>
        </w:tabs>
        <w:ind w:left="2160" w:hanging="360"/>
      </w:pPr>
      <w:rPr>
        <w:rFonts w:ascii="Symbol" w:hAnsi="Symbol" w:hint="default"/>
      </w:rPr>
    </w:lvl>
    <w:lvl w:ilvl="3" w:tplc="74569AFE" w:tentative="1">
      <w:start w:val="1"/>
      <w:numFmt w:val="bullet"/>
      <w:lvlText w:val=""/>
      <w:lvlJc w:val="left"/>
      <w:pPr>
        <w:tabs>
          <w:tab w:val="num" w:pos="2880"/>
        </w:tabs>
        <w:ind w:left="2880" w:hanging="360"/>
      </w:pPr>
      <w:rPr>
        <w:rFonts w:ascii="Symbol" w:hAnsi="Symbol" w:hint="default"/>
      </w:rPr>
    </w:lvl>
    <w:lvl w:ilvl="4" w:tplc="68DC3A66" w:tentative="1">
      <w:start w:val="1"/>
      <w:numFmt w:val="bullet"/>
      <w:lvlText w:val=""/>
      <w:lvlJc w:val="left"/>
      <w:pPr>
        <w:tabs>
          <w:tab w:val="num" w:pos="3600"/>
        </w:tabs>
        <w:ind w:left="3600" w:hanging="360"/>
      </w:pPr>
      <w:rPr>
        <w:rFonts w:ascii="Symbol" w:hAnsi="Symbol" w:hint="default"/>
      </w:rPr>
    </w:lvl>
    <w:lvl w:ilvl="5" w:tplc="BB2C2714" w:tentative="1">
      <w:start w:val="1"/>
      <w:numFmt w:val="bullet"/>
      <w:lvlText w:val=""/>
      <w:lvlJc w:val="left"/>
      <w:pPr>
        <w:tabs>
          <w:tab w:val="num" w:pos="4320"/>
        </w:tabs>
        <w:ind w:left="4320" w:hanging="360"/>
      </w:pPr>
      <w:rPr>
        <w:rFonts w:ascii="Symbol" w:hAnsi="Symbol" w:hint="default"/>
      </w:rPr>
    </w:lvl>
    <w:lvl w:ilvl="6" w:tplc="8C869368" w:tentative="1">
      <w:start w:val="1"/>
      <w:numFmt w:val="bullet"/>
      <w:lvlText w:val=""/>
      <w:lvlJc w:val="left"/>
      <w:pPr>
        <w:tabs>
          <w:tab w:val="num" w:pos="5040"/>
        </w:tabs>
        <w:ind w:left="5040" w:hanging="360"/>
      </w:pPr>
      <w:rPr>
        <w:rFonts w:ascii="Symbol" w:hAnsi="Symbol" w:hint="default"/>
      </w:rPr>
    </w:lvl>
    <w:lvl w:ilvl="7" w:tplc="99F60302" w:tentative="1">
      <w:start w:val="1"/>
      <w:numFmt w:val="bullet"/>
      <w:lvlText w:val=""/>
      <w:lvlJc w:val="left"/>
      <w:pPr>
        <w:tabs>
          <w:tab w:val="num" w:pos="5760"/>
        </w:tabs>
        <w:ind w:left="5760" w:hanging="360"/>
      </w:pPr>
      <w:rPr>
        <w:rFonts w:ascii="Symbol" w:hAnsi="Symbol" w:hint="default"/>
      </w:rPr>
    </w:lvl>
    <w:lvl w:ilvl="8" w:tplc="9D32FEA6"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86E6017"/>
    <w:multiLevelType w:val="hybridMultilevel"/>
    <w:tmpl w:val="14F8D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45" w15:restartNumberingAfterBreak="0">
    <w:nsid w:val="7C2615DC"/>
    <w:multiLevelType w:val="hybridMultilevel"/>
    <w:tmpl w:val="BEFC662E"/>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F453E57"/>
    <w:multiLevelType w:val="hybridMultilevel"/>
    <w:tmpl w:val="44D28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1336975">
    <w:abstractNumId w:val="45"/>
  </w:num>
  <w:num w:numId="2" w16cid:durableId="853616622">
    <w:abstractNumId w:val="10"/>
  </w:num>
  <w:num w:numId="3" w16cid:durableId="995837400">
    <w:abstractNumId w:val="33"/>
  </w:num>
  <w:num w:numId="4" w16cid:durableId="1489438998">
    <w:abstractNumId w:val="15"/>
  </w:num>
  <w:num w:numId="5" w16cid:durableId="824324487">
    <w:abstractNumId w:val="35"/>
  </w:num>
  <w:num w:numId="6" w16cid:durableId="890118264">
    <w:abstractNumId w:val="40"/>
  </w:num>
  <w:num w:numId="7" w16cid:durableId="465247680">
    <w:abstractNumId w:val="36"/>
  </w:num>
  <w:num w:numId="8" w16cid:durableId="12459127">
    <w:abstractNumId w:val="37"/>
  </w:num>
  <w:num w:numId="9" w16cid:durableId="1017193651">
    <w:abstractNumId w:val="4"/>
  </w:num>
  <w:num w:numId="10" w16cid:durableId="1519811403">
    <w:abstractNumId w:val="3"/>
  </w:num>
  <w:num w:numId="11" w16cid:durableId="894462410">
    <w:abstractNumId w:val="19"/>
  </w:num>
  <w:num w:numId="12" w16cid:durableId="25760456">
    <w:abstractNumId w:val="18"/>
  </w:num>
  <w:num w:numId="13" w16cid:durableId="611478890">
    <w:abstractNumId w:val="42"/>
  </w:num>
  <w:num w:numId="14" w16cid:durableId="124350224">
    <w:abstractNumId w:val="29"/>
  </w:num>
  <w:num w:numId="15" w16cid:durableId="808782585">
    <w:abstractNumId w:val="16"/>
  </w:num>
  <w:num w:numId="16" w16cid:durableId="224610449">
    <w:abstractNumId w:val="34"/>
  </w:num>
  <w:num w:numId="17" w16cid:durableId="1741175458">
    <w:abstractNumId w:val="6"/>
  </w:num>
  <w:num w:numId="18" w16cid:durableId="843932259">
    <w:abstractNumId w:val="46"/>
  </w:num>
  <w:num w:numId="19" w16cid:durableId="413403391">
    <w:abstractNumId w:val="17"/>
  </w:num>
  <w:num w:numId="20" w16cid:durableId="184179785">
    <w:abstractNumId w:val="30"/>
  </w:num>
  <w:num w:numId="21" w16cid:durableId="1891334667">
    <w:abstractNumId w:val="9"/>
  </w:num>
  <w:num w:numId="22" w16cid:durableId="1299920675">
    <w:abstractNumId w:val="38"/>
  </w:num>
  <w:num w:numId="23" w16cid:durableId="1495798218">
    <w:abstractNumId w:val="2"/>
  </w:num>
  <w:num w:numId="24" w16cid:durableId="1078405003">
    <w:abstractNumId w:val="24"/>
  </w:num>
  <w:num w:numId="25" w16cid:durableId="146940052">
    <w:abstractNumId w:val="32"/>
  </w:num>
  <w:num w:numId="26" w16cid:durableId="359010017">
    <w:abstractNumId w:val="0"/>
  </w:num>
  <w:num w:numId="27" w16cid:durableId="1068070609">
    <w:abstractNumId w:val="14"/>
  </w:num>
  <w:num w:numId="28" w16cid:durableId="1613052517">
    <w:abstractNumId w:val="22"/>
  </w:num>
  <w:num w:numId="29" w16cid:durableId="373117184">
    <w:abstractNumId w:val="44"/>
  </w:num>
  <w:num w:numId="30" w16cid:durableId="2107386295">
    <w:abstractNumId w:val="1"/>
  </w:num>
  <w:num w:numId="31" w16cid:durableId="1977757002">
    <w:abstractNumId w:val="5"/>
  </w:num>
  <w:num w:numId="32" w16cid:durableId="2122259677">
    <w:abstractNumId w:val="25"/>
  </w:num>
  <w:num w:numId="33" w16cid:durableId="1365980702">
    <w:abstractNumId w:val="28"/>
  </w:num>
  <w:num w:numId="34" w16cid:durableId="2028286463">
    <w:abstractNumId w:val="13"/>
  </w:num>
  <w:num w:numId="35" w16cid:durableId="1178619036">
    <w:abstractNumId w:val="21"/>
  </w:num>
  <w:num w:numId="36" w16cid:durableId="1366297962">
    <w:abstractNumId w:val="23"/>
  </w:num>
  <w:num w:numId="37" w16cid:durableId="2063013777">
    <w:abstractNumId w:val="7"/>
  </w:num>
  <w:num w:numId="38" w16cid:durableId="736512622">
    <w:abstractNumId w:val="11"/>
  </w:num>
  <w:num w:numId="39" w16cid:durableId="1919436962">
    <w:abstractNumId w:val="20"/>
  </w:num>
  <w:num w:numId="40" w16cid:durableId="363141872">
    <w:abstractNumId w:val="8"/>
  </w:num>
  <w:num w:numId="41" w16cid:durableId="470515562">
    <w:abstractNumId w:val="31"/>
  </w:num>
  <w:num w:numId="42" w16cid:durableId="621614509">
    <w:abstractNumId w:val="26"/>
  </w:num>
  <w:num w:numId="43" w16cid:durableId="1180201692">
    <w:abstractNumId w:val="12"/>
  </w:num>
  <w:num w:numId="44" w16cid:durableId="532617304">
    <w:abstractNumId w:val="39"/>
  </w:num>
  <w:num w:numId="45" w16cid:durableId="1871839900">
    <w:abstractNumId w:val="43"/>
  </w:num>
  <w:num w:numId="46" w16cid:durableId="814180863">
    <w:abstractNumId w:val="27"/>
  </w:num>
  <w:num w:numId="47" w16cid:durableId="4301271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activeWritingStyle w:appName="MSWord" w:lang="en-US" w:vendorID="64" w:dllVersion="0"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2F"/>
    <w:rsid w:val="00000525"/>
    <w:rsid w:val="0000150C"/>
    <w:rsid w:val="000016FA"/>
    <w:rsid w:val="00001F35"/>
    <w:rsid w:val="00002E59"/>
    <w:rsid w:val="00003C71"/>
    <w:rsid w:val="00003DB3"/>
    <w:rsid w:val="000040E9"/>
    <w:rsid w:val="000045DC"/>
    <w:rsid w:val="00004F87"/>
    <w:rsid w:val="00005522"/>
    <w:rsid w:val="0000572F"/>
    <w:rsid w:val="000071DF"/>
    <w:rsid w:val="0001033B"/>
    <w:rsid w:val="00011711"/>
    <w:rsid w:val="0001171B"/>
    <w:rsid w:val="000127C1"/>
    <w:rsid w:val="0001460E"/>
    <w:rsid w:val="00015E57"/>
    <w:rsid w:val="00016DDF"/>
    <w:rsid w:val="00017602"/>
    <w:rsid w:val="00017EF3"/>
    <w:rsid w:val="000204BF"/>
    <w:rsid w:val="00020C97"/>
    <w:rsid w:val="00020F32"/>
    <w:rsid w:val="00022911"/>
    <w:rsid w:val="00023439"/>
    <w:rsid w:val="0002533F"/>
    <w:rsid w:val="0002573D"/>
    <w:rsid w:val="00025A0E"/>
    <w:rsid w:val="0002630E"/>
    <w:rsid w:val="000279FC"/>
    <w:rsid w:val="00030536"/>
    <w:rsid w:val="00031EC3"/>
    <w:rsid w:val="00031FA4"/>
    <w:rsid w:val="00033C2C"/>
    <w:rsid w:val="00033F07"/>
    <w:rsid w:val="000356B5"/>
    <w:rsid w:val="00035EAE"/>
    <w:rsid w:val="00036721"/>
    <w:rsid w:val="00040BF6"/>
    <w:rsid w:val="00041054"/>
    <w:rsid w:val="00042E60"/>
    <w:rsid w:val="00043843"/>
    <w:rsid w:val="00046317"/>
    <w:rsid w:val="00046D08"/>
    <w:rsid w:val="00047975"/>
    <w:rsid w:val="00050989"/>
    <w:rsid w:val="00051389"/>
    <w:rsid w:val="0005157A"/>
    <w:rsid w:val="00051848"/>
    <w:rsid w:val="00051A31"/>
    <w:rsid w:val="000524DE"/>
    <w:rsid w:val="0005313A"/>
    <w:rsid w:val="00054089"/>
    <w:rsid w:val="00054551"/>
    <w:rsid w:val="00055F0B"/>
    <w:rsid w:val="00056DF0"/>
    <w:rsid w:val="00057DF2"/>
    <w:rsid w:val="000600ED"/>
    <w:rsid w:val="00060573"/>
    <w:rsid w:val="00060CF4"/>
    <w:rsid w:val="000612BC"/>
    <w:rsid w:val="00063C3E"/>
    <w:rsid w:val="000640F0"/>
    <w:rsid w:val="00064714"/>
    <w:rsid w:val="00065A15"/>
    <w:rsid w:val="000663B0"/>
    <w:rsid w:val="000664E6"/>
    <w:rsid w:val="000675CF"/>
    <w:rsid w:val="0006765B"/>
    <w:rsid w:val="00072572"/>
    <w:rsid w:val="00073AFC"/>
    <w:rsid w:val="00080121"/>
    <w:rsid w:val="00080662"/>
    <w:rsid w:val="000807A0"/>
    <w:rsid w:val="000818DD"/>
    <w:rsid w:val="000822C4"/>
    <w:rsid w:val="00084F56"/>
    <w:rsid w:val="00084F72"/>
    <w:rsid w:val="00085472"/>
    <w:rsid w:val="000859E0"/>
    <w:rsid w:val="00087C11"/>
    <w:rsid w:val="000910DB"/>
    <w:rsid w:val="00091834"/>
    <w:rsid w:val="000919D6"/>
    <w:rsid w:val="00091D54"/>
    <w:rsid w:val="00092BD4"/>
    <w:rsid w:val="00093BC2"/>
    <w:rsid w:val="00094252"/>
    <w:rsid w:val="000947EF"/>
    <w:rsid w:val="000967BB"/>
    <w:rsid w:val="00096FCF"/>
    <w:rsid w:val="000975E5"/>
    <w:rsid w:val="00097AA1"/>
    <w:rsid w:val="000A0C8F"/>
    <w:rsid w:val="000A0CA6"/>
    <w:rsid w:val="000A24DA"/>
    <w:rsid w:val="000A368E"/>
    <w:rsid w:val="000A4146"/>
    <w:rsid w:val="000A684F"/>
    <w:rsid w:val="000B041C"/>
    <w:rsid w:val="000B0974"/>
    <w:rsid w:val="000B235B"/>
    <w:rsid w:val="000B2790"/>
    <w:rsid w:val="000B2A89"/>
    <w:rsid w:val="000B46E8"/>
    <w:rsid w:val="000B4D70"/>
    <w:rsid w:val="000B5096"/>
    <w:rsid w:val="000B53E2"/>
    <w:rsid w:val="000B59D6"/>
    <w:rsid w:val="000B5E2E"/>
    <w:rsid w:val="000B6EB9"/>
    <w:rsid w:val="000B6F58"/>
    <w:rsid w:val="000C08BD"/>
    <w:rsid w:val="000C1951"/>
    <w:rsid w:val="000C3BF6"/>
    <w:rsid w:val="000C42C8"/>
    <w:rsid w:val="000C5A1C"/>
    <w:rsid w:val="000C609B"/>
    <w:rsid w:val="000C60D7"/>
    <w:rsid w:val="000C73E4"/>
    <w:rsid w:val="000D029E"/>
    <w:rsid w:val="000D0CA1"/>
    <w:rsid w:val="000D2FA2"/>
    <w:rsid w:val="000E1714"/>
    <w:rsid w:val="000E3678"/>
    <w:rsid w:val="000E5A9B"/>
    <w:rsid w:val="000E5F47"/>
    <w:rsid w:val="000E6C31"/>
    <w:rsid w:val="000E7110"/>
    <w:rsid w:val="000E77C4"/>
    <w:rsid w:val="000E7EB5"/>
    <w:rsid w:val="000F09BB"/>
    <w:rsid w:val="000F14BB"/>
    <w:rsid w:val="000F2BF3"/>
    <w:rsid w:val="000F36F5"/>
    <w:rsid w:val="000F40AB"/>
    <w:rsid w:val="000F478C"/>
    <w:rsid w:val="000F5942"/>
    <w:rsid w:val="000F63DE"/>
    <w:rsid w:val="000F664B"/>
    <w:rsid w:val="000F7B29"/>
    <w:rsid w:val="00100A5C"/>
    <w:rsid w:val="00101019"/>
    <w:rsid w:val="00101A0C"/>
    <w:rsid w:val="0010273B"/>
    <w:rsid w:val="00103246"/>
    <w:rsid w:val="00103387"/>
    <w:rsid w:val="001039E6"/>
    <w:rsid w:val="001050CE"/>
    <w:rsid w:val="001070E1"/>
    <w:rsid w:val="001075E7"/>
    <w:rsid w:val="00107E83"/>
    <w:rsid w:val="00110503"/>
    <w:rsid w:val="00110E94"/>
    <w:rsid w:val="001133A6"/>
    <w:rsid w:val="00114764"/>
    <w:rsid w:val="0011576A"/>
    <w:rsid w:val="00115905"/>
    <w:rsid w:val="00121158"/>
    <w:rsid w:val="0012177F"/>
    <w:rsid w:val="00121D09"/>
    <w:rsid w:val="001222F4"/>
    <w:rsid w:val="00122408"/>
    <w:rsid w:val="00122E91"/>
    <w:rsid w:val="0012308E"/>
    <w:rsid w:val="0012419B"/>
    <w:rsid w:val="001246ED"/>
    <w:rsid w:val="00124BA7"/>
    <w:rsid w:val="00124FC4"/>
    <w:rsid w:val="0012644C"/>
    <w:rsid w:val="00126BA5"/>
    <w:rsid w:val="001275A7"/>
    <w:rsid w:val="00131C2E"/>
    <w:rsid w:val="00132631"/>
    <w:rsid w:val="001334CF"/>
    <w:rsid w:val="00134010"/>
    <w:rsid w:val="0013448B"/>
    <w:rsid w:val="0013566F"/>
    <w:rsid w:val="00135B6F"/>
    <w:rsid w:val="001374C1"/>
    <w:rsid w:val="001407AE"/>
    <w:rsid w:val="00140B36"/>
    <w:rsid w:val="00140F35"/>
    <w:rsid w:val="00141CF2"/>
    <w:rsid w:val="001422FF"/>
    <w:rsid w:val="001423F1"/>
    <w:rsid w:val="001424C7"/>
    <w:rsid w:val="0014300B"/>
    <w:rsid w:val="0014319D"/>
    <w:rsid w:val="0014433A"/>
    <w:rsid w:val="00144730"/>
    <w:rsid w:val="001475FE"/>
    <w:rsid w:val="0014780B"/>
    <w:rsid w:val="00147D7C"/>
    <w:rsid w:val="0015007F"/>
    <w:rsid w:val="00150AE3"/>
    <w:rsid w:val="00150B5A"/>
    <w:rsid w:val="00151BC9"/>
    <w:rsid w:val="00151CE8"/>
    <w:rsid w:val="001529E0"/>
    <w:rsid w:val="00152A2A"/>
    <w:rsid w:val="00152FC3"/>
    <w:rsid w:val="0015303C"/>
    <w:rsid w:val="001537CB"/>
    <w:rsid w:val="00154204"/>
    <w:rsid w:val="00157243"/>
    <w:rsid w:val="00157E75"/>
    <w:rsid w:val="00160724"/>
    <w:rsid w:val="00161288"/>
    <w:rsid w:val="001621C9"/>
    <w:rsid w:val="00162988"/>
    <w:rsid w:val="00162F9C"/>
    <w:rsid w:val="00164A1A"/>
    <w:rsid w:val="00164B82"/>
    <w:rsid w:val="00164F68"/>
    <w:rsid w:val="00165792"/>
    <w:rsid w:val="00165B29"/>
    <w:rsid w:val="00167851"/>
    <w:rsid w:val="00172178"/>
    <w:rsid w:val="001746F6"/>
    <w:rsid w:val="0017519B"/>
    <w:rsid w:val="00176348"/>
    <w:rsid w:val="00176747"/>
    <w:rsid w:val="00176912"/>
    <w:rsid w:val="0017767D"/>
    <w:rsid w:val="00177EC7"/>
    <w:rsid w:val="00180BD8"/>
    <w:rsid w:val="001811C7"/>
    <w:rsid w:val="001812CE"/>
    <w:rsid w:val="001818C3"/>
    <w:rsid w:val="00181E54"/>
    <w:rsid w:val="00183720"/>
    <w:rsid w:val="00183C08"/>
    <w:rsid w:val="00183FBF"/>
    <w:rsid w:val="00184958"/>
    <w:rsid w:val="0018503F"/>
    <w:rsid w:val="0018550D"/>
    <w:rsid w:val="00185652"/>
    <w:rsid w:val="00185ADE"/>
    <w:rsid w:val="00185E21"/>
    <w:rsid w:val="00191D42"/>
    <w:rsid w:val="0019206C"/>
    <w:rsid w:val="001927CF"/>
    <w:rsid w:val="00192D50"/>
    <w:rsid w:val="00193DDC"/>
    <w:rsid w:val="00193F96"/>
    <w:rsid w:val="001940D7"/>
    <w:rsid w:val="0019461B"/>
    <w:rsid w:val="0019464F"/>
    <w:rsid w:val="00195547"/>
    <w:rsid w:val="00195739"/>
    <w:rsid w:val="00196544"/>
    <w:rsid w:val="00196BF0"/>
    <w:rsid w:val="001970C7"/>
    <w:rsid w:val="00197B46"/>
    <w:rsid w:val="001A20E1"/>
    <w:rsid w:val="001A2338"/>
    <w:rsid w:val="001A379A"/>
    <w:rsid w:val="001A3E53"/>
    <w:rsid w:val="001A4900"/>
    <w:rsid w:val="001A4C70"/>
    <w:rsid w:val="001A56DC"/>
    <w:rsid w:val="001A686D"/>
    <w:rsid w:val="001A6A2C"/>
    <w:rsid w:val="001B0421"/>
    <w:rsid w:val="001B0D24"/>
    <w:rsid w:val="001B15AF"/>
    <w:rsid w:val="001B18FE"/>
    <w:rsid w:val="001B21E7"/>
    <w:rsid w:val="001B4BBB"/>
    <w:rsid w:val="001B55F4"/>
    <w:rsid w:val="001B6726"/>
    <w:rsid w:val="001B6E18"/>
    <w:rsid w:val="001B7B7B"/>
    <w:rsid w:val="001B7F62"/>
    <w:rsid w:val="001C13F1"/>
    <w:rsid w:val="001C159D"/>
    <w:rsid w:val="001C2E0A"/>
    <w:rsid w:val="001C2FB2"/>
    <w:rsid w:val="001C309D"/>
    <w:rsid w:val="001C36D2"/>
    <w:rsid w:val="001C39B5"/>
    <w:rsid w:val="001C55A2"/>
    <w:rsid w:val="001C55A7"/>
    <w:rsid w:val="001C585F"/>
    <w:rsid w:val="001C595A"/>
    <w:rsid w:val="001C74CB"/>
    <w:rsid w:val="001C7570"/>
    <w:rsid w:val="001C768D"/>
    <w:rsid w:val="001D0786"/>
    <w:rsid w:val="001D08B7"/>
    <w:rsid w:val="001D1AB7"/>
    <w:rsid w:val="001D36B2"/>
    <w:rsid w:val="001D38A7"/>
    <w:rsid w:val="001D4BD9"/>
    <w:rsid w:val="001D61B3"/>
    <w:rsid w:val="001E0534"/>
    <w:rsid w:val="001E1710"/>
    <w:rsid w:val="001E199C"/>
    <w:rsid w:val="001E2206"/>
    <w:rsid w:val="001E333A"/>
    <w:rsid w:val="001E3447"/>
    <w:rsid w:val="001E436F"/>
    <w:rsid w:val="001E62D8"/>
    <w:rsid w:val="001E6977"/>
    <w:rsid w:val="001E6CEF"/>
    <w:rsid w:val="001E7559"/>
    <w:rsid w:val="001E7D51"/>
    <w:rsid w:val="001E7DB8"/>
    <w:rsid w:val="001F0C64"/>
    <w:rsid w:val="001F1693"/>
    <w:rsid w:val="001F2B43"/>
    <w:rsid w:val="001F2F00"/>
    <w:rsid w:val="001F3033"/>
    <w:rsid w:val="001F3B39"/>
    <w:rsid w:val="001F56E3"/>
    <w:rsid w:val="001F5924"/>
    <w:rsid w:val="001F747C"/>
    <w:rsid w:val="00200854"/>
    <w:rsid w:val="0020360A"/>
    <w:rsid w:val="00204228"/>
    <w:rsid w:val="002065DE"/>
    <w:rsid w:val="002068F8"/>
    <w:rsid w:val="002069E4"/>
    <w:rsid w:val="00206DE0"/>
    <w:rsid w:val="002105BB"/>
    <w:rsid w:val="00210E13"/>
    <w:rsid w:val="0021128A"/>
    <w:rsid w:val="00211515"/>
    <w:rsid w:val="002115BA"/>
    <w:rsid w:val="0021176F"/>
    <w:rsid w:val="00211BE3"/>
    <w:rsid w:val="002127AC"/>
    <w:rsid w:val="002137E9"/>
    <w:rsid w:val="002147D6"/>
    <w:rsid w:val="002158DC"/>
    <w:rsid w:val="002174EC"/>
    <w:rsid w:val="0021794D"/>
    <w:rsid w:val="00217956"/>
    <w:rsid w:val="002204A3"/>
    <w:rsid w:val="002213D0"/>
    <w:rsid w:val="002216C9"/>
    <w:rsid w:val="002221F5"/>
    <w:rsid w:val="00222440"/>
    <w:rsid w:val="00223EB9"/>
    <w:rsid w:val="00224F41"/>
    <w:rsid w:val="002255FE"/>
    <w:rsid w:val="002261C4"/>
    <w:rsid w:val="0022799D"/>
    <w:rsid w:val="002303C6"/>
    <w:rsid w:val="002308B5"/>
    <w:rsid w:val="00231744"/>
    <w:rsid w:val="002319C1"/>
    <w:rsid w:val="002319DF"/>
    <w:rsid w:val="00231B60"/>
    <w:rsid w:val="00232899"/>
    <w:rsid w:val="00232A1F"/>
    <w:rsid w:val="00233184"/>
    <w:rsid w:val="002331E5"/>
    <w:rsid w:val="00234092"/>
    <w:rsid w:val="002352F2"/>
    <w:rsid w:val="00235A17"/>
    <w:rsid w:val="00237029"/>
    <w:rsid w:val="002406FC"/>
    <w:rsid w:val="00240C8A"/>
    <w:rsid w:val="002412CB"/>
    <w:rsid w:val="00242245"/>
    <w:rsid w:val="00243162"/>
    <w:rsid w:val="0024521E"/>
    <w:rsid w:val="0024560D"/>
    <w:rsid w:val="0024600F"/>
    <w:rsid w:val="0025020B"/>
    <w:rsid w:val="00250B1B"/>
    <w:rsid w:val="00251E17"/>
    <w:rsid w:val="00252497"/>
    <w:rsid w:val="00252B5B"/>
    <w:rsid w:val="00252C48"/>
    <w:rsid w:val="00254D4A"/>
    <w:rsid w:val="00255030"/>
    <w:rsid w:val="00255057"/>
    <w:rsid w:val="002559F5"/>
    <w:rsid w:val="00256786"/>
    <w:rsid w:val="00257285"/>
    <w:rsid w:val="002602BD"/>
    <w:rsid w:val="0026263B"/>
    <w:rsid w:val="00263322"/>
    <w:rsid w:val="00263F3F"/>
    <w:rsid w:val="00265AFF"/>
    <w:rsid w:val="00265D39"/>
    <w:rsid w:val="00265FA2"/>
    <w:rsid w:val="00266D59"/>
    <w:rsid w:val="00270AC5"/>
    <w:rsid w:val="002726F1"/>
    <w:rsid w:val="002734A4"/>
    <w:rsid w:val="0027451E"/>
    <w:rsid w:val="0027482F"/>
    <w:rsid w:val="002751E1"/>
    <w:rsid w:val="002771A0"/>
    <w:rsid w:val="002777FA"/>
    <w:rsid w:val="00277814"/>
    <w:rsid w:val="00281EAB"/>
    <w:rsid w:val="00283725"/>
    <w:rsid w:val="00284476"/>
    <w:rsid w:val="00285F71"/>
    <w:rsid w:val="00285FD7"/>
    <w:rsid w:val="002867EA"/>
    <w:rsid w:val="00286B8E"/>
    <w:rsid w:val="00287944"/>
    <w:rsid w:val="002879E0"/>
    <w:rsid w:val="00287A4B"/>
    <w:rsid w:val="0029060C"/>
    <w:rsid w:val="00290FD3"/>
    <w:rsid w:val="00292E4F"/>
    <w:rsid w:val="0029355E"/>
    <w:rsid w:val="00294131"/>
    <w:rsid w:val="0029766B"/>
    <w:rsid w:val="00297C88"/>
    <w:rsid w:val="00297E31"/>
    <w:rsid w:val="002A0561"/>
    <w:rsid w:val="002A072B"/>
    <w:rsid w:val="002A25D9"/>
    <w:rsid w:val="002A279F"/>
    <w:rsid w:val="002A4CA3"/>
    <w:rsid w:val="002A6106"/>
    <w:rsid w:val="002A6166"/>
    <w:rsid w:val="002A7479"/>
    <w:rsid w:val="002B02C1"/>
    <w:rsid w:val="002B0AE6"/>
    <w:rsid w:val="002B1690"/>
    <w:rsid w:val="002B254B"/>
    <w:rsid w:val="002B3859"/>
    <w:rsid w:val="002B5AFD"/>
    <w:rsid w:val="002B623A"/>
    <w:rsid w:val="002B6F85"/>
    <w:rsid w:val="002B775F"/>
    <w:rsid w:val="002B78E3"/>
    <w:rsid w:val="002C203E"/>
    <w:rsid w:val="002C2371"/>
    <w:rsid w:val="002C3DCC"/>
    <w:rsid w:val="002C3F36"/>
    <w:rsid w:val="002C4E92"/>
    <w:rsid w:val="002C4F38"/>
    <w:rsid w:val="002C5BD0"/>
    <w:rsid w:val="002C6CF6"/>
    <w:rsid w:val="002C6D10"/>
    <w:rsid w:val="002C703A"/>
    <w:rsid w:val="002C7535"/>
    <w:rsid w:val="002C790E"/>
    <w:rsid w:val="002D10FA"/>
    <w:rsid w:val="002D14C7"/>
    <w:rsid w:val="002D1E0E"/>
    <w:rsid w:val="002D227E"/>
    <w:rsid w:val="002D2E96"/>
    <w:rsid w:val="002D326D"/>
    <w:rsid w:val="002D34BE"/>
    <w:rsid w:val="002D5328"/>
    <w:rsid w:val="002D5595"/>
    <w:rsid w:val="002D5EDF"/>
    <w:rsid w:val="002D73B6"/>
    <w:rsid w:val="002D73DB"/>
    <w:rsid w:val="002D76CF"/>
    <w:rsid w:val="002D79AD"/>
    <w:rsid w:val="002E24B1"/>
    <w:rsid w:val="002E2881"/>
    <w:rsid w:val="002E28EC"/>
    <w:rsid w:val="002E42F7"/>
    <w:rsid w:val="002E440A"/>
    <w:rsid w:val="002E47CD"/>
    <w:rsid w:val="002E5E45"/>
    <w:rsid w:val="002E785B"/>
    <w:rsid w:val="002F0B23"/>
    <w:rsid w:val="002F13B7"/>
    <w:rsid w:val="002F31B2"/>
    <w:rsid w:val="002F37C8"/>
    <w:rsid w:val="002F43FC"/>
    <w:rsid w:val="002F5847"/>
    <w:rsid w:val="002F72FF"/>
    <w:rsid w:val="002F7A2A"/>
    <w:rsid w:val="003011E8"/>
    <w:rsid w:val="003011F5"/>
    <w:rsid w:val="00302F41"/>
    <w:rsid w:val="003035C3"/>
    <w:rsid w:val="00305035"/>
    <w:rsid w:val="00305C99"/>
    <w:rsid w:val="00305DAB"/>
    <w:rsid w:val="00306EF4"/>
    <w:rsid w:val="0030788D"/>
    <w:rsid w:val="00307E4D"/>
    <w:rsid w:val="00310918"/>
    <w:rsid w:val="00310E6B"/>
    <w:rsid w:val="003114EC"/>
    <w:rsid w:val="00312A3A"/>
    <w:rsid w:val="0031442A"/>
    <w:rsid w:val="003152CC"/>
    <w:rsid w:val="00315B78"/>
    <w:rsid w:val="00317103"/>
    <w:rsid w:val="00317357"/>
    <w:rsid w:val="00317E3E"/>
    <w:rsid w:val="003202FF"/>
    <w:rsid w:val="00320368"/>
    <w:rsid w:val="00320C42"/>
    <w:rsid w:val="00320D80"/>
    <w:rsid w:val="003211D4"/>
    <w:rsid w:val="003233DE"/>
    <w:rsid w:val="00323FAF"/>
    <w:rsid w:val="003248BB"/>
    <w:rsid w:val="003271B6"/>
    <w:rsid w:val="00330389"/>
    <w:rsid w:val="00330F83"/>
    <w:rsid w:val="003316B3"/>
    <w:rsid w:val="0033208E"/>
    <w:rsid w:val="00334E84"/>
    <w:rsid w:val="0033507E"/>
    <w:rsid w:val="0033542F"/>
    <w:rsid w:val="00335676"/>
    <w:rsid w:val="003360E3"/>
    <w:rsid w:val="00340227"/>
    <w:rsid w:val="00340B08"/>
    <w:rsid w:val="00342393"/>
    <w:rsid w:val="00342DC4"/>
    <w:rsid w:val="003436C6"/>
    <w:rsid w:val="00343851"/>
    <w:rsid w:val="00344457"/>
    <w:rsid w:val="00345A54"/>
    <w:rsid w:val="003465A8"/>
    <w:rsid w:val="00346B7E"/>
    <w:rsid w:val="003513E6"/>
    <w:rsid w:val="00352BA8"/>
    <w:rsid w:val="003558C2"/>
    <w:rsid w:val="003565A8"/>
    <w:rsid w:val="00356CE5"/>
    <w:rsid w:val="003579CB"/>
    <w:rsid w:val="00357F7F"/>
    <w:rsid w:val="00360CF8"/>
    <w:rsid w:val="00361FC2"/>
    <w:rsid w:val="0036220D"/>
    <w:rsid w:val="003626E7"/>
    <w:rsid w:val="00362813"/>
    <w:rsid w:val="00363207"/>
    <w:rsid w:val="00363F24"/>
    <w:rsid w:val="00365910"/>
    <w:rsid w:val="00365F94"/>
    <w:rsid w:val="00366196"/>
    <w:rsid w:val="003721E2"/>
    <w:rsid w:val="0037247E"/>
    <w:rsid w:val="00372E21"/>
    <w:rsid w:val="00373925"/>
    <w:rsid w:val="003742B7"/>
    <w:rsid w:val="00375047"/>
    <w:rsid w:val="0037753D"/>
    <w:rsid w:val="003778A5"/>
    <w:rsid w:val="0037792E"/>
    <w:rsid w:val="00377BA5"/>
    <w:rsid w:val="00380400"/>
    <w:rsid w:val="00380B31"/>
    <w:rsid w:val="00380D5D"/>
    <w:rsid w:val="00382943"/>
    <w:rsid w:val="00382C24"/>
    <w:rsid w:val="00383B7D"/>
    <w:rsid w:val="003842BD"/>
    <w:rsid w:val="003845A3"/>
    <w:rsid w:val="003859B3"/>
    <w:rsid w:val="003859E4"/>
    <w:rsid w:val="00385D4B"/>
    <w:rsid w:val="003863E7"/>
    <w:rsid w:val="0038697D"/>
    <w:rsid w:val="00386FCC"/>
    <w:rsid w:val="00387A14"/>
    <w:rsid w:val="00387BEB"/>
    <w:rsid w:val="003910FE"/>
    <w:rsid w:val="003911EC"/>
    <w:rsid w:val="0039142C"/>
    <w:rsid w:val="00392D7A"/>
    <w:rsid w:val="00392E08"/>
    <w:rsid w:val="00393DDC"/>
    <w:rsid w:val="00395916"/>
    <w:rsid w:val="00395D20"/>
    <w:rsid w:val="003965EC"/>
    <w:rsid w:val="0039779F"/>
    <w:rsid w:val="003A00D6"/>
    <w:rsid w:val="003A1202"/>
    <w:rsid w:val="003A2D4C"/>
    <w:rsid w:val="003A486A"/>
    <w:rsid w:val="003A5767"/>
    <w:rsid w:val="003B00C6"/>
    <w:rsid w:val="003B06CB"/>
    <w:rsid w:val="003B0AD7"/>
    <w:rsid w:val="003B323D"/>
    <w:rsid w:val="003B3FB4"/>
    <w:rsid w:val="003B7336"/>
    <w:rsid w:val="003B73BD"/>
    <w:rsid w:val="003B74A9"/>
    <w:rsid w:val="003B7595"/>
    <w:rsid w:val="003B7896"/>
    <w:rsid w:val="003C1E45"/>
    <w:rsid w:val="003C40CE"/>
    <w:rsid w:val="003C5A9F"/>
    <w:rsid w:val="003D004E"/>
    <w:rsid w:val="003D1647"/>
    <w:rsid w:val="003D2612"/>
    <w:rsid w:val="003D2FC3"/>
    <w:rsid w:val="003D356B"/>
    <w:rsid w:val="003D4DC8"/>
    <w:rsid w:val="003D538C"/>
    <w:rsid w:val="003D5B8A"/>
    <w:rsid w:val="003D6285"/>
    <w:rsid w:val="003E0DD8"/>
    <w:rsid w:val="003E0F32"/>
    <w:rsid w:val="003E0FFD"/>
    <w:rsid w:val="003E18FD"/>
    <w:rsid w:val="003E5826"/>
    <w:rsid w:val="003E65E9"/>
    <w:rsid w:val="003E6F97"/>
    <w:rsid w:val="003E7B82"/>
    <w:rsid w:val="003F053A"/>
    <w:rsid w:val="003F0C5C"/>
    <w:rsid w:val="003F4F21"/>
    <w:rsid w:val="003F661E"/>
    <w:rsid w:val="003F7867"/>
    <w:rsid w:val="003F7F10"/>
    <w:rsid w:val="00400DC0"/>
    <w:rsid w:val="00403B3A"/>
    <w:rsid w:val="00405CA6"/>
    <w:rsid w:val="004066F6"/>
    <w:rsid w:val="00407224"/>
    <w:rsid w:val="0041297B"/>
    <w:rsid w:val="0041390F"/>
    <w:rsid w:val="00414225"/>
    <w:rsid w:val="00415BA1"/>
    <w:rsid w:val="00415FAD"/>
    <w:rsid w:val="004200B5"/>
    <w:rsid w:val="004202A6"/>
    <w:rsid w:val="00420524"/>
    <w:rsid w:val="00421D86"/>
    <w:rsid w:val="00422BA9"/>
    <w:rsid w:val="004238BC"/>
    <w:rsid w:val="00423CED"/>
    <w:rsid w:val="004248EE"/>
    <w:rsid w:val="00425A16"/>
    <w:rsid w:val="0042615C"/>
    <w:rsid w:val="004263B9"/>
    <w:rsid w:val="0042681A"/>
    <w:rsid w:val="00426BA3"/>
    <w:rsid w:val="00430EB8"/>
    <w:rsid w:val="00433341"/>
    <w:rsid w:val="00433854"/>
    <w:rsid w:val="00433FCF"/>
    <w:rsid w:val="00434365"/>
    <w:rsid w:val="00434DF1"/>
    <w:rsid w:val="00437062"/>
    <w:rsid w:val="00437A5B"/>
    <w:rsid w:val="00440D24"/>
    <w:rsid w:val="0044137F"/>
    <w:rsid w:val="0044295D"/>
    <w:rsid w:val="00443D39"/>
    <w:rsid w:val="00443F6A"/>
    <w:rsid w:val="00447088"/>
    <w:rsid w:val="00450BFB"/>
    <w:rsid w:val="00451748"/>
    <w:rsid w:val="00451E26"/>
    <w:rsid w:val="00452423"/>
    <w:rsid w:val="004537F1"/>
    <w:rsid w:val="00453CDB"/>
    <w:rsid w:val="00454715"/>
    <w:rsid w:val="00455014"/>
    <w:rsid w:val="00455612"/>
    <w:rsid w:val="00455849"/>
    <w:rsid w:val="004559A6"/>
    <w:rsid w:val="00455E4B"/>
    <w:rsid w:val="00456982"/>
    <w:rsid w:val="00457112"/>
    <w:rsid w:val="00460963"/>
    <w:rsid w:val="00461758"/>
    <w:rsid w:val="00461DCB"/>
    <w:rsid w:val="00463908"/>
    <w:rsid w:val="00463F79"/>
    <w:rsid w:val="004642E8"/>
    <w:rsid w:val="0046523D"/>
    <w:rsid w:val="00465287"/>
    <w:rsid w:val="00466714"/>
    <w:rsid w:val="0046738D"/>
    <w:rsid w:val="004701CC"/>
    <w:rsid w:val="00472711"/>
    <w:rsid w:val="004742BA"/>
    <w:rsid w:val="00476F35"/>
    <w:rsid w:val="004801AD"/>
    <w:rsid w:val="004835AF"/>
    <w:rsid w:val="00483AF3"/>
    <w:rsid w:val="00485C2A"/>
    <w:rsid w:val="00485F78"/>
    <w:rsid w:val="00487094"/>
    <w:rsid w:val="00490638"/>
    <w:rsid w:val="00492455"/>
    <w:rsid w:val="00492BAF"/>
    <w:rsid w:val="00494B22"/>
    <w:rsid w:val="00495D97"/>
    <w:rsid w:val="00495FD3"/>
    <w:rsid w:val="0049604E"/>
    <w:rsid w:val="004978EC"/>
    <w:rsid w:val="004A1B49"/>
    <w:rsid w:val="004A21B1"/>
    <w:rsid w:val="004A2EAF"/>
    <w:rsid w:val="004A4451"/>
    <w:rsid w:val="004A5B2B"/>
    <w:rsid w:val="004B0352"/>
    <w:rsid w:val="004B28C9"/>
    <w:rsid w:val="004B2C90"/>
    <w:rsid w:val="004B2E2F"/>
    <w:rsid w:val="004B3058"/>
    <w:rsid w:val="004B311F"/>
    <w:rsid w:val="004B36DB"/>
    <w:rsid w:val="004B3E59"/>
    <w:rsid w:val="004B4EFE"/>
    <w:rsid w:val="004B7DFA"/>
    <w:rsid w:val="004C0394"/>
    <w:rsid w:val="004C1DC7"/>
    <w:rsid w:val="004C2023"/>
    <w:rsid w:val="004C2C14"/>
    <w:rsid w:val="004C46D3"/>
    <w:rsid w:val="004C5D3D"/>
    <w:rsid w:val="004C5E2E"/>
    <w:rsid w:val="004D1248"/>
    <w:rsid w:val="004D1DD3"/>
    <w:rsid w:val="004D1EC1"/>
    <w:rsid w:val="004D2358"/>
    <w:rsid w:val="004D3218"/>
    <w:rsid w:val="004D3E02"/>
    <w:rsid w:val="004D447B"/>
    <w:rsid w:val="004D7E52"/>
    <w:rsid w:val="004E018F"/>
    <w:rsid w:val="004E0475"/>
    <w:rsid w:val="004E0B23"/>
    <w:rsid w:val="004E105B"/>
    <w:rsid w:val="004E2C3B"/>
    <w:rsid w:val="004E31AA"/>
    <w:rsid w:val="004E3FA0"/>
    <w:rsid w:val="004E48D0"/>
    <w:rsid w:val="004E69AF"/>
    <w:rsid w:val="004F08B2"/>
    <w:rsid w:val="004F0DC8"/>
    <w:rsid w:val="004F0ECA"/>
    <w:rsid w:val="004F12AE"/>
    <w:rsid w:val="004F1558"/>
    <w:rsid w:val="004F19D0"/>
    <w:rsid w:val="004F1D9B"/>
    <w:rsid w:val="004F2CB4"/>
    <w:rsid w:val="004F339B"/>
    <w:rsid w:val="004F436D"/>
    <w:rsid w:val="004F69D0"/>
    <w:rsid w:val="004F709D"/>
    <w:rsid w:val="00500518"/>
    <w:rsid w:val="00501E72"/>
    <w:rsid w:val="00502109"/>
    <w:rsid w:val="00503788"/>
    <w:rsid w:val="0050518C"/>
    <w:rsid w:val="005057F6"/>
    <w:rsid w:val="00505882"/>
    <w:rsid w:val="00505BFC"/>
    <w:rsid w:val="00505F56"/>
    <w:rsid w:val="00506106"/>
    <w:rsid w:val="00507F01"/>
    <w:rsid w:val="00510350"/>
    <w:rsid w:val="00510550"/>
    <w:rsid w:val="00512449"/>
    <w:rsid w:val="005129EA"/>
    <w:rsid w:val="0051507B"/>
    <w:rsid w:val="00517896"/>
    <w:rsid w:val="005178C5"/>
    <w:rsid w:val="0052266C"/>
    <w:rsid w:val="00522BC9"/>
    <w:rsid w:val="00522C53"/>
    <w:rsid w:val="00523D1B"/>
    <w:rsid w:val="0052476D"/>
    <w:rsid w:val="00524C51"/>
    <w:rsid w:val="00524F8B"/>
    <w:rsid w:val="0052644A"/>
    <w:rsid w:val="00526597"/>
    <w:rsid w:val="00527FA3"/>
    <w:rsid w:val="005303C6"/>
    <w:rsid w:val="00530466"/>
    <w:rsid w:val="00532E9F"/>
    <w:rsid w:val="005346D5"/>
    <w:rsid w:val="00536856"/>
    <w:rsid w:val="0053798D"/>
    <w:rsid w:val="00540CE8"/>
    <w:rsid w:val="00540F45"/>
    <w:rsid w:val="00541B14"/>
    <w:rsid w:val="00541CCC"/>
    <w:rsid w:val="00542064"/>
    <w:rsid w:val="005429D1"/>
    <w:rsid w:val="00542F59"/>
    <w:rsid w:val="00543F7B"/>
    <w:rsid w:val="0054413D"/>
    <w:rsid w:val="0054589D"/>
    <w:rsid w:val="00545D78"/>
    <w:rsid w:val="005469F5"/>
    <w:rsid w:val="00550172"/>
    <w:rsid w:val="0055174F"/>
    <w:rsid w:val="0055378E"/>
    <w:rsid w:val="00553A09"/>
    <w:rsid w:val="005543B3"/>
    <w:rsid w:val="0055482F"/>
    <w:rsid w:val="00554A21"/>
    <w:rsid w:val="00554F6D"/>
    <w:rsid w:val="00555758"/>
    <w:rsid w:val="00560856"/>
    <w:rsid w:val="00560AD5"/>
    <w:rsid w:val="005612DB"/>
    <w:rsid w:val="00561D4E"/>
    <w:rsid w:val="0056264F"/>
    <w:rsid w:val="00563406"/>
    <w:rsid w:val="00563883"/>
    <w:rsid w:val="00563B2F"/>
    <w:rsid w:val="00564224"/>
    <w:rsid w:val="0056622D"/>
    <w:rsid w:val="00567D1E"/>
    <w:rsid w:val="0057072B"/>
    <w:rsid w:val="00572C93"/>
    <w:rsid w:val="00572F12"/>
    <w:rsid w:val="005733E4"/>
    <w:rsid w:val="005746D0"/>
    <w:rsid w:val="005747C1"/>
    <w:rsid w:val="00575E15"/>
    <w:rsid w:val="0057699D"/>
    <w:rsid w:val="005769C0"/>
    <w:rsid w:val="00577B54"/>
    <w:rsid w:val="005813C7"/>
    <w:rsid w:val="00581965"/>
    <w:rsid w:val="005819E9"/>
    <w:rsid w:val="005841BC"/>
    <w:rsid w:val="00584D5F"/>
    <w:rsid w:val="00584E8B"/>
    <w:rsid w:val="0058618C"/>
    <w:rsid w:val="0058623F"/>
    <w:rsid w:val="00586A6A"/>
    <w:rsid w:val="0059020F"/>
    <w:rsid w:val="00591208"/>
    <w:rsid w:val="005916C6"/>
    <w:rsid w:val="00591817"/>
    <w:rsid w:val="0059243F"/>
    <w:rsid w:val="0059309F"/>
    <w:rsid w:val="00593CC5"/>
    <w:rsid w:val="00593DDF"/>
    <w:rsid w:val="00593FD4"/>
    <w:rsid w:val="0059490E"/>
    <w:rsid w:val="00595A88"/>
    <w:rsid w:val="00596154"/>
    <w:rsid w:val="00596C54"/>
    <w:rsid w:val="00597B39"/>
    <w:rsid w:val="005A17B5"/>
    <w:rsid w:val="005A2307"/>
    <w:rsid w:val="005A3761"/>
    <w:rsid w:val="005A3F1D"/>
    <w:rsid w:val="005A4F91"/>
    <w:rsid w:val="005A501B"/>
    <w:rsid w:val="005A6235"/>
    <w:rsid w:val="005A6E59"/>
    <w:rsid w:val="005B0CA9"/>
    <w:rsid w:val="005B1556"/>
    <w:rsid w:val="005B2ACC"/>
    <w:rsid w:val="005B324E"/>
    <w:rsid w:val="005B34AE"/>
    <w:rsid w:val="005B3B02"/>
    <w:rsid w:val="005B42C5"/>
    <w:rsid w:val="005B4EE3"/>
    <w:rsid w:val="005B5714"/>
    <w:rsid w:val="005B65EA"/>
    <w:rsid w:val="005B694F"/>
    <w:rsid w:val="005B6D16"/>
    <w:rsid w:val="005B6F9E"/>
    <w:rsid w:val="005B7FD9"/>
    <w:rsid w:val="005C02E1"/>
    <w:rsid w:val="005C06AA"/>
    <w:rsid w:val="005C1945"/>
    <w:rsid w:val="005C1FA5"/>
    <w:rsid w:val="005C32FF"/>
    <w:rsid w:val="005C33DA"/>
    <w:rsid w:val="005C3821"/>
    <w:rsid w:val="005C4708"/>
    <w:rsid w:val="005C4B5C"/>
    <w:rsid w:val="005C5224"/>
    <w:rsid w:val="005C6BB8"/>
    <w:rsid w:val="005D1428"/>
    <w:rsid w:val="005D233E"/>
    <w:rsid w:val="005D27BD"/>
    <w:rsid w:val="005D29E4"/>
    <w:rsid w:val="005D3708"/>
    <w:rsid w:val="005D4B92"/>
    <w:rsid w:val="005D4BB2"/>
    <w:rsid w:val="005D4DEB"/>
    <w:rsid w:val="005D671F"/>
    <w:rsid w:val="005D7848"/>
    <w:rsid w:val="005E01E0"/>
    <w:rsid w:val="005E1659"/>
    <w:rsid w:val="005E2898"/>
    <w:rsid w:val="005E32F1"/>
    <w:rsid w:val="005E397F"/>
    <w:rsid w:val="005E583D"/>
    <w:rsid w:val="005E6693"/>
    <w:rsid w:val="005E6F2F"/>
    <w:rsid w:val="005F200F"/>
    <w:rsid w:val="005F29D4"/>
    <w:rsid w:val="005F4690"/>
    <w:rsid w:val="005F4E88"/>
    <w:rsid w:val="005F7C93"/>
    <w:rsid w:val="0060057D"/>
    <w:rsid w:val="00601609"/>
    <w:rsid w:val="00602A56"/>
    <w:rsid w:val="00605068"/>
    <w:rsid w:val="00605CDE"/>
    <w:rsid w:val="006105BF"/>
    <w:rsid w:val="00610686"/>
    <w:rsid w:val="00610B42"/>
    <w:rsid w:val="006122E6"/>
    <w:rsid w:val="006127A7"/>
    <w:rsid w:val="00613AAF"/>
    <w:rsid w:val="00613BB7"/>
    <w:rsid w:val="00615246"/>
    <w:rsid w:val="00617C38"/>
    <w:rsid w:val="00623467"/>
    <w:rsid w:val="0062350C"/>
    <w:rsid w:val="00623831"/>
    <w:rsid w:val="00624313"/>
    <w:rsid w:val="006244F2"/>
    <w:rsid w:val="00624896"/>
    <w:rsid w:val="00625350"/>
    <w:rsid w:val="006257C4"/>
    <w:rsid w:val="00625F22"/>
    <w:rsid w:val="00630550"/>
    <w:rsid w:val="00631E6E"/>
    <w:rsid w:val="00632E31"/>
    <w:rsid w:val="00633EB9"/>
    <w:rsid w:val="006344EC"/>
    <w:rsid w:val="00635044"/>
    <w:rsid w:val="00636530"/>
    <w:rsid w:val="006369F7"/>
    <w:rsid w:val="006376D9"/>
    <w:rsid w:val="0064009F"/>
    <w:rsid w:val="006419BE"/>
    <w:rsid w:val="006420CE"/>
    <w:rsid w:val="00642F76"/>
    <w:rsid w:val="006434A2"/>
    <w:rsid w:val="00644082"/>
    <w:rsid w:val="00645DE0"/>
    <w:rsid w:val="00647AFE"/>
    <w:rsid w:val="006504E4"/>
    <w:rsid w:val="006508B4"/>
    <w:rsid w:val="006517ED"/>
    <w:rsid w:val="00651936"/>
    <w:rsid w:val="00652883"/>
    <w:rsid w:val="00655A72"/>
    <w:rsid w:val="00656433"/>
    <w:rsid w:val="006564BC"/>
    <w:rsid w:val="00657417"/>
    <w:rsid w:val="00657873"/>
    <w:rsid w:val="00660E85"/>
    <w:rsid w:val="0066357A"/>
    <w:rsid w:val="006637AF"/>
    <w:rsid w:val="006668C0"/>
    <w:rsid w:val="0066737C"/>
    <w:rsid w:val="0066739F"/>
    <w:rsid w:val="0066786D"/>
    <w:rsid w:val="0067075D"/>
    <w:rsid w:val="00670DCC"/>
    <w:rsid w:val="00671762"/>
    <w:rsid w:val="006724B4"/>
    <w:rsid w:val="00672D0A"/>
    <w:rsid w:val="0067531D"/>
    <w:rsid w:val="006756CF"/>
    <w:rsid w:val="00676D01"/>
    <w:rsid w:val="006807C9"/>
    <w:rsid w:val="00680907"/>
    <w:rsid w:val="00681A89"/>
    <w:rsid w:val="006825BC"/>
    <w:rsid w:val="00682A42"/>
    <w:rsid w:val="00683529"/>
    <w:rsid w:val="00684F03"/>
    <w:rsid w:val="00686809"/>
    <w:rsid w:val="006916BE"/>
    <w:rsid w:val="00691935"/>
    <w:rsid w:val="00691B38"/>
    <w:rsid w:val="00693FFE"/>
    <w:rsid w:val="006948F8"/>
    <w:rsid w:val="00695464"/>
    <w:rsid w:val="00697144"/>
    <w:rsid w:val="006971B6"/>
    <w:rsid w:val="006972A0"/>
    <w:rsid w:val="0069766E"/>
    <w:rsid w:val="00697719"/>
    <w:rsid w:val="00697724"/>
    <w:rsid w:val="006A1E32"/>
    <w:rsid w:val="006A34F0"/>
    <w:rsid w:val="006A38EF"/>
    <w:rsid w:val="006A400A"/>
    <w:rsid w:val="006A5375"/>
    <w:rsid w:val="006A5D04"/>
    <w:rsid w:val="006A7BF1"/>
    <w:rsid w:val="006B049B"/>
    <w:rsid w:val="006B0E0C"/>
    <w:rsid w:val="006B2DF7"/>
    <w:rsid w:val="006B3630"/>
    <w:rsid w:val="006B48C8"/>
    <w:rsid w:val="006B4AAC"/>
    <w:rsid w:val="006B4C9A"/>
    <w:rsid w:val="006B51DF"/>
    <w:rsid w:val="006B5871"/>
    <w:rsid w:val="006B5FF4"/>
    <w:rsid w:val="006B7BC0"/>
    <w:rsid w:val="006B7BCF"/>
    <w:rsid w:val="006C0139"/>
    <w:rsid w:val="006C01A7"/>
    <w:rsid w:val="006C1909"/>
    <w:rsid w:val="006C5DD9"/>
    <w:rsid w:val="006C7832"/>
    <w:rsid w:val="006C7DAA"/>
    <w:rsid w:val="006D0CAF"/>
    <w:rsid w:val="006D11D4"/>
    <w:rsid w:val="006D1CB1"/>
    <w:rsid w:val="006D3329"/>
    <w:rsid w:val="006D3B35"/>
    <w:rsid w:val="006D482F"/>
    <w:rsid w:val="006D5BA9"/>
    <w:rsid w:val="006D6558"/>
    <w:rsid w:val="006D6A17"/>
    <w:rsid w:val="006D6C97"/>
    <w:rsid w:val="006D7366"/>
    <w:rsid w:val="006D7AB8"/>
    <w:rsid w:val="006E0200"/>
    <w:rsid w:val="006E2D1C"/>
    <w:rsid w:val="006E2EB3"/>
    <w:rsid w:val="006E333D"/>
    <w:rsid w:val="006E532F"/>
    <w:rsid w:val="006E5474"/>
    <w:rsid w:val="006E54FE"/>
    <w:rsid w:val="006E56DE"/>
    <w:rsid w:val="006E58D2"/>
    <w:rsid w:val="006E5D96"/>
    <w:rsid w:val="006E5DEA"/>
    <w:rsid w:val="006E6045"/>
    <w:rsid w:val="006E60E1"/>
    <w:rsid w:val="006E6E9A"/>
    <w:rsid w:val="006F22AF"/>
    <w:rsid w:val="006F30DD"/>
    <w:rsid w:val="006F361D"/>
    <w:rsid w:val="006F436B"/>
    <w:rsid w:val="006F4586"/>
    <w:rsid w:val="006F5D84"/>
    <w:rsid w:val="006F6C89"/>
    <w:rsid w:val="007006C0"/>
    <w:rsid w:val="007007B6"/>
    <w:rsid w:val="0070157C"/>
    <w:rsid w:val="00702795"/>
    <w:rsid w:val="0070314F"/>
    <w:rsid w:val="00703509"/>
    <w:rsid w:val="00703996"/>
    <w:rsid w:val="0070423C"/>
    <w:rsid w:val="007050FF"/>
    <w:rsid w:val="007062BC"/>
    <w:rsid w:val="0070652F"/>
    <w:rsid w:val="0070670A"/>
    <w:rsid w:val="00706846"/>
    <w:rsid w:val="007068C6"/>
    <w:rsid w:val="007069A5"/>
    <w:rsid w:val="00706F1B"/>
    <w:rsid w:val="00707306"/>
    <w:rsid w:val="00707981"/>
    <w:rsid w:val="00711D96"/>
    <w:rsid w:val="00712703"/>
    <w:rsid w:val="007143F6"/>
    <w:rsid w:val="0071494F"/>
    <w:rsid w:val="00714A36"/>
    <w:rsid w:val="00717ED3"/>
    <w:rsid w:val="00722610"/>
    <w:rsid w:val="00723DEF"/>
    <w:rsid w:val="0072456D"/>
    <w:rsid w:val="007259E7"/>
    <w:rsid w:val="00726DC0"/>
    <w:rsid w:val="00727513"/>
    <w:rsid w:val="0073171B"/>
    <w:rsid w:val="00731B2F"/>
    <w:rsid w:val="00732436"/>
    <w:rsid w:val="00732609"/>
    <w:rsid w:val="007330E2"/>
    <w:rsid w:val="007345E3"/>
    <w:rsid w:val="007348B9"/>
    <w:rsid w:val="007354EE"/>
    <w:rsid w:val="007356A6"/>
    <w:rsid w:val="00736BA9"/>
    <w:rsid w:val="0073756B"/>
    <w:rsid w:val="007400B9"/>
    <w:rsid w:val="0074065A"/>
    <w:rsid w:val="00740FDB"/>
    <w:rsid w:val="00742397"/>
    <w:rsid w:val="007435AF"/>
    <w:rsid w:val="00743DCF"/>
    <w:rsid w:val="007442C3"/>
    <w:rsid w:val="007443AC"/>
    <w:rsid w:val="00744B0F"/>
    <w:rsid w:val="007450EC"/>
    <w:rsid w:val="007460E2"/>
    <w:rsid w:val="0074671A"/>
    <w:rsid w:val="007472D2"/>
    <w:rsid w:val="007477E4"/>
    <w:rsid w:val="00747AF9"/>
    <w:rsid w:val="00747CCD"/>
    <w:rsid w:val="007500FB"/>
    <w:rsid w:val="00750A02"/>
    <w:rsid w:val="007512FB"/>
    <w:rsid w:val="007519C1"/>
    <w:rsid w:val="00751D25"/>
    <w:rsid w:val="00752205"/>
    <w:rsid w:val="00752839"/>
    <w:rsid w:val="00752C3D"/>
    <w:rsid w:val="0075371F"/>
    <w:rsid w:val="007545DC"/>
    <w:rsid w:val="00754AA3"/>
    <w:rsid w:val="00755154"/>
    <w:rsid w:val="00755F04"/>
    <w:rsid w:val="00756A25"/>
    <w:rsid w:val="00757409"/>
    <w:rsid w:val="00757AA1"/>
    <w:rsid w:val="007606DC"/>
    <w:rsid w:val="007608FB"/>
    <w:rsid w:val="00760975"/>
    <w:rsid w:val="00760EEE"/>
    <w:rsid w:val="00761909"/>
    <w:rsid w:val="007625BF"/>
    <w:rsid w:val="00762B8D"/>
    <w:rsid w:val="00762F53"/>
    <w:rsid w:val="00762FDF"/>
    <w:rsid w:val="007637B6"/>
    <w:rsid w:val="00763B31"/>
    <w:rsid w:val="00764561"/>
    <w:rsid w:val="00764DF7"/>
    <w:rsid w:val="00765C49"/>
    <w:rsid w:val="007661B8"/>
    <w:rsid w:val="007662BF"/>
    <w:rsid w:val="00767FDE"/>
    <w:rsid w:val="007714AD"/>
    <w:rsid w:val="00771F76"/>
    <w:rsid w:val="0077276E"/>
    <w:rsid w:val="00772C99"/>
    <w:rsid w:val="007747B3"/>
    <w:rsid w:val="00774B21"/>
    <w:rsid w:val="00775793"/>
    <w:rsid w:val="00776713"/>
    <w:rsid w:val="007770BB"/>
    <w:rsid w:val="007804CC"/>
    <w:rsid w:val="00781A76"/>
    <w:rsid w:val="0078204B"/>
    <w:rsid w:val="007831B9"/>
    <w:rsid w:val="007834C2"/>
    <w:rsid w:val="00783ED6"/>
    <w:rsid w:val="00784C00"/>
    <w:rsid w:val="00785515"/>
    <w:rsid w:val="007864A7"/>
    <w:rsid w:val="0078720B"/>
    <w:rsid w:val="007906E5"/>
    <w:rsid w:val="00790F1F"/>
    <w:rsid w:val="00790F8C"/>
    <w:rsid w:val="00792023"/>
    <w:rsid w:val="007921C6"/>
    <w:rsid w:val="007934D5"/>
    <w:rsid w:val="0079467A"/>
    <w:rsid w:val="00794F49"/>
    <w:rsid w:val="00795EB7"/>
    <w:rsid w:val="00796EA1"/>
    <w:rsid w:val="00797615"/>
    <w:rsid w:val="00797EA4"/>
    <w:rsid w:val="007A197E"/>
    <w:rsid w:val="007A1E93"/>
    <w:rsid w:val="007A27F2"/>
    <w:rsid w:val="007A30BC"/>
    <w:rsid w:val="007A3586"/>
    <w:rsid w:val="007A3A5E"/>
    <w:rsid w:val="007A4793"/>
    <w:rsid w:val="007A5FE4"/>
    <w:rsid w:val="007A6002"/>
    <w:rsid w:val="007A6006"/>
    <w:rsid w:val="007A66CC"/>
    <w:rsid w:val="007B0761"/>
    <w:rsid w:val="007B0E81"/>
    <w:rsid w:val="007B16B5"/>
    <w:rsid w:val="007B1CE6"/>
    <w:rsid w:val="007B3145"/>
    <w:rsid w:val="007B3D7F"/>
    <w:rsid w:val="007B4131"/>
    <w:rsid w:val="007B499F"/>
    <w:rsid w:val="007B5618"/>
    <w:rsid w:val="007B616E"/>
    <w:rsid w:val="007B6885"/>
    <w:rsid w:val="007B79CA"/>
    <w:rsid w:val="007B7CCE"/>
    <w:rsid w:val="007C0381"/>
    <w:rsid w:val="007C05A9"/>
    <w:rsid w:val="007C1216"/>
    <w:rsid w:val="007C170D"/>
    <w:rsid w:val="007C20E0"/>
    <w:rsid w:val="007C27FF"/>
    <w:rsid w:val="007C2941"/>
    <w:rsid w:val="007C2FA2"/>
    <w:rsid w:val="007C58E5"/>
    <w:rsid w:val="007C59A5"/>
    <w:rsid w:val="007C6EA4"/>
    <w:rsid w:val="007C72B4"/>
    <w:rsid w:val="007C74DC"/>
    <w:rsid w:val="007C7B22"/>
    <w:rsid w:val="007D032C"/>
    <w:rsid w:val="007D046F"/>
    <w:rsid w:val="007D1606"/>
    <w:rsid w:val="007D38EE"/>
    <w:rsid w:val="007D459F"/>
    <w:rsid w:val="007D46A2"/>
    <w:rsid w:val="007D4FC8"/>
    <w:rsid w:val="007D7AFC"/>
    <w:rsid w:val="007D7C40"/>
    <w:rsid w:val="007E023C"/>
    <w:rsid w:val="007E09CF"/>
    <w:rsid w:val="007E0D5D"/>
    <w:rsid w:val="007E218B"/>
    <w:rsid w:val="007E26C7"/>
    <w:rsid w:val="007E2BBD"/>
    <w:rsid w:val="007E3150"/>
    <w:rsid w:val="007E7758"/>
    <w:rsid w:val="007F165A"/>
    <w:rsid w:val="007F1E5D"/>
    <w:rsid w:val="007F3CC9"/>
    <w:rsid w:val="007F4FD8"/>
    <w:rsid w:val="007F5A25"/>
    <w:rsid w:val="00800293"/>
    <w:rsid w:val="00804E00"/>
    <w:rsid w:val="008066B1"/>
    <w:rsid w:val="00806BB4"/>
    <w:rsid w:val="00806CE9"/>
    <w:rsid w:val="008073D4"/>
    <w:rsid w:val="00810687"/>
    <w:rsid w:val="008110D3"/>
    <w:rsid w:val="00811738"/>
    <w:rsid w:val="00812D9D"/>
    <w:rsid w:val="008145EF"/>
    <w:rsid w:val="00816605"/>
    <w:rsid w:val="00817A03"/>
    <w:rsid w:val="00817BDB"/>
    <w:rsid w:val="00820281"/>
    <w:rsid w:val="0082123A"/>
    <w:rsid w:val="00822DDF"/>
    <w:rsid w:val="00822F85"/>
    <w:rsid w:val="00823BEA"/>
    <w:rsid w:val="00823DD3"/>
    <w:rsid w:val="008263C8"/>
    <w:rsid w:val="00827C10"/>
    <w:rsid w:val="00827C22"/>
    <w:rsid w:val="008314DB"/>
    <w:rsid w:val="00831783"/>
    <w:rsid w:val="00832C19"/>
    <w:rsid w:val="00834646"/>
    <w:rsid w:val="00834EE9"/>
    <w:rsid w:val="0083548E"/>
    <w:rsid w:val="00835FEC"/>
    <w:rsid w:val="008372D3"/>
    <w:rsid w:val="00837C95"/>
    <w:rsid w:val="00840046"/>
    <w:rsid w:val="0084064E"/>
    <w:rsid w:val="00840978"/>
    <w:rsid w:val="00841902"/>
    <w:rsid w:val="00842433"/>
    <w:rsid w:val="008425FD"/>
    <w:rsid w:val="0084291C"/>
    <w:rsid w:val="008443E6"/>
    <w:rsid w:val="00845CB6"/>
    <w:rsid w:val="00846487"/>
    <w:rsid w:val="008468DC"/>
    <w:rsid w:val="00846907"/>
    <w:rsid w:val="00847552"/>
    <w:rsid w:val="008509EF"/>
    <w:rsid w:val="008519A5"/>
    <w:rsid w:val="00852BF3"/>
    <w:rsid w:val="00852C57"/>
    <w:rsid w:val="00852E0B"/>
    <w:rsid w:val="0085359B"/>
    <w:rsid w:val="0085454B"/>
    <w:rsid w:val="008608D6"/>
    <w:rsid w:val="008613C8"/>
    <w:rsid w:val="00861DE2"/>
    <w:rsid w:val="00862F57"/>
    <w:rsid w:val="0086315A"/>
    <w:rsid w:val="008656BB"/>
    <w:rsid w:val="00866B19"/>
    <w:rsid w:val="0087145A"/>
    <w:rsid w:val="00871A81"/>
    <w:rsid w:val="0087321E"/>
    <w:rsid w:val="0087325E"/>
    <w:rsid w:val="008739B1"/>
    <w:rsid w:val="00874502"/>
    <w:rsid w:val="00876A44"/>
    <w:rsid w:val="0088004C"/>
    <w:rsid w:val="008818DA"/>
    <w:rsid w:val="00883E17"/>
    <w:rsid w:val="008841B3"/>
    <w:rsid w:val="00885289"/>
    <w:rsid w:val="00885331"/>
    <w:rsid w:val="00886076"/>
    <w:rsid w:val="00887040"/>
    <w:rsid w:val="00887A12"/>
    <w:rsid w:val="00887BF7"/>
    <w:rsid w:val="00887F1E"/>
    <w:rsid w:val="00890073"/>
    <w:rsid w:val="00890380"/>
    <w:rsid w:val="00890744"/>
    <w:rsid w:val="0089144E"/>
    <w:rsid w:val="0089167F"/>
    <w:rsid w:val="00891CFC"/>
    <w:rsid w:val="00892B6C"/>
    <w:rsid w:val="008932DE"/>
    <w:rsid w:val="00893352"/>
    <w:rsid w:val="008938CF"/>
    <w:rsid w:val="00893EDB"/>
    <w:rsid w:val="008950EE"/>
    <w:rsid w:val="00895C2C"/>
    <w:rsid w:val="00895D87"/>
    <w:rsid w:val="008A0698"/>
    <w:rsid w:val="008A09B6"/>
    <w:rsid w:val="008A205D"/>
    <w:rsid w:val="008A31B8"/>
    <w:rsid w:val="008A3996"/>
    <w:rsid w:val="008A476E"/>
    <w:rsid w:val="008A553B"/>
    <w:rsid w:val="008B0590"/>
    <w:rsid w:val="008B05B6"/>
    <w:rsid w:val="008B1987"/>
    <w:rsid w:val="008B220B"/>
    <w:rsid w:val="008B3E22"/>
    <w:rsid w:val="008B763B"/>
    <w:rsid w:val="008B7C87"/>
    <w:rsid w:val="008B7FF8"/>
    <w:rsid w:val="008C0722"/>
    <w:rsid w:val="008C12C7"/>
    <w:rsid w:val="008C1C82"/>
    <w:rsid w:val="008C29DB"/>
    <w:rsid w:val="008C430E"/>
    <w:rsid w:val="008C552B"/>
    <w:rsid w:val="008C57DA"/>
    <w:rsid w:val="008C592B"/>
    <w:rsid w:val="008C6275"/>
    <w:rsid w:val="008C6314"/>
    <w:rsid w:val="008C6D74"/>
    <w:rsid w:val="008C7558"/>
    <w:rsid w:val="008C76A3"/>
    <w:rsid w:val="008C7A90"/>
    <w:rsid w:val="008D0F9D"/>
    <w:rsid w:val="008D12D0"/>
    <w:rsid w:val="008D19E3"/>
    <w:rsid w:val="008D1BA0"/>
    <w:rsid w:val="008D2531"/>
    <w:rsid w:val="008D51FC"/>
    <w:rsid w:val="008D631B"/>
    <w:rsid w:val="008E06BE"/>
    <w:rsid w:val="008E1903"/>
    <w:rsid w:val="008E47CD"/>
    <w:rsid w:val="008E570D"/>
    <w:rsid w:val="008E6521"/>
    <w:rsid w:val="008E756D"/>
    <w:rsid w:val="008E7648"/>
    <w:rsid w:val="008F26D5"/>
    <w:rsid w:val="008F2FE0"/>
    <w:rsid w:val="008F4B00"/>
    <w:rsid w:val="008F5126"/>
    <w:rsid w:val="008F58D3"/>
    <w:rsid w:val="008F5D63"/>
    <w:rsid w:val="008F5E6F"/>
    <w:rsid w:val="008F6D92"/>
    <w:rsid w:val="008F769C"/>
    <w:rsid w:val="009016D2"/>
    <w:rsid w:val="00902960"/>
    <w:rsid w:val="00902C5E"/>
    <w:rsid w:val="00903690"/>
    <w:rsid w:val="00904B2F"/>
    <w:rsid w:val="00905950"/>
    <w:rsid w:val="00905D96"/>
    <w:rsid w:val="00905F91"/>
    <w:rsid w:val="00906613"/>
    <w:rsid w:val="009069D6"/>
    <w:rsid w:val="00907EA4"/>
    <w:rsid w:val="00913023"/>
    <w:rsid w:val="0091335B"/>
    <w:rsid w:val="00914707"/>
    <w:rsid w:val="0091564F"/>
    <w:rsid w:val="009156FF"/>
    <w:rsid w:val="00915E19"/>
    <w:rsid w:val="00916162"/>
    <w:rsid w:val="00916474"/>
    <w:rsid w:val="00917698"/>
    <w:rsid w:val="00917D34"/>
    <w:rsid w:val="00920409"/>
    <w:rsid w:val="009205D7"/>
    <w:rsid w:val="00920A79"/>
    <w:rsid w:val="00921445"/>
    <w:rsid w:val="00922BD8"/>
    <w:rsid w:val="0092359E"/>
    <w:rsid w:val="009241D4"/>
    <w:rsid w:val="009241FC"/>
    <w:rsid w:val="00926252"/>
    <w:rsid w:val="009271D5"/>
    <w:rsid w:val="0092743F"/>
    <w:rsid w:val="009275D1"/>
    <w:rsid w:val="00930066"/>
    <w:rsid w:val="0093142E"/>
    <w:rsid w:val="009326D8"/>
    <w:rsid w:val="0093318A"/>
    <w:rsid w:val="0093411D"/>
    <w:rsid w:val="00943170"/>
    <w:rsid w:val="00943BBE"/>
    <w:rsid w:val="00944273"/>
    <w:rsid w:val="009442AF"/>
    <w:rsid w:val="009446A6"/>
    <w:rsid w:val="009447E3"/>
    <w:rsid w:val="009448ED"/>
    <w:rsid w:val="00944917"/>
    <w:rsid w:val="00944F6C"/>
    <w:rsid w:val="00945516"/>
    <w:rsid w:val="0094625D"/>
    <w:rsid w:val="00946DC4"/>
    <w:rsid w:val="00947630"/>
    <w:rsid w:val="00947E2E"/>
    <w:rsid w:val="00947E57"/>
    <w:rsid w:val="00952385"/>
    <w:rsid w:val="0095396D"/>
    <w:rsid w:val="0095398C"/>
    <w:rsid w:val="009559E0"/>
    <w:rsid w:val="009561BC"/>
    <w:rsid w:val="009568EA"/>
    <w:rsid w:val="00957D58"/>
    <w:rsid w:val="00957FB4"/>
    <w:rsid w:val="00957FDB"/>
    <w:rsid w:val="0096044F"/>
    <w:rsid w:val="00961F4C"/>
    <w:rsid w:val="009622FC"/>
    <w:rsid w:val="0096245B"/>
    <w:rsid w:val="00962989"/>
    <w:rsid w:val="009633F4"/>
    <w:rsid w:val="009644A5"/>
    <w:rsid w:val="0096774B"/>
    <w:rsid w:val="00967CBD"/>
    <w:rsid w:val="0097013B"/>
    <w:rsid w:val="009710B7"/>
    <w:rsid w:val="00971D1F"/>
    <w:rsid w:val="00971DCA"/>
    <w:rsid w:val="00972EA5"/>
    <w:rsid w:val="00972EB4"/>
    <w:rsid w:val="00973C28"/>
    <w:rsid w:val="00974FE5"/>
    <w:rsid w:val="00975D1B"/>
    <w:rsid w:val="00975FC6"/>
    <w:rsid w:val="0097629B"/>
    <w:rsid w:val="009764A9"/>
    <w:rsid w:val="00976DBB"/>
    <w:rsid w:val="0097791A"/>
    <w:rsid w:val="00981E86"/>
    <w:rsid w:val="00983794"/>
    <w:rsid w:val="0098391F"/>
    <w:rsid w:val="009847C7"/>
    <w:rsid w:val="009849EF"/>
    <w:rsid w:val="0098514A"/>
    <w:rsid w:val="00986427"/>
    <w:rsid w:val="00991B33"/>
    <w:rsid w:val="00991EB0"/>
    <w:rsid w:val="00992087"/>
    <w:rsid w:val="009931A4"/>
    <w:rsid w:val="00993267"/>
    <w:rsid w:val="00994499"/>
    <w:rsid w:val="0099518D"/>
    <w:rsid w:val="00996BFC"/>
    <w:rsid w:val="009A050C"/>
    <w:rsid w:val="009A2897"/>
    <w:rsid w:val="009A3098"/>
    <w:rsid w:val="009A3C43"/>
    <w:rsid w:val="009A4574"/>
    <w:rsid w:val="009A4CAF"/>
    <w:rsid w:val="009A75D4"/>
    <w:rsid w:val="009A79FB"/>
    <w:rsid w:val="009A7D9D"/>
    <w:rsid w:val="009B057C"/>
    <w:rsid w:val="009B0EB4"/>
    <w:rsid w:val="009B0F9C"/>
    <w:rsid w:val="009B18AD"/>
    <w:rsid w:val="009B262C"/>
    <w:rsid w:val="009B5789"/>
    <w:rsid w:val="009B7160"/>
    <w:rsid w:val="009C07E2"/>
    <w:rsid w:val="009C0A86"/>
    <w:rsid w:val="009C11B7"/>
    <w:rsid w:val="009C132B"/>
    <w:rsid w:val="009C1498"/>
    <w:rsid w:val="009C4700"/>
    <w:rsid w:val="009C59D9"/>
    <w:rsid w:val="009C5FBA"/>
    <w:rsid w:val="009C74FD"/>
    <w:rsid w:val="009D025C"/>
    <w:rsid w:val="009D0A6B"/>
    <w:rsid w:val="009D1D7E"/>
    <w:rsid w:val="009D3C32"/>
    <w:rsid w:val="009D3EF3"/>
    <w:rsid w:val="009D47FF"/>
    <w:rsid w:val="009D5CCC"/>
    <w:rsid w:val="009D7967"/>
    <w:rsid w:val="009D7A59"/>
    <w:rsid w:val="009E09AC"/>
    <w:rsid w:val="009E151A"/>
    <w:rsid w:val="009E1760"/>
    <w:rsid w:val="009E1B79"/>
    <w:rsid w:val="009E30E5"/>
    <w:rsid w:val="009E31C8"/>
    <w:rsid w:val="009E3BDE"/>
    <w:rsid w:val="009E42E3"/>
    <w:rsid w:val="009E5C67"/>
    <w:rsid w:val="009E6703"/>
    <w:rsid w:val="009E6AE3"/>
    <w:rsid w:val="009E7616"/>
    <w:rsid w:val="009E78A9"/>
    <w:rsid w:val="009F15BF"/>
    <w:rsid w:val="009F23A1"/>
    <w:rsid w:val="009F2A05"/>
    <w:rsid w:val="009F4592"/>
    <w:rsid w:val="009F4846"/>
    <w:rsid w:val="009F4B7C"/>
    <w:rsid w:val="009F5201"/>
    <w:rsid w:val="009F57D6"/>
    <w:rsid w:val="009F7559"/>
    <w:rsid w:val="009F7751"/>
    <w:rsid w:val="00A00640"/>
    <w:rsid w:val="00A00670"/>
    <w:rsid w:val="00A007AC"/>
    <w:rsid w:val="00A00A4A"/>
    <w:rsid w:val="00A02219"/>
    <w:rsid w:val="00A02941"/>
    <w:rsid w:val="00A038D8"/>
    <w:rsid w:val="00A03D94"/>
    <w:rsid w:val="00A0574E"/>
    <w:rsid w:val="00A06349"/>
    <w:rsid w:val="00A076D7"/>
    <w:rsid w:val="00A1091C"/>
    <w:rsid w:val="00A120EB"/>
    <w:rsid w:val="00A1214D"/>
    <w:rsid w:val="00A1223E"/>
    <w:rsid w:val="00A14BE5"/>
    <w:rsid w:val="00A16A8C"/>
    <w:rsid w:val="00A17B25"/>
    <w:rsid w:val="00A218CA"/>
    <w:rsid w:val="00A21A7A"/>
    <w:rsid w:val="00A22233"/>
    <w:rsid w:val="00A228F6"/>
    <w:rsid w:val="00A23BCE"/>
    <w:rsid w:val="00A249B9"/>
    <w:rsid w:val="00A25093"/>
    <w:rsid w:val="00A2613A"/>
    <w:rsid w:val="00A26290"/>
    <w:rsid w:val="00A268A7"/>
    <w:rsid w:val="00A278DC"/>
    <w:rsid w:val="00A313F2"/>
    <w:rsid w:val="00A31FF2"/>
    <w:rsid w:val="00A34286"/>
    <w:rsid w:val="00A3448C"/>
    <w:rsid w:val="00A34D9D"/>
    <w:rsid w:val="00A35682"/>
    <w:rsid w:val="00A36957"/>
    <w:rsid w:val="00A36D56"/>
    <w:rsid w:val="00A36FA6"/>
    <w:rsid w:val="00A37187"/>
    <w:rsid w:val="00A40E2B"/>
    <w:rsid w:val="00A42054"/>
    <w:rsid w:val="00A43563"/>
    <w:rsid w:val="00A43779"/>
    <w:rsid w:val="00A44154"/>
    <w:rsid w:val="00A44496"/>
    <w:rsid w:val="00A444BC"/>
    <w:rsid w:val="00A44914"/>
    <w:rsid w:val="00A45387"/>
    <w:rsid w:val="00A45D6A"/>
    <w:rsid w:val="00A46685"/>
    <w:rsid w:val="00A46EC8"/>
    <w:rsid w:val="00A47EA5"/>
    <w:rsid w:val="00A501C9"/>
    <w:rsid w:val="00A50291"/>
    <w:rsid w:val="00A52366"/>
    <w:rsid w:val="00A52441"/>
    <w:rsid w:val="00A52881"/>
    <w:rsid w:val="00A52C0A"/>
    <w:rsid w:val="00A53DCB"/>
    <w:rsid w:val="00A53E6F"/>
    <w:rsid w:val="00A56198"/>
    <w:rsid w:val="00A5627E"/>
    <w:rsid w:val="00A57D6E"/>
    <w:rsid w:val="00A61320"/>
    <w:rsid w:val="00A62252"/>
    <w:rsid w:val="00A625B0"/>
    <w:rsid w:val="00A62D61"/>
    <w:rsid w:val="00A63BD9"/>
    <w:rsid w:val="00A65F1E"/>
    <w:rsid w:val="00A66AA2"/>
    <w:rsid w:val="00A670BF"/>
    <w:rsid w:val="00A67EBD"/>
    <w:rsid w:val="00A7011C"/>
    <w:rsid w:val="00A706AF"/>
    <w:rsid w:val="00A71667"/>
    <w:rsid w:val="00A7263C"/>
    <w:rsid w:val="00A72EEF"/>
    <w:rsid w:val="00A73BF8"/>
    <w:rsid w:val="00A75986"/>
    <w:rsid w:val="00A75E9F"/>
    <w:rsid w:val="00A76B28"/>
    <w:rsid w:val="00A76F97"/>
    <w:rsid w:val="00A76FBC"/>
    <w:rsid w:val="00A77396"/>
    <w:rsid w:val="00A77404"/>
    <w:rsid w:val="00A824C4"/>
    <w:rsid w:val="00A831F8"/>
    <w:rsid w:val="00A837DD"/>
    <w:rsid w:val="00A84016"/>
    <w:rsid w:val="00A847A8"/>
    <w:rsid w:val="00A85513"/>
    <w:rsid w:val="00A85A0C"/>
    <w:rsid w:val="00A86B21"/>
    <w:rsid w:val="00A91914"/>
    <w:rsid w:val="00A92218"/>
    <w:rsid w:val="00A9318D"/>
    <w:rsid w:val="00A93876"/>
    <w:rsid w:val="00A94448"/>
    <w:rsid w:val="00A945B6"/>
    <w:rsid w:val="00A956EF"/>
    <w:rsid w:val="00A956FB"/>
    <w:rsid w:val="00A9730D"/>
    <w:rsid w:val="00A9761D"/>
    <w:rsid w:val="00AA0ABB"/>
    <w:rsid w:val="00AA1254"/>
    <w:rsid w:val="00AA149C"/>
    <w:rsid w:val="00AA3441"/>
    <w:rsid w:val="00AA3502"/>
    <w:rsid w:val="00AA4FB0"/>
    <w:rsid w:val="00AA53FC"/>
    <w:rsid w:val="00AA5A8C"/>
    <w:rsid w:val="00AA6EBC"/>
    <w:rsid w:val="00AA6EF9"/>
    <w:rsid w:val="00AA730D"/>
    <w:rsid w:val="00AB2536"/>
    <w:rsid w:val="00AB2F02"/>
    <w:rsid w:val="00AB5296"/>
    <w:rsid w:val="00AB5F8B"/>
    <w:rsid w:val="00AC17C2"/>
    <w:rsid w:val="00AC2155"/>
    <w:rsid w:val="00AC2F44"/>
    <w:rsid w:val="00AC4297"/>
    <w:rsid w:val="00AC4757"/>
    <w:rsid w:val="00AC4ACB"/>
    <w:rsid w:val="00AC6845"/>
    <w:rsid w:val="00AC6C34"/>
    <w:rsid w:val="00AC7311"/>
    <w:rsid w:val="00AC75E4"/>
    <w:rsid w:val="00AC7828"/>
    <w:rsid w:val="00AD0AC0"/>
    <w:rsid w:val="00AD2301"/>
    <w:rsid w:val="00AD2A65"/>
    <w:rsid w:val="00AD2D18"/>
    <w:rsid w:val="00AD339F"/>
    <w:rsid w:val="00AD3C08"/>
    <w:rsid w:val="00AD44C1"/>
    <w:rsid w:val="00AE1E5B"/>
    <w:rsid w:val="00AE2BDE"/>
    <w:rsid w:val="00AE31A3"/>
    <w:rsid w:val="00AE4CCB"/>
    <w:rsid w:val="00AE652E"/>
    <w:rsid w:val="00AE6AF8"/>
    <w:rsid w:val="00AE7186"/>
    <w:rsid w:val="00AE7AFE"/>
    <w:rsid w:val="00AE7CA9"/>
    <w:rsid w:val="00AE7CAB"/>
    <w:rsid w:val="00AE7D9E"/>
    <w:rsid w:val="00AF1823"/>
    <w:rsid w:val="00AF1DC1"/>
    <w:rsid w:val="00AF382B"/>
    <w:rsid w:val="00AF3A1E"/>
    <w:rsid w:val="00AF3A9E"/>
    <w:rsid w:val="00AF4CE1"/>
    <w:rsid w:val="00AF4D31"/>
    <w:rsid w:val="00AF72AC"/>
    <w:rsid w:val="00AF7640"/>
    <w:rsid w:val="00AF76DD"/>
    <w:rsid w:val="00AF7789"/>
    <w:rsid w:val="00B0066E"/>
    <w:rsid w:val="00B01721"/>
    <w:rsid w:val="00B03DA4"/>
    <w:rsid w:val="00B05BC5"/>
    <w:rsid w:val="00B102C6"/>
    <w:rsid w:val="00B11005"/>
    <w:rsid w:val="00B111D5"/>
    <w:rsid w:val="00B118C0"/>
    <w:rsid w:val="00B118EC"/>
    <w:rsid w:val="00B13AF9"/>
    <w:rsid w:val="00B14AF0"/>
    <w:rsid w:val="00B16847"/>
    <w:rsid w:val="00B17554"/>
    <w:rsid w:val="00B2028E"/>
    <w:rsid w:val="00B202E9"/>
    <w:rsid w:val="00B2295F"/>
    <w:rsid w:val="00B23268"/>
    <w:rsid w:val="00B2369B"/>
    <w:rsid w:val="00B24815"/>
    <w:rsid w:val="00B24BA7"/>
    <w:rsid w:val="00B25582"/>
    <w:rsid w:val="00B25FC6"/>
    <w:rsid w:val="00B265CD"/>
    <w:rsid w:val="00B26CAA"/>
    <w:rsid w:val="00B27186"/>
    <w:rsid w:val="00B27C97"/>
    <w:rsid w:val="00B27D5F"/>
    <w:rsid w:val="00B304D5"/>
    <w:rsid w:val="00B3097A"/>
    <w:rsid w:val="00B30B4B"/>
    <w:rsid w:val="00B30FBA"/>
    <w:rsid w:val="00B319FF"/>
    <w:rsid w:val="00B32265"/>
    <w:rsid w:val="00B32494"/>
    <w:rsid w:val="00B3456D"/>
    <w:rsid w:val="00B347D5"/>
    <w:rsid w:val="00B34E74"/>
    <w:rsid w:val="00B350FB"/>
    <w:rsid w:val="00B368D0"/>
    <w:rsid w:val="00B36DCE"/>
    <w:rsid w:val="00B4029A"/>
    <w:rsid w:val="00B4090D"/>
    <w:rsid w:val="00B40933"/>
    <w:rsid w:val="00B40C37"/>
    <w:rsid w:val="00B40EE0"/>
    <w:rsid w:val="00B40FD2"/>
    <w:rsid w:val="00B418BF"/>
    <w:rsid w:val="00B42772"/>
    <w:rsid w:val="00B42D78"/>
    <w:rsid w:val="00B43FA6"/>
    <w:rsid w:val="00B4457C"/>
    <w:rsid w:val="00B457FD"/>
    <w:rsid w:val="00B4651C"/>
    <w:rsid w:val="00B472CE"/>
    <w:rsid w:val="00B475CA"/>
    <w:rsid w:val="00B5008E"/>
    <w:rsid w:val="00B501C8"/>
    <w:rsid w:val="00B513DC"/>
    <w:rsid w:val="00B51B7A"/>
    <w:rsid w:val="00B542D8"/>
    <w:rsid w:val="00B54EF2"/>
    <w:rsid w:val="00B5535A"/>
    <w:rsid w:val="00B55B41"/>
    <w:rsid w:val="00B574F9"/>
    <w:rsid w:val="00B57A36"/>
    <w:rsid w:val="00B615A9"/>
    <w:rsid w:val="00B62120"/>
    <w:rsid w:val="00B64B28"/>
    <w:rsid w:val="00B65B6D"/>
    <w:rsid w:val="00B6616B"/>
    <w:rsid w:val="00B6665B"/>
    <w:rsid w:val="00B67EAF"/>
    <w:rsid w:val="00B72764"/>
    <w:rsid w:val="00B727C0"/>
    <w:rsid w:val="00B73934"/>
    <w:rsid w:val="00B749E9"/>
    <w:rsid w:val="00B756D5"/>
    <w:rsid w:val="00B82953"/>
    <w:rsid w:val="00B8408F"/>
    <w:rsid w:val="00B861C2"/>
    <w:rsid w:val="00B867F7"/>
    <w:rsid w:val="00B86CF5"/>
    <w:rsid w:val="00B87A5E"/>
    <w:rsid w:val="00B87C3C"/>
    <w:rsid w:val="00B92356"/>
    <w:rsid w:val="00B92639"/>
    <w:rsid w:val="00B937DF"/>
    <w:rsid w:val="00B96FE4"/>
    <w:rsid w:val="00BA0223"/>
    <w:rsid w:val="00BA0536"/>
    <w:rsid w:val="00BA12E7"/>
    <w:rsid w:val="00BA1748"/>
    <w:rsid w:val="00BA3BB6"/>
    <w:rsid w:val="00BA3C92"/>
    <w:rsid w:val="00BA4023"/>
    <w:rsid w:val="00BA425C"/>
    <w:rsid w:val="00BA5F56"/>
    <w:rsid w:val="00BA6431"/>
    <w:rsid w:val="00BA7131"/>
    <w:rsid w:val="00BA7293"/>
    <w:rsid w:val="00BA751C"/>
    <w:rsid w:val="00BB02C5"/>
    <w:rsid w:val="00BB0BDC"/>
    <w:rsid w:val="00BB3707"/>
    <w:rsid w:val="00BB3CA1"/>
    <w:rsid w:val="00BB5245"/>
    <w:rsid w:val="00BB5C61"/>
    <w:rsid w:val="00BB5DAC"/>
    <w:rsid w:val="00BB6397"/>
    <w:rsid w:val="00BC4958"/>
    <w:rsid w:val="00BC5A02"/>
    <w:rsid w:val="00BD0571"/>
    <w:rsid w:val="00BD0872"/>
    <w:rsid w:val="00BD0B0E"/>
    <w:rsid w:val="00BD1C1E"/>
    <w:rsid w:val="00BD2EB8"/>
    <w:rsid w:val="00BD3F06"/>
    <w:rsid w:val="00BD5027"/>
    <w:rsid w:val="00BD5200"/>
    <w:rsid w:val="00BD63F3"/>
    <w:rsid w:val="00BD6F74"/>
    <w:rsid w:val="00BD7530"/>
    <w:rsid w:val="00BE024F"/>
    <w:rsid w:val="00BE0DDB"/>
    <w:rsid w:val="00BE255F"/>
    <w:rsid w:val="00BE46A1"/>
    <w:rsid w:val="00BE5327"/>
    <w:rsid w:val="00BE6A0F"/>
    <w:rsid w:val="00BE7077"/>
    <w:rsid w:val="00BE7242"/>
    <w:rsid w:val="00BE747F"/>
    <w:rsid w:val="00BE7E49"/>
    <w:rsid w:val="00BF0078"/>
    <w:rsid w:val="00BF014E"/>
    <w:rsid w:val="00BF344B"/>
    <w:rsid w:val="00BF3A7F"/>
    <w:rsid w:val="00BF3CE3"/>
    <w:rsid w:val="00BF484E"/>
    <w:rsid w:val="00C00A42"/>
    <w:rsid w:val="00C01949"/>
    <w:rsid w:val="00C02E5C"/>
    <w:rsid w:val="00C03DF9"/>
    <w:rsid w:val="00C042A3"/>
    <w:rsid w:val="00C045FD"/>
    <w:rsid w:val="00C0474B"/>
    <w:rsid w:val="00C0736A"/>
    <w:rsid w:val="00C0739B"/>
    <w:rsid w:val="00C106EF"/>
    <w:rsid w:val="00C10979"/>
    <w:rsid w:val="00C10E7A"/>
    <w:rsid w:val="00C128CD"/>
    <w:rsid w:val="00C129B4"/>
    <w:rsid w:val="00C12D66"/>
    <w:rsid w:val="00C15246"/>
    <w:rsid w:val="00C153E4"/>
    <w:rsid w:val="00C15EE4"/>
    <w:rsid w:val="00C17DDC"/>
    <w:rsid w:val="00C21960"/>
    <w:rsid w:val="00C21B4F"/>
    <w:rsid w:val="00C230B7"/>
    <w:rsid w:val="00C23271"/>
    <w:rsid w:val="00C23581"/>
    <w:rsid w:val="00C24400"/>
    <w:rsid w:val="00C24B28"/>
    <w:rsid w:val="00C274D8"/>
    <w:rsid w:val="00C30C10"/>
    <w:rsid w:val="00C30DD6"/>
    <w:rsid w:val="00C32CC0"/>
    <w:rsid w:val="00C334AE"/>
    <w:rsid w:val="00C3427A"/>
    <w:rsid w:val="00C34D05"/>
    <w:rsid w:val="00C404B7"/>
    <w:rsid w:val="00C40DCE"/>
    <w:rsid w:val="00C40F96"/>
    <w:rsid w:val="00C41C99"/>
    <w:rsid w:val="00C42838"/>
    <w:rsid w:val="00C4328A"/>
    <w:rsid w:val="00C445D5"/>
    <w:rsid w:val="00C453E6"/>
    <w:rsid w:val="00C45755"/>
    <w:rsid w:val="00C462F3"/>
    <w:rsid w:val="00C47655"/>
    <w:rsid w:val="00C47B22"/>
    <w:rsid w:val="00C47EBE"/>
    <w:rsid w:val="00C50037"/>
    <w:rsid w:val="00C505F4"/>
    <w:rsid w:val="00C505F8"/>
    <w:rsid w:val="00C523EE"/>
    <w:rsid w:val="00C52698"/>
    <w:rsid w:val="00C52F22"/>
    <w:rsid w:val="00C53130"/>
    <w:rsid w:val="00C53E5E"/>
    <w:rsid w:val="00C5455F"/>
    <w:rsid w:val="00C55494"/>
    <w:rsid w:val="00C55F95"/>
    <w:rsid w:val="00C56318"/>
    <w:rsid w:val="00C5638F"/>
    <w:rsid w:val="00C56B68"/>
    <w:rsid w:val="00C63672"/>
    <w:rsid w:val="00C6367C"/>
    <w:rsid w:val="00C6377A"/>
    <w:rsid w:val="00C638AF"/>
    <w:rsid w:val="00C659CE"/>
    <w:rsid w:val="00C66D3E"/>
    <w:rsid w:val="00C70481"/>
    <w:rsid w:val="00C740D2"/>
    <w:rsid w:val="00C74138"/>
    <w:rsid w:val="00C75473"/>
    <w:rsid w:val="00C75AEE"/>
    <w:rsid w:val="00C76379"/>
    <w:rsid w:val="00C770E6"/>
    <w:rsid w:val="00C772B3"/>
    <w:rsid w:val="00C77D83"/>
    <w:rsid w:val="00C805EA"/>
    <w:rsid w:val="00C81470"/>
    <w:rsid w:val="00C82588"/>
    <w:rsid w:val="00C82E94"/>
    <w:rsid w:val="00C82F17"/>
    <w:rsid w:val="00C835F4"/>
    <w:rsid w:val="00C84BC7"/>
    <w:rsid w:val="00C84E6C"/>
    <w:rsid w:val="00C85076"/>
    <w:rsid w:val="00C85578"/>
    <w:rsid w:val="00C87331"/>
    <w:rsid w:val="00C90A9D"/>
    <w:rsid w:val="00C926F3"/>
    <w:rsid w:val="00C93431"/>
    <w:rsid w:val="00C9471D"/>
    <w:rsid w:val="00C94F80"/>
    <w:rsid w:val="00C951CF"/>
    <w:rsid w:val="00C97A97"/>
    <w:rsid w:val="00CA00C0"/>
    <w:rsid w:val="00CA07B6"/>
    <w:rsid w:val="00CA15C5"/>
    <w:rsid w:val="00CA1A29"/>
    <w:rsid w:val="00CA1EB1"/>
    <w:rsid w:val="00CA2C59"/>
    <w:rsid w:val="00CA2D12"/>
    <w:rsid w:val="00CA44F1"/>
    <w:rsid w:val="00CA5813"/>
    <w:rsid w:val="00CA5B13"/>
    <w:rsid w:val="00CA67BF"/>
    <w:rsid w:val="00CA6FF4"/>
    <w:rsid w:val="00CB0117"/>
    <w:rsid w:val="00CB088D"/>
    <w:rsid w:val="00CB1E0F"/>
    <w:rsid w:val="00CB7E41"/>
    <w:rsid w:val="00CC0145"/>
    <w:rsid w:val="00CC034E"/>
    <w:rsid w:val="00CC03DD"/>
    <w:rsid w:val="00CC0BA9"/>
    <w:rsid w:val="00CC1463"/>
    <w:rsid w:val="00CC229F"/>
    <w:rsid w:val="00CC2A42"/>
    <w:rsid w:val="00CC345D"/>
    <w:rsid w:val="00CC5163"/>
    <w:rsid w:val="00CC523B"/>
    <w:rsid w:val="00CC65D5"/>
    <w:rsid w:val="00CD033B"/>
    <w:rsid w:val="00CD1A0A"/>
    <w:rsid w:val="00CD28F6"/>
    <w:rsid w:val="00CD38E3"/>
    <w:rsid w:val="00CD3A9C"/>
    <w:rsid w:val="00CD3BB5"/>
    <w:rsid w:val="00CD3DED"/>
    <w:rsid w:val="00CD49B7"/>
    <w:rsid w:val="00CD58AA"/>
    <w:rsid w:val="00CD6FD3"/>
    <w:rsid w:val="00CD7730"/>
    <w:rsid w:val="00CD7DA9"/>
    <w:rsid w:val="00CE0869"/>
    <w:rsid w:val="00CE1069"/>
    <w:rsid w:val="00CE1F8E"/>
    <w:rsid w:val="00CE2B51"/>
    <w:rsid w:val="00CE3056"/>
    <w:rsid w:val="00CE44D3"/>
    <w:rsid w:val="00CE4AD9"/>
    <w:rsid w:val="00CE5538"/>
    <w:rsid w:val="00CE58AC"/>
    <w:rsid w:val="00CE62E7"/>
    <w:rsid w:val="00CE68BF"/>
    <w:rsid w:val="00CF1405"/>
    <w:rsid w:val="00CF1CE1"/>
    <w:rsid w:val="00CF2A9C"/>
    <w:rsid w:val="00CF4CFD"/>
    <w:rsid w:val="00CF4F9D"/>
    <w:rsid w:val="00CF563C"/>
    <w:rsid w:val="00CF5C05"/>
    <w:rsid w:val="00CF663C"/>
    <w:rsid w:val="00CF6E43"/>
    <w:rsid w:val="00CF6F9D"/>
    <w:rsid w:val="00D0154A"/>
    <w:rsid w:val="00D03744"/>
    <w:rsid w:val="00D03EF7"/>
    <w:rsid w:val="00D03F8E"/>
    <w:rsid w:val="00D04A85"/>
    <w:rsid w:val="00D05D7E"/>
    <w:rsid w:val="00D0693C"/>
    <w:rsid w:val="00D06EC6"/>
    <w:rsid w:val="00D07B42"/>
    <w:rsid w:val="00D07EC5"/>
    <w:rsid w:val="00D10838"/>
    <w:rsid w:val="00D13D74"/>
    <w:rsid w:val="00D153B6"/>
    <w:rsid w:val="00D160E0"/>
    <w:rsid w:val="00D17E4A"/>
    <w:rsid w:val="00D17FE0"/>
    <w:rsid w:val="00D200B0"/>
    <w:rsid w:val="00D20166"/>
    <w:rsid w:val="00D2077B"/>
    <w:rsid w:val="00D209EF"/>
    <w:rsid w:val="00D20B2C"/>
    <w:rsid w:val="00D21673"/>
    <w:rsid w:val="00D21974"/>
    <w:rsid w:val="00D21DAA"/>
    <w:rsid w:val="00D23479"/>
    <w:rsid w:val="00D23DBA"/>
    <w:rsid w:val="00D24D24"/>
    <w:rsid w:val="00D257D5"/>
    <w:rsid w:val="00D2605E"/>
    <w:rsid w:val="00D261A1"/>
    <w:rsid w:val="00D30A1F"/>
    <w:rsid w:val="00D30E42"/>
    <w:rsid w:val="00D31F8D"/>
    <w:rsid w:val="00D3501B"/>
    <w:rsid w:val="00D35691"/>
    <w:rsid w:val="00D3598B"/>
    <w:rsid w:val="00D35E26"/>
    <w:rsid w:val="00D418A7"/>
    <w:rsid w:val="00D43ECE"/>
    <w:rsid w:val="00D44067"/>
    <w:rsid w:val="00D452AE"/>
    <w:rsid w:val="00D454A2"/>
    <w:rsid w:val="00D47170"/>
    <w:rsid w:val="00D47616"/>
    <w:rsid w:val="00D479A2"/>
    <w:rsid w:val="00D47E24"/>
    <w:rsid w:val="00D5023B"/>
    <w:rsid w:val="00D560C9"/>
    <w:rsid w:val="00D56326"/>
    <w:rsid w:val="00D61E2F"/>
    <w:rsid w:val="00D62072"/>
    <w:rsid w:val="00D623EE"/>
    <w:rsid w:val="00D6305D"/>
    <w:rsid w:val="00D6326A"/>
    <w:rsid w:val="00D634DE"/>
    <w:rsid w:val="00D63E5F"/>
    <w:rsid w:val="00D64A43"/>
    <w:rsid w:val="00D64F8A"/>
    <w:rsid w:val="00D664DB"/>
    <w:rsid w:val="00D666C2"/>
    <w:rsid w:val="00D6778E"/>
    <w:rsid w:val="00D70D5E"/>
    <w:rsid w:val="00D71BE0"/>
    <w:rsid w:val="00D72A6A"/>
    <w:rsid w:val="00D72D69"/>
    <w:rsid w:val="00D74B39"/>
    <w:rsid w:val="00D74F2D"/>
    <w:rsid w:val="00D752AA"/>
    <w:rsid w:val="00D75E76"/>
    <w:rsid w:val="00D75F1C"/>
    <w:rsid w:val="00D769DF"/>
    <w:rsid w:val="00D76E41"/>
    <w:rsid w:val="00D771DF"/>
    <w:rsid w:val="00D77AB7"/>
    <w:rsid w:val="00D812B5"/>
    <w:rsid w:val="00D819EF"/>
    <w:rsid w:val="00D821F9"/>
    <w:rsid w:val="00D839E3"/>
    <w:rsid w:val="00D83A45"/>
    <w:rsid w:val="00D83C56"/>
    <w:rsid w:val="00D84852"/>
    <w:rsid w:val="00D84CFD"/>
    <w:rsid w:val="00D85194"/>
    <w:rsid w:val="00D8785E"/>
    <w:rsid w:val="00D90080"/>
    <w:rsid w:val="00D91BC4"/>
    <w:rsid w:val="00D91D53"/>
    <w:rsid w:val="00D92D4B"/>
    <w:rsid w:val="00D93081"/>
    <w:rsid w:val="00D94812"/>
    <w:rsid w:val="00D94957"/>
    <w:rsid w:val="00D955ED"/>
    <w:rsid w:val="00D9573F"/>
    <w:rsid w:val="00D95842"/>
    <w:rsid w:val="00D978B8"/>
    <w:rsid w:val="00D9792E"/>
    <w:rsid w:val="00DA0612"/>
    <w:rsid w:val="00DA17D7"/>
    <w:rsid w:val="00DA4EF0"/>
    <w:rsid w:val="00DA699A"/>
    <w:rsid w:val="00DA7BCA"/>
    <w:rsid w:val="00DB0068"/>
    <w:rsid w:val="00DB0AED"/>
    <w:rsid w:val="00DB0F7A"/>
    <w:rsid w:val="00DB1191"/>
    <w:rsid w:val="00DB17CA"/>
    <w:rsid w:val="00DB2CF4"/>
    <w:rsid w:val="00DB2D06"/>
    <w:rsid w:val="00DB2E09"/>
    <w:rsid w:val="00DB32C8"/>
    <w:rsid w:val="00DB3D78"/>
    <w:rsid w:val="00DB458F"/>
    <w:rsid w:val="00DB49DE"/>
    <w:rsid w:val="00DB6331"/>
    <w:rsid w:val="00DB7F86"/>
    <w:rsid w:val="00DC17D3"/>
    <w:rsid w:val="00DC303F"/>
    <w:rsid w:val="00DC3228"/>
    <w:rsid w:val="00DC529C"/>
    <w:rsid w:val="00DC6F64"/>
    <w:rsid w:val="00DC7685"/>
    <w:rsid w:val="00DD12C5"/>
    <w:rsid w:val="00DD1B7D"/>
    <w:rsid w:val="00DD303D"/>
    <w:rsid w:val="00DD3851"/>
    <w:rsid w:val="00DD3F7C"/>
    <w:rsid w:val="00DD3FCE"/>
    <w:rsid w:val="00DD4261"/>
    <w:rsid w:val="00DD56AC"/>
    <w:rsid w:val="00DD633F"/>
    <w:rsid w:val="00DD6446"/>
    <w:rsid w:val="00DD6C10"/>
    <w:rsid w:val="00DD6C3D"/>
    <w:rsid w:val="00DE0A8D"/>
    <w:rsid w:val="00DE1DA6"/>
    <w:rsid w:val="00DE339A"/>
    <w:rsid w:val="00DE3DFC"/>
    <w:rsid w:val="00DE3F4B"/>
    <w:rsid w:val="00DE4CE9"/>
    <w:rsid w:val="00DE59C4"/>
    <w:rsid w:val="00DE602A"/>
    <w:rsid w:val="00DE6834"/>
    <w:rsid w:val="00DE6B81"/>
    <w:rsid w:val="00DF0806"/>
    <w:rsid w:val="00DF08E9"/>
    <w:rsid w:val="00DF16CE"/>
    <w:rsid w:val="00DF2F8D"/>
    <w:rsid w:val="00DF3857"/>
    <w:rsid w:val="00DF3ED4"/>
    <w:rsid w:val="00DF491D"/>
    <w:rsid w:val="00DF5181"/>
    <w:rsid w:val="00DF543C"/>
    <w:rsid w:val="00DF54D7"/>
    <w:rsid w:val="00DF6EB6"/>
    <w:rsid w:val="00DF7ED8"/>
    <w:rsid w:val="00E000EC"/>
    <w:rsid w:val="00E01120"/>
    <w:rsid w:val="00E01F48"/>
    <w:rsid w:val="00E0204C"/>
    <w:rsid w:val="00E029C6"/>
    <w:rsid w:val="00E02C6D"/>
    <w:rsid w:val="00E02FA3"/>
    <w:rsid w:val="00E0301C"/>
    <w:rsid w:val="00E037D4"/>
    <w:rsid w:val="00E041CA"/>
    <w:rsid w:val="00E05D58"/>
    <w:rsid w:val="00E0606D"/>
    <w:rsid w:val="00E0662D"/>
    <w:rsid w:val="00E06D47"/>
    <w:rsid w:val="00E0763B"/>
    <w:rsid w:val="00E11149"/>
    <w:rsid w:val="00E114C3"/>
    <w:rsid w:val="00E12E3D"/>
    <w:rsid w:val="00E1335F"/>
    <w:rsid w:val="00E13683"/>
    <w:rsid w:val="00E14FCF"/>
    <w:rsid w:val="00E2309F"/>
    <w:rsid w:val="00E23772"/>
    <w:rsid w:val="00E2425D"/>
    <w:rsid w:val="00E24D22"/>
    <w:rsid w:val="00E24FC2"/>
    <w:rsid w:val="00E257C1"/>
    <w:rsid w:val="00E25DED"/>
    <w:rsid w:val="00E27B09"/>
    <w:rsid w:val="00E31050"/>
    <w:rsid w:val="00E33260"/>
    <w:rsid w:val="00E3513F"/>
    <w:rsid w:val="00E35AF5"/>
    <w:rsid w:val="00E36ECB"/>
    <w:rsid w:val="00E37D99"/>
    <w:rsid w:val="00E40BF7"/>
    <w:rsid w:val="00E4283F"/>
    <w:rsid w:val="00E44D2D"/>
    <w:rsid w:val="00E454F2"/>
    <w:rsid w:val="00E459C8"/>
    <w:rsid w:val="00E4625A"/>
    <w:rsid w:val="00E47F2D"/>
    <w:rsid w:val="00E50459"/>
    <w:rsid w:val="00E516B4"/>
    <w:rsid w:val="00E51D27"/>
    <w:rsid w:val="00E531FD"/>
    <w:rsid w:val="00E53BA3"/>
    <w:rsid w:val="00E549A0"/>
    <w:rsid w:val="00E55BB7"/>
    <w:rsid w:val="00E55CFA"/>
    <w:rsid w:val="00E56479"/>
    <w:rsid w:val="00E5667A"/>
    <w:rsid w:val="00E56C1C"/>
    <w:rsid w:val="00E56E11"/>
    <w:rsid w:val="00E578B9"/>
    <w:rsid w:val="00E57CC3"/>
    <w:rsid w:val="00E608E1"/>
    <w:rsid w:val="00E609FE"/>
    <w:rsid w:val="00E60E9F"/>
    <w:rsid w:val="00E61629"/>
    <w:rsid w:val="00E61B26"/>
    <w:rsid w:val="00E61B42"/>
    <w:rsid w:val="00E63221"/>
    <w:rsid w:val="00E647F5"/>
    <w:rsid w:val="00E64D41"/>
    <w:rsid w:val="00E65F5A"/>
    <w:rsid w:val="00E705CF"/>
    <w:rsid w:val="00E70C1E"/>
    <w:rsid w:val="00E7221E"/>
    <w:rsid w:val="00E72DAF"/>
    <w:rsid w:val="00E730B8"/>
    <w:rsid w:val="00E73ECD"/>
    <w:rsid w:val="00E746DE"/>
    <w:rsid w:val="00E75BCD"/>
    <w:rsid w:val="00E766A4"/>
    <w:rsid w:val="00E769F2"/>
    <w:rsid w:val="00E777BF"/>
    <w:rsid w:val="00E8081A"/>
    <w:rsid w:val="00E80D23"/>
    <w:rsid w:val="00E81564"/>
    <w:rsid w:val="00E832C6"/>
    <w:rsid w:val="00E83F5A"/>
    <w:rsid w:val="00E85C59"/>
    <w:rsid w:val="00E87CFD"/>
    <w:rsid w:val="00E903A4"/>
    <w:rsid w:val="00E909AC"/>
    <w:rsid w:val="00E90B51"/>
    <w:rsid w:val="00E94DBE"/>
    <w:rsid w:val="00E96439"/>
    <w:rsid w:val="00E9692B"/>
    <w:rsid w:val="00E96B22"/>
    <w:rsid w:val="00E96C20"/>
    <w:rsid w:val="00E9786A"/>
    <w:rsid w:val="00E97D0B"/>
    <w:rsid w:val="00EA011A"/>
    <w:rsid w:val="00EA1076"/>
    <w:rsid w:val="00EA2DB2"/>
    <w:rsid w:val="00EA3439"/>
    <w:rsid w:val="00EA3705"/>
    <w:rsid w:val="00EA4B19"/>
    <w:rsid w:val="00EA54E0"/>
    <w:rsid w:val="00EA5656"/>
    <w:rsid w:val="00EA57A7"/>
    <w:rsid w:val="00EA5903"/>
    <w:rsid w:val="00EB23A7"/>
    <w:rsid w:val="00EB2616"/>
    <w:rsid w:val="00EB351A"/>
    <w:rsid w:val="00EB3BD1"/>
    <w:rsid w:val="00EB3E00"/>
    <w:rsid w:val="00EB7C4E"/>
    <w:rsid w:val="00EC03D6"/>
    <w:rsid w:val="00EC1C3D"/>
    <w:rsid w:val="00EC1E00"/>
    <w:rsid w:val="00EC2F7E"/>
    <w:rsid w:val="00EC3B76"/>
    <w:rsid w:val="00EC44A4"/>
    <w:rsid w:val="00EC4B2D"/>
    <w:rsid w:val="00EC6AEF"/>
    <w:rsid w:val="00EC6CFF"/>
    <w:rsid w:val="00EC6D37"/>
    <w:rsid w:val="00EC7BD5"/>
    <w:rsid w:val="00EC7C1D"/>
    <w:rsid w:val="00ED069F"/>
    <w:rsid w:val="00ED0F7F"/>
    <w:rsid w:val="00ED309A"/>
    <w:rsid w:val="00ED3C69"/>
    <w:rsid w:val="00ED44DA"/>
    <w:rsid w:val="00ED4521"/>
    <w:rsid w:val="00ED482A"/>
    <w:rsid w:val="00ED52A3"/>
    <w:rsid w:val="00ED548E"/>
    <w:rsid w:val="00ED58D5"/>
    <w:rsid w:val="00ED6428"/>
    <w:rsid w:val="00ED6931"/>
    <w:rsid w:val="00ED7BFF"/>
    <w:rsid w:val="00EE02F1"/>
    <w:rsid w:val="00EE1181"/>
    <w:rsid w:val="00EE1C5C"/>
    <w:rsid w:val="00EE2053"/>
    <w:rsid w:val="00EE2D44"/>
    <w:rsid w:val="00EE3317"/>
    <w:rsid w:val="00EE340E"/>
    <w:rsid w:val="00EE3B89"/>
    <w:rsid w:val="00EE4108"/>
    <w:rsid w:val="00EE4828"/>
    <w:rsid w:val="00EE5158"/>
    <w:rsid w:val="00EE6AA5"/>
    <w:rsid w:val="00EE6B09"/>
    <w:rsid w:val="00EE7035"/>
    <w:rsid w:val="00EE7E84"/>
    <w:rsid w:val="00EF0D9A"/>
    <w:rsid w:val="00EF2103"/>
    <w:rsid w:val="00EF2123"/>
    <w:rsid w:val="00EF5A8E"/>
    <w:rsid w:val="00EF5CDD"/>
    <w:rsid w:val="00EF6223"/>
    <w:rsid w:val="00EF6407"/>
    <w:rsid w:val="00EF7520"/>
    <w:rsid w:val="00F00F15"/>
    <w:rsid w:val="00F0153F"/>
    <w:rsid w:val="00F015C5"/>
    <w:rsid w:val="00F0294F"/>
    <w:rsid w:val="00F029E3"/>
    <w:rsid w:val="00F04058"/>
    <w:rsid w:val="00F0487B"/>
    <w:rsid w:val="00F05F6E"/>
    <w:rsid w:val="00F06366"/>
    <w:rsid w:val="00F06381"/>
    <w:rsid w:val="00F06DD7"/>
    <w:rsid w:val="00F07E27"/>
    <w:rsid w:val="00F10A11"/>
    <w:rsid w:val="00F1198F"/>
    <w:rsid w:val="00F1207A"/>
    <w:rsid w:val="00F12F27"/>
    <w:rsid w:val="00F131AB"/>
    <w:rsid w:val="00F13263"/>
    <w:rsid w:val="00F15C04"/>
    <w:rsid w:val="00F1604C"/>
    <w:rsid w:val="00F160DE"/>
    <w:rsid w:val="00F16181"/>
    <w:rsid w:val="00F176A9"/>
    <w:rsid w:val="00F17775"/>
    <w:rsid w:val="00F178D0"/>
    <w:rsid w:val="00F20B9D"/>
    <w:rsid w:val="00F210E8"/>
    <w:rsid w:val="00F21980"/>
    <w:rsid w:val="00F22D76"/>
    <w:rsid w:val="00F231B2"/>
    <w:rsid w:val="00F235F7"/>
    <w:rsid w:val="00F23990"/>
    <w:rsid w:val="00F23CD6"/>
    <w:rsid w:val="00F23D70"/>
    <w:rsid w:val="00F25D7C"/>
    <w:rsid w:val="00F26B43"/>
    <w:rsid w:val="00F304C3"/>
    <w:rsid w:val="00F30624"/>
    <w:rsid w:val="00F31037"/>
    <w:rsid w:val="00F31B13"/>
    <w:rsid w:val="00F32C28"/>
    <w:rsid w:val="00F32FE7"/>
    <w:rsid w:val="00F342C9"/>
    <w:rsid w:val="00F346C8"/>
    <w:rsid w:val="00F3485F"/>
    <w:rsid w:val="00F35048"/>
    <w:rsid w:val="00F3754B"/>
    <w:rsid w:val="00F4452E"/>
    <w:rsid w:val="00F4523D"/>
    <w:rsid w:val="00F456B7"/>
    <w:rsid w:val="00F457B2"/>
    <w:rsid w:val="00F45EB4"/>
    <w:rsid w:val="00F47666"/>
    <w:rsid w:val="00F50492"/>
    <w:rsid w:val="00F51692"/>
    <w:rsid w:val="00F523F6"/>
    <w:rsid w:val="00F529B5"/>
    <w:rsid w:val="00F5700A"/>
    <w:rsid w:val="00F606A0"/>
    <w:rsid w:val="00F60ABE"/>
    <w:rsid w:val="00F635FB"/>
    <w:rsid w:val="00F6374F"/>
    <w:rsid w:val="00F63EFE"/>
    <w:rsid w:val="00F64214"/>
    <w:rsid w:val="00F65FCE"/>
    <w:rsid w:val="00F67DAA"/>
    <w:rsid w:val="00F700BF"/>
    <w:rsid w:val="00F7042E"/>
    <w:rsid w:val="00F7055A"/>
    <w:rsid w:val="00F72402"/>
    <w:rsid w:val="00F738A1"/>
    <w:rsid w:val="00F74924"/>
    <w:rsid w:val="00F754EF"/>
    <w:rsid w:val="00F76C66"/>
    <w:rsid w:val="00F77C02"/>
    <w:rsid w:val="00F80A62"/>
    <w:rsid w:val="00F8107B"/>
    <w:rsid w:val="00F82A18"/>
    <w:rsid w:val="00F82A5C"/>
    <w:rsid w:val="00F86045"/>
    <w:rsid w:val="00F86788"/>
    <w:rsid w:val="00F868E7"/>
    <w:rsid w:val="00F876C9"/>
    <w:rsid w:val="00F87A48"/>
    <w:rsid w:val="00F89B4C"/>
    <w:rsid w:val="00F90DE5"/>
    <w:rsid w:val="00F90FA0"/>
    <w:rsid w:val="00F92B15"/>
    <w:rsid w:val="00F94029"/>
    <w:rsid w:val="00F9476B"/>
    <w:rsid w:val="00F94864"/>
    <w:rsid w:val="00F94F14"/>
    <w:rsid w:val="00F955A3"/>
    <w:rsid w:val="00F95939"/>
    <w:rsid w:val="00F97A96"/>
    <w:rsid w:val="00FA0012"/>
    <w:rsid w:val="00FA1E27"/>
    <w:rsid w:val="00FA235E"/>
    <w:rsid w:val="00FA266E"/>
    <w:rsid w:val="00FA2A29"/>
    <w:rsid w:val="00FA33D6"/>
    <w:rsid w:val="00FA4204"/>
    <w:rsid w:val="00FA4F4E"/>
    <w:rsid w:val="00FA568A"/>
    <w:rsid w:val="00FA9709"/>
    <w:rsid w:val="00FB01BB"/>
    <w:rsid w:val="00FB026C"/>
    <w:rsid w:val="00FB3557"/>
    <w:rsid w:val="00FB3DAB"/>
    <w:rsid w:val="00FB4BCF"/>
    <w:rsid w:val="00FB5E67"/>
    <w:rsid w:val="00FB63A7"/>
    <w:rsid w:val="00FB6703"/>
    <w:rsid w:val="00FC03C3"/>
    <w:rsid w:val="00FC11C9"/>
    <w:rsid w:val="00FC1469"/>
    <w:rsid w:val="00FC1BB1"/>
    <w:rsid w:val="00FC3CFD"/>
    <w:rsid w:val="00FD16AA"/>
    <w:rsid w:val="00FD17E6"/>
    <w:rsid w:val="00FD2FA7"/>
    <w:rsid w:val="00FD3CD1"/>
    <w:rsid w:val="00FD3D59"/>
    <w:rsid w:val="00FD48DB"/>
    <w:rsid w:val="00FD57D7"/>
    <w:rsid w:val="00FE1C4C"/>
    <w:rsid w:val="00FE1EF7"/>
    <w:rsid w:val="00FE22A8"/>
    <w:rsid w:val="00FE41C0"/>
    <w:rsid w:val="00FE654F"/>
    <w:rsid w:val="00FE693B"/>
    <w:rsid w:val="00FF052C"/>
    <w:rsid w:val="00FF0620"/>
    <w:rsid w:val="00FF15DF"/>
    <w:rsid w:val="00FF1655"/>
    <w:rsid w:val="00FF31FA"/>
    <w:rsid w:val="00FF385C"/>
    <w:rsid w:val="00FF4C2C"/>
    <w:rsid w:val="00FF686B"/>
    <w:rsid w:val="00FF6A2B"/>
    <w:rsid w:val="0446E8E4"/>
    <w:rsid w:val="04E08CF2"/>
    <w:rsid w:val="07B1485E"/>
    <w:rsid w:val="0B19CE1F"/>
    <w:rsid w:val="0D8A9A89"/>
    <w:rsid w:val="15F9441C"/>
    <w:rsid w:val="18DE6FBE"/>
    <w:rsid w:val="1B6DDFC6"/>
    <w:rsid w:val="1CACBFCB"/>
    <w:rsid w:val="1DCDE0E6"/>
    <w:rsid w:val="1E71720D"/>
    <w:rsid w:val="24A23623"/>
    <w:rsid w:val="24F0A89A"/>
    <w:rsid w:val="275A0824"/>
    <w:rsid w:val="27A99DC9"/>
    <w:rsid w:val="2DD9802D"/>
    <w:rsid w:val="2FCE2A50"/>
    <w:rsid w:val="3005BC0D"/>
    <w:rsid w:val="30240FFE"/>
    <w:rsid w:val="33C0DBEB"/>
    <w:rsid w:val="34E2F98F"/>
    <w:rsid w:val="36C17BB7"/>
    <w:rsid w:val="381D0434"/>
    <w:rsid w:val="3E036145"/>
    <w:rsid w:val="4CF6998B"/>
    <w:rsid w:val="4E986096"/>
    <w:rsid w:val="516516EF"/>
    <w:rsid w:val="530F29BA"/>
    <w:rsid w:val="556A8AA7"/>
    <w:rsid w:val="57E48802"/>
    <w:rsid w:val="59DAF0D2"/>
    <w:rsid w:val="5A817263"/>
    <w:rsid w:val="5DDE2F24"/>
    <w:rsid w:val="5E1245FF"/>
    <w:rsid w:val="605F555F"/>
    <w:rsid w:val="61082B91"/>
    <w:rsid w:val="64A7FE24"/>
    <w:rsid w:val="651E497C"/>
    <w:rsid w:val="661465DE"/>
    <w:rsid w:val="6D601F0D"/>
    <w:rsid w:val="745DAD71"/>
    <w:rsid w:val="78433201"/>
    <w:rsid w:val="78953AF0"/>
    <w:rsid w:val="79481BE2"/>
    <w:rsid w:val="7C7FBCA4"/>
    <w:rsid w:val="7DCF11D7"/>
    <w:rsid w:val="7E1B8D05"/>
    <w:rsid w:val="7F604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261F1"/>
  <w15:docId w15:val="{C85B224D-A4B9-4E5F-97D8-A3839894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5CA"/>
    <w:rPr>
      <w:sz w:val="24"/>
      <w:szCs w:val="24"/>
    </w:rPr>
  </w:style>
  <w:style w:type="paragraph" w:styleId="Heading1">
    <w:name w:val="heading 1"/>
    <w:basedOn w:val="Normal"/>
    <w:next w:val="Normal"/>
    <w:link w:val="Heading1Char"/>
    <w:qFormat/>
    <w:rsid w:val="001811C7"/>
    <w:pPr>
      <w:jc w:val="center"/>
      <w:outlineLvl w:val="0"/>
    </w:pPr>
    <w:rPr>
      <w:rFonts w:ascii="Arial" w:hAnsi="Arial" w:cs="Arial"/>
      <w:b/>
      <w:bCs/>
    </w:rPr>
  </w:style>
  <w:style w:type="paragraph" w:styleId="Heading2">
    <w:name w:val="heading 2"/>
    <w:basedOn w:val="Normal"/>
    <w:next w:val="Normal"/>
    <w:link w:val="Heading2Char"/>
    <w:unhideWhenUsed/>
    <w:qFormat/>
    <w:rsid w:val="00466714"/>
    <w:pPr>
      <w:pBdr>
        <w:top w:val="single" w:sz="8" w:space="7" w:color="auto"/>
        <w:left w:val="single" w:sz="8" w:space="4" w:color="auto"/>
        <w:bottom w:val="single" w:sz="8" w:space="1" w:color="auto"/>
        <w:right w:val="single" w:sz="8" w:space="4" w:color="auto"/>
      </w:pBdr>
      <w:shd w:val="clear" w:color="auto" w:fill="FFFFFF" w:themeFill="background1"/>
      <w:spacing w:line="360" w:lineRule="auto"/>
      <w:jc w:val="center"/>
      <w:outlineLvl w:val="1"/>
    </w:pPr>
    <w:rPr>
      <w:rFonts w:ascii="Arial" w:hAnsi="Arial" w:cs="Arial"/>
      <w:b/>
    </w:rPr>
  </w:style>
  <w:style w:type="paragraph" w:styleId="Heading3">
    <w:name w:val="heading 3"/>
    <w:basedOn w:val="Heading5"/>
    <w:next w:val="Normal"/>
    <w:link w:val="Heading3Char"/>
    <w:unhideWhenUsed/>
    <w:qFormat/>
    <w:rsid w:val="00ED6428"/>
    <w:pPr>
      <w:jc w:val="left"/>
      <w:outlineLvl w:val="2"/>
    </w:pPr>
  </w:style>
  <w:style w:type="paragraph" w:styleId="Heading4">
    <w:name w:val="heading 4"/>
    <w:basedOn w:val="Normal"/>
    <w:next w:val="Normal"/>
    <w:link w:val="Heading4Char"/>
    <w:unhideWhenUsed/>
    <w:qFormat/>
    <w:rsid w:val="00BD3F06"/>
    <w:pPr>
      <w:ind w:left="720"/>
      <w:outlineLvl w:val="3"/>
    </w:pPr>
    <w:rPr>
      <w:rFonts w:ascii="Arial" w:hAnsi="Arial" w:cs="Arial"/>
      <w:b/>
      <w:bCs/>
    </w:rPr>
  </w:style>
  <w:style w:type="paragraph" w:styleId="Heading5">
    <w:name w:val="heading 5"/>
    <w:basedOn w:val="Heading6"/>
    <w:next w:val="Normal"/>
    <w:link w:val="Heading5Char"/>
    <w:unhideWhenUsed/>
    <w:qFormat/>
    <w:rsid w:val="006244F2"/>
    <w:pPr>
      <w:outlineLvl w:val="4"/>
    </w:pPr>
  </w:style>
  <w:style w:type="paragraph" w:styleId="Heading6">
    <w:name w:val="heading 6"/>
    <w:basedOn w:val="Normal"/>
    <w:next w:val="Normal"/>
    <w:link w:val="Heading6Char"/>
    <w:unhideWhenUsed/>
    <w:qFormat/>
    <w:rsid w:val="00B03DA4"/>
    <w:pPr>
      <w:keepNext/>
      <w:keepLines/>
      <w:spacing w:before="40" w:line="360" w:lineRule="auto"/>
      <w:jc w:val="center"/>
      <w:outlineLvl w:val="5"/>
    </w:pPr>
    <w:rPr>
      <w:rFonts w:ascii="Arial" w:eastAsiaTheme="majorEastAsia" w:hAnsi="Arial"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27AC"/>
    <w:pPr>
      <w:tabs>
        <w:tab w:val="center" w:pos="4320"/>
        <w:tab w:val="right" w:pos="8640"/>
      </w:tabs>
    </w:pPr>
  </w:style>
  <w:style w:type="paragraph" w:styleId="Footer">
    <w:name w:val="footer"/>
    <w:basedOn w:val="Normal"/>
    <w:link w:val="FooterChar"/>
    <w:rsid w:val="002127AC"/>
    <w:pPr>
      <w:tabs>
        <w:tab w:val="center" w:pos="4320"/>
        <w:tab w:val="right" w:pos="8640"/>
      </w:tabs>
    </w:pPr>
  </w:style>
  <w:style w:type="paragraph" w:styleId="BalloonText">
    <w:name w:val="Balloon Text"/>
    <w:basedOn w:val="Normal"/>
    <w:semiHidden/>
    <w:rsid w:val="00A62252"/>
    <w:rPr>
      <w:rFonts w:ascii="Tahoma" w:hAnsi="Tahoma" w:cs="Tahoma"/>
      <w:sz w:val="16"/>
      <w:szCs w:val="16"/>
    </w:rPr>
  </w:style>
  <w:style w:type="character" w:styleId="CommentReference">
    <w:name w:val="annotation reference"/>
    <w:rsid w:val="002777FA"/>
    <w:rPr>
      <w:sz w:val="16"/>
      <w:szCs w:val="16"/>
    </w:rPr>
  </w:style>
  <w:style w:type="paragraph" w:styleId="CommentText">
    <w:name w:val="annotation text"/>
    <w:basedOn w:val="Normal"/>
    <w:link w:val="CommentTextChar"/>
    <w:rsid w:val="002777FA"/>
    <w:rPr>
      <w:sz w:val="20"/>
      <w:szCs w:val="20"/>
    </w:rPr>
  </w:style>
  <w:style w:type="character" w:styleId="Hyperlink">
    <w:name w:val="Hyperlink"/>
    <w:rsid w:val="002C3F36"/>
    <w:rPr>
      <w:color w:val="0000FF"/>
      <w:u w:val="single"/>
    </w:rPr>
  </w:style>
  <w:style w:type="character" w:styleId="FollowedHyperlink">
    <w:name w:val="FollowedHyperlink"/>
    <w:rsid w:val="00C47655"/>
    <w:rPr>
      <w:color w:val="800080"/>
      <w:u w:val="single"/>
    </w:rPr>
  </w:style>
  <w:style w:type="paragraph" w:styleId="CommentSubject">
    <w:name w:val="annotation subject"/>
    <w:basedOn w:val="CommentText"/>
    <w:next w:val="CommentText"/>
    <w:semiHidden/>
    <w:rsid w:val="00B96FE4"/>
    <w:rPr>
      <w:b/>
      <w:bCs/>
    </w:rPr>
  </w:style>
  <w:style w:type="character" w:customStyle="1" w:styleId="HeaderChar">
    <w:name w:val="Header Char"/>
    <w:link w:val="Header"/>
    <w:rsid w:val="008C12C7"/>
    <w:rPr>
      <w:sz w:val="24"/>
      <w:szCs w:val="24"/>
    </w:rPr>
  </w:style>
  <w:style w:type="character" w:customStyle="1" w:styleId="FooterChar">
    <w:name w:val="Footer Char"/>
    <w:link w:val="Footer"/>
    <w:rsid w:val="009E31C8"/>
    <w:rPr>
      <w:sz w:val="24"/>
      <w:szCs w:val="24"/>
    </w:rPr>
  </w:style>
  <w:style w:type="paragraph" w:styleId="Revision">
    <w:name w:val="Revision"/>
    <w:hidden/>
    <w:uiPriority w:val="99"/>
    <w:semiHidden/>
    <w:rsid w:val="00CE4AD9"/>
    <w:rPr>
      <w:sz w:val="24"/>
      <w:szCs w:val="24"/>
    </w:rPr>
  </w:style>
  <w:style w:type="paragraph" w:styleId="ListParagraph">
    <w:name w:val="List Paragraph"/>
    <w:basedOn w:val="Normal"/>
    <w:uiPriority w:val="1"/>
    <w:qFormat/>
    <w:rsid w:val="000F09BB"/>
    <w:pPr>
      <w:ind w:left="720"/>
      <w:contextualSpacing/>
    </w:pPr>
  </w:style>
  <w:style w:type="paragraph" w:customStyle="1" w:styleId="p1">
    <w:name w:val="p1"/>
    <w:basedOn w:val="Normal"/>
    <w:rsid w:val="000524DE"/>
    <w:rPr>
      <w:rFonts w:ascii="Helvetica" w:hAnsi="Helvetica"/>
      <w:color w:val="0049B1"/>
    </w:rPr>
  </w:style>
  <w:style w:type="paragraph" w:styleId="NormalWeb">
    <w:name w:val="Normal (Web)"/>
    <w:basedOn w:val="Normal"/>
    <w:uiPriority w:val="99"/>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CommentTextChar">
    <w:name w:val="Comment Text Char"/>
    <w:link w:val="CommentText"/>
    <w:rsid w:val="003F7867"/>
  </w:style>
  <w:style w:type="paragraph" w:styleId="BodyText">
    <w:name w:val="Body Text"/>
    <w:basedOn w:val="Normal"/>
    <w:link w:val="BodyTextChar"/>
    <w:rsid w:val="00C659CE"/>
    <w:pPr>
      <w:autoSpaceDE w:val="0"/>
      <w:autoSpaceDN w:val="0"/>
      <w:adjustRightInd w:val="0"/>
      <w:jc w:val="both"/>
    </w:pPr>
    <w:rPr>
      <w:rFonts w:ascii="Century Gothic" w:hAnsi="Century Gothic"/>
      <w:u w:val="single"/>
    </w:rPr>
  </w:style>
  <w:style w:type="character" w:customStyle="1" w:styleId="BodyTextChar">
    <w:name w:val="Body Text Char"/>
    <w:basedOn w:val="DefaultParagraphFont"/>
    <w:link w:val="BodyText"/>
    <w:rsid w:val="00C659CE"/>
    <w:rPr>
      <w:rFonts w:ascii="Century Gothic" w:hAnsi="Century Gothic"/>
      <w:sz w:val="24"/>
      <w:szCs w:val="24"/>
      <w:u w:val="single"/>
    </w:rPr>
  </w:style>
  <w:style w:type="paragraph" w:customStyle="1" w:styleId="paragraph">
    <w:name w:val="paragraph"/>
    <w:basedOn w:val="Normal"/>
    <w:rsid w:val="00F12F27"/>
    <w:pPr>
      <w:spacing w:before="100" w:beforeAutospacing="1" w:after="100" w:afterAutospacing="1"/>
    </w:pPr>
  </w:style>
  <w:style w:type="character" w:customStyle="1" w:styleId="normaltextrun">
    <w:name w:val="normaltextrun"/>
    <w:basedOn w:val="DefaultParagraphFont"/>
    <w:rsid w:val="00F12F27"/>
  </w:style>
  <w:style w:type="character" w:customStyle="1" w:styleId="eop">
    <w:name w:val="eop"/>
    <w:basedOn w:val="DefaultParagraphFont"/>
    <w:rsid w:val="00F12F27"/>
  </w:style>
  <w:style w:type="character" w:customStyle="1" w:styleId="tabchar">
    <w:name w:val="tabchar"/>
    <w:basedOn w:val="DefaultParagraphFont"/>
    <w:rsid w:val="00F12F27"/>
  </w:style>
  <w:style w:type="character" w:styleId="Mention">
    <w:name w:val="Mention"/>
    <w:basedOn w:val="DefaultParagraphFont"/>
    <w:uiPriority w:val="99"/>
    <w:unhideWhenUsed/>
    <w:rsid w:val="00CA44F1"/>
    <w:rPr>
      <w:color w:val="2B579A"/>
      <w:shd w:val="clear" w:color="auto" w:fill="E6E6E6"/>
    </w:rPr>
  </w:style>
  <w:style w:type="character" w:styleId="Emphasis">
    <w:name w:val="Emphasis"/>
    <w:uiPriority w:val="20"/>
    <w:qFormat/>
    <w:rsid w:val="00C805EA"/>
    <w:rPr>
      <w:i/>
      <w:iCs/>
    </w:rPr>
  </w:style>
  <w:style w:type="paragraph" w:customStyle="1" w:styleId="Heading10">
    <w:name w:val="Heading1"/>
    <w:basedOn w:val="Title"/>
    <w:link w:val="Heading1Char0"/>
    <w:qFormat/>
    <w:rsid w:val="00893352"/>
  </w:style>
  <w:style w:type="character" w:customStyle="1" w:styleId="Heading1Char0">
    <w:name w:val="Heading1 Char"/>
    <w:basedOn w:val="DefaultParagraphFont"/>
    <w:link w:val="Heading10"/>
    <w:rsid w:val="00893352"/>
    <w:rPr>
      <w:rFonts w:ascii="Arial" w:hAnsi="Arial" w:cs="Arial"/>
      <w:b/>
      <w:bCs/>
      <w:sz w:val="24"/>
      <w:szCs w:val="24"/>
    </w:rPr>
  </w:style>
  <w:style w:type="character" w:customStyle="1" w:styleId="Heading1Char">
    <w:name w:val="Heading 1 Char"/>
    <w:basedOn w:val="DefaultParagraphFont"/>
    <w:link w:val="Heading1"/>
    <w:rsid w:val="001811C7"/>
    <w:rPr>
      <w:rFonts w:ascii="Arial" w:hAnsi="Arial" w:cs="Arial"/>
      <w:b/>
      <w:bCs/>
      <w:sz w:val="24"/>
      <w:szCs w:val="24"/>
    </w:rPr>
  </w:style>
  <w:style w:type="character" w:customStyle="1" w:styleId="Heading2Char">
    <w:name w:val="Heading 2 Char"/>
    <w:basedOn w:val="DefaultParagraphFont"/>
    <w:link w:val="Heading2"/>
    <w:rsid w:val="00466714"/>
    <w:rPr>
      <w:rFonts w:ascii="Arial" w:hAnsi="Arial" w:cs="Arial"/>
      <w:b/>
      <w:sz w:val="24"/>
      <w:szCs w:val="24"/>
      <w:shd w:val="clear" w:color="auto" w:fill="FFFFFF" w:themeFill="background1"/>
    </w:rPr>
  </w:style>
  <w:style w:type="character" w:customStyle="1" w:styleId="Heading3Char">
    <w:name w:val="Heading 3 Char"/>
    <w:basedOn w:val="DefaultParagraphFont"/>
    <w:link w:val="Heading3"/>
    <w:rsid w:val="00ED6428"/>
    <w:rPr>
      <w:rFonts w:ascii="Arial" w:eastAsiaTheme="majorEastAsia" w:hAnsi="Arial" w:cstheme="majorBidi"/>
      <w:b/>
      <w:color w:val="000000" w:themeColor="text1"/>
      <w:sz w:val="24"/>
      <w:szCs w:val="24"/>
    </w:rPr>
  </w:style>
  <w:style w:type="character" w:customStyle="1" w:styleId="Heading4Char">
    <w:name w:val="Heading 4 Char"/>
    <w:basedOn w:val="DefaultParagraphFont"/>
    <w:link w:val="Heading4"/>
    <w:rsid w:val="00BD3F06"/>
    <w:rPr>
      <w:rFonts w:ascii="Arial" w:hAnsi="Arial" w:cs="Arial"/>
      <w:b/>
      <w:bCs/>
      <w:sz w:val="24"/>
      <w:szCs w:val="24"/>
    </w:rPr>
  </w:style>
  <w:style w:type="character" w:customStyle="1" w:styleId="Heading5Char">
    <w:name w:val="Heading 5 Char"/>
    <w:basedOn w:val="DefaultParagraphFont"/>
    <w:link w:val="Heading5"/>
    <w:rsid w:val="006244F2"/>
    <w:rPr>
      <w:rFonts w:ascii="Arial" w:eastAsiaTheme="majorEastAsia" w:hAnsi="Arial" w:cstheme="majorBidi"/>
      <w:b/>
      <w:color w:val="000000" w:themeColor="text1"/>
      <w:sz w:val="24"/>
      <w:szCs w:val="24"/>
    </w:rPr>
  </w:style>
  <w:style w:type="paragraph" w:styleId="Title">
    <w:name w:val="Title"/>
    <w:basedOn w:val="Normal"/>
    <w:next w:val="Normal"/>
    <w:link w:val="TitleChar"/>
    <w:qFormat/>
    <w:rsid w:val="00670DCC"/>
    <w:pPr>
      <w:jc w:val="center"/>
    </w:pPr>
    <w:rPr>
      <w:rFonts w:ascii="Arial" w:hAnsi="Arial" w:cs="Arial"/>
      <w:b/>
      <w:bCs/>
    </w:rPr>
  </w:style>
  <w:style w:type="character" w:customStyle="1" w:styleId="TitleChar">
    <w:name w:val="Title Char"/>
    <w:basedOn w:val="DefaultParagraphFont"/>
    <w:link w:val="Title"/>
    <w:rsid w:val="00670DCC"/>
    <w:rPr>
      <w:rFonts w:ascii="Arial" w:hAnsi="Arial" w:cs="Arial"/>
      <w:b/>
      <w:bCs/>
      <w:sz w:val="24"/>
      <w:szCs w:val="24"/>
    </w:rPr>
  </w:style>
  <w:style w:type="character" w:customStyle="1" w:styleId="Heading6Char">
    <w:name w:val="Heading 6 Char"/>
    <w:basedOn w:val="DefaultParagraphFont"/>
    <w:link w:val="Heading6"/>
    <w:rsid w:val="00B03DA4"/>
    <w:rPr>
      <w:rFonts w:ascii="Arial" w:eastAsiaTheme="majorEastAsia" w:hAnsi="Arial" w:cstheme="majorBidi"/>
      <w:b/>
      <w:color w:val="000000" w:themeColor="text1"/>
      <w:sz w:val="24"/>
      <w:szCs w:val="24"/>
    </w:rPr>
  </w:style>
  <w:style w:type="character" w:styleId="PlaceholderText">
    <w:name w:val="Placeholder Text"/>
    <w:basedOn w:val="DefaultParagraphFont"/>
    <w:uiPriority w:val="99"/>
    <w:semiHidden/>
    <w:rsid w:val="00E65F5A"/>
    <w:rPr>
      <w:color w:val="666666"/>
    </w:rPr>
  </w:style>
  <w:style w:type="character" w:customStyle="1" w:styleId="Style1">
    <w:name w:val="Style1"/>
    <w:basedOn w:val="DefaultParagraphFont"/>
    <w:uiPriority w:val="1"/>
    <w:rsid w:val="0079467A"/>
    <w:rPr>
      <w:rFonts w:ascii="Arial" w:hAnsi="Arial"/>
      <w:sz w:val="24"/>
    </w:rPr>
  </w:style>
  <w:style w:type="character" w:customStyle="1" w:styleId="Style2">
    <w:name w:val="Style2"/>
    <w:basedOn w:val="DefaultParagraphFont"/>
    <w:uiPriority w:val="1"/>
    <w:rsid w:val="00D30E42"/>
    <w:rPr>
      <w:bdr w:val="single" w:sz="4" w:space="0" w:color="auto"/>
    </w:rPr>
  </w:style>
  <w:style w:type="character" w:customStyle="1" w:styleId="Style3">
    <w:name w:val="Style3"/>
    <w:basedOn w:val="DefaultParagraphFont"/>
    <w:uiPriority w:val="1"/>
    <w:rsid w:val="00D30E42"/>
    <w:rPr>
      <w:bdr w:val="single" w:sz="4" w:space="0" w:color="auto"/>
    </w:rPr>
  </w:style>
  <w:style w:type="character" w:customStyle="1" w:styleId="Style4">
    <w:name w:val="Style4"/>
    <w:basedOn w:val="DefaultParagraphFont"/>
    <w:uiPriority w:val="1"/>
    <w:rsid w:val="00451748"/>
    <w:rPr>
      <w:rFonts w:ascii="Arial" w:hAnsi="Arial"/>
      <w:sz w:val="24"/>
    </w:rPr>
  </w:style>
  <w:style w:type="character" w:customStyle="1" w:styleId="Style5">
    <w:name w:val="Style5"/>
    <w:basedOn w:val="DefaultParagraphFont"/>
    <w:uiPriority w:val="1"/>
    <w:rsid w:val="00451748"/>
    <w:rPr>
      <w:rFonts w:ascii="Arial" w:hAnsi="Arial"/>
      <w:sz w:val="24"/>
    </w:rPr>
  </w:style>
  <w:style w:type="character" w:customStyle="1" w:styleId="Style6">
    <w:name w:val="Style6"/>
    <w:basedOn w:val="DefaultParagraphFont"/>
    <w:uiPriority w:val="1"/>
    <w:rsid w:val="0002573D"/>
    <w:rPr>
      <w:rFonts w:ascii="Arial" w:hAnsi="Arial"/>
      <w:sz w:val="36"/>
    </w:rPr>
  </w:style>
  <w:style w:type="character" w:styleId="UnresolvedMention">
    <w:name w:val="Unresolved Mention"/>
    <w:basedOn w:val="DefaultParagraphFont"/>
    <w:uiPriority w:val="99"/>
    <w:semiHidden/>
    <w:unhideWhenUsed/>
    <w:rsid w:val="00EF6223"/>
    <w:rPr>
      <w:color w:val="605E5C"/>
      <w:shd w:val="clear" w:color="auto" w:fill="E1DFDD"/>
    </w:rPr>
  </w:style>
  <w:style w:type="character" w:customStyle="1" w:styleId="Style7">
    <w:name w:val="Style7"/>
    <w:basedOn w:val="DefaultParagraphFont"/>
    <w:uiPriority w:val="1"/>
    <w:rsid w:val="00AE7D9E"/>
  </w:style>
  <w:style w:type="paragraph" w:customStyle="1" w:styleId="Heading7">
    <w:name w:val="Heading7"/>
    <w:basedOn w:val="Heading2"/>
    <w:link w:val="Heading7Char"/>
    <w:qFormat/>
    <w:rsid w:val="00E777BF"/>
    <w:rPr>
      <w:i/>
      <w:iCs/>
      <w:color w:val="0000FF"/>
    </w:rPr>
  </w:style>
  <w:style w:type="character" w:customStyle="1" w:styleId="Heading7Char">
    <w:name w:val="Heading7 Char"/>
    <w:basedOn w:val="Heading2Char"/>
    <w:link w:val="Heading7"/>
    <w:rsid w:val="00E777BF"/>
    <w:rPr>
      <w:rFonts w:ascii="Arial" w:hAnsi="Arial" w:cs="Arial"/>
      <w:b/>
      <w:i/>
      <w:iCs/>
      <w:color w:val="0000FF"/>
      <w:sz w:val="24"/>
      <w:szCs w:val="24"/>
      <w:shd w:val="pct10" w:color="auto" w:fill="auto"/>
      <w:lang w:val="es-ES"/>
    </w:rPr>
  </w:style>
  <w:style w:type="character" w:customStyle="1" w:styleId="Style8">
    <w:name w:val="Style8"/>
    <w:basedOn w:val="DefaultParagraphFont"/>
    <w:uiPriority w:val="1"/>
    <w:rsid w:val="00DD633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02769769">
      <w:bodyDiv w:val="1"/>
      <w:marLeft w:val="0"/>
      <w:marRight w:val="0"/>
      <w:marTop w:val="0"/>
      <w:marBottom w:val="0"/>
      <w:divBdr>
        <w:top w:val="none" w:sz="0" w:space="0" w:color="auto"/>
        <w:left w:val="none" w:sz="0" w:space="0" w:color="auto"/>
        <w:bottom w:val="none" w:sz="0" w:space="0" w:color="auto"/>
        <w:right w:val="none" w:sz="0" w:space="0" w:color="auto"/>
      </w:divBdr>
      <w:divsChild>
        <w:div w:id="28648115">
          <w:marLeft w:val="0"/>
          <w:marRight w:val="0"/>
          <w:marTop w:val="0"/>
          <w:marBottom w:val="0"/>
          <w:divBdr>
            <w:top w:val="none" w:sz="0" w:space="0" w:color="auto"/>
            <w:left w:val="none" w:sz="0" w:space="0" w:color="auto"/>
            <w:bottom w:val="none" w:sz="0" w:space="0" w:color="auto"/>
            <w:right w:val="none" w:sz="0" w:space="0" w:color="auto"/>
          </w:divBdr>
        </w:div>
        <w:div w:id="770707747">
          <w:marLeft w:val="0"/>
          <w:marRight w:val="0"/>
          <w:marTop w:val="0"/>
          <w:marBottom w:val="0"/>
          <w:divBdr>
            <w:top w:val="none" w:sz="0" w:space="0" w:color="auto"/>
            <w:left w:val="none" w:sz="0" w:space="0" w:color="auto"/>
            <w:bottom w:val="none" w:sz="0" w:space="0" w:color="auto"/>
            <w:right w:val="none" w:sz="0" w:space="0" w:color="auto"/>
          </w:divBdr>
        </w:div>
      </w:divsChild>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267398759">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574320211">
      <w:bodyDiv w:val="1"/>
      <w:marLeft w:val="0"/>
      <w:marRight w:val="0"/>
      <w:marTop w:val="0"/>
      <w:marBottom w:val="0"/>
      <w:divBdr>
        <w:top w:val="none" w:sz="0" w:space="0" w:color="auto"/>
        <w:left w:val="none" w:sz="0" w:space="0" w:color="auto"/>
        <w:bottom w:val="none" w:sz="0" w:space="0" w:color="auto"/>
        <w:right w:val="none" w:sz="0" w:space="0" w:color="auto"/>
      </w:divBdr>
    </w:div>
    <w:div w:id="671418798">
      <w:bodyDiv w:val="1"/>
      <w:marLeft w:val="0"/>
      <w:marRight w:val="0"/>
      <w:marTop w:val="0"/>
      <w:marBottom w:val="0"/>
      <w:divBdr>
        <w:top w:val="none" w:sz="0" w:space="0" w:color="auto"/>
        <w:left w:val="none" w:sz="0" w:space="0" w:color="auto"/>
        <w:bottom w:val="none" w:sz="0" w:space="0" w:color="auto"/>
        <w:right w:val="none" w:sz="0" w:space="0" w:color="auto"/>
      </w:divBdr>
    </w:div>
    <w:div w:id="727919360">
      <w:bodyDiv w:val="1"/>
      <w:marLeft w:val="0"/>
      <w:marRight w:val="0"/>
      <w:marTop w:val="0"/>
      <w:marBottom w:val="0"/>
      <w:divBdr>
        <w:top w:val="none" w:sz="0" w:space="0" w:color="auto"/>
        <w:left w:val="none" w:sz="0" w:space="0" w:color="auto"/>
        <w:bottom w:val="none" w:sz="0" w:space="0" w:color="auto"/>
        <w:right w:val="none" w:sz="0" w:space="0" w:color="auto"/>
      </w:divBdr>
    </w:div>
    <w:div w:id="781614208">
      <w:bodyDiv w:val="1"/>
      <w:marLeft w:val="0"/>
      <w:marRight w:val="0"/>
      <w:marTop w:val="0"/>
      <w:marBottom w:val="0"/>
      <w:divBdr>
        <w:top w:val="none" w:sz="0" w:space="0" w:color="auto"/>
        <w:left w:val="none" w:sz="0" w:space="0" w:color="auto"/>
        <w:bottom w:val="none" w:sz="0" w:space="0" w:color="auto"/>
        <w:right w:val="none" w:sz="0" w:space="0" w:color="auto"/>
      </w:divBdr>
    </w:div>
    <w:div w:id="789282448">
      <w:bodyDiv w:val="1"/>
      <w:marLeft w:val="0"/>
      <w:marRight w:val="0"/>
      <w:marTop w:val="0"/>
      <w:marBottom w:val="0"/>
      <w:divBdr>
        <w:top w:val="none" w:sz="0" w:space="0" w:color="auto"/>
        <w:left w:val="none" w:sz="0" w:space="0" w:color="auto"/>
        <w:bottom w:val="none" w:sz="0" w:space="0" w:color="auto"/>
        <w:right w:val="none" w:sz="0" w:space="0" w:color="auto"/>
      </w:divBdr>
      <w:divsChild>
        <w:div w:id="155153466">
          <w:marLeft w:val="0"/>
          <w:marRight w:val="0"/>
          <w:marTop w:val="0"/>
          <w:marBottom w:val="0"/>
          <w:divBdr>
            <w:top w:val="none" w:sz="0" w:space="0" w:color="auto"/>
            <w:left w:val="none" w:sz="0" w:space="0" w:color="auto"/>
            <w:bottom w:val="none" w:sz="0" w:space="0" w:color="auto"/>
            <w:right w:val="none" w:sz="0" w:space="0" w:color="auto"/>
          </w:divBdr>
        </w:div>
        <w:div w:id="2114401378">
          <w:marLeft w:val="0"/>
          <w:marRight w:val="0"/>
          <w:marTop w:val="0"/>
          <w:marBottom w:val="0"/>
          <w:divBdr>
            <w:top w:val="none" w:sz="0" w:space="0" w:color="auto"/>
            <w:left w:val="none" w:sz="0" w:space="0" w:color="auto"/>
            <w:bottom w:val="none" w:sz="0" w:space="0" w:color="auto"/>
            <w:right w:val="none" w:sz="0" w:space="0" w:color="auto"/>
          </w:divBdr>
        </w:div>
      </w:divsChild>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111318047">
      <w:bodyDiv w:val="1"/>
      <w:marLeft w:val="0"/>
      <w:marRight w:val="0"/>
      <w:marTop w:val="0"/>
      <w:marBottom w:val="0"/>
      <w:divBdr>
        <w:top w:val="none" w:sz="0" w:space="0" w:color="auto"/>
        <w:left w:val="none" w:sz="0" w:space="0" w:color="auto"/>
        <w:bottom w:val="none" w:sz="0" w:space="0" w:color="auto"/>
        <w:right w:val="none" w:sz="0" w:space="0" w:color="auto"/>
      </w:divBdr>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449274236">
      <w:bodyDiv w:val="1"/>
      <w:marLeft w:val="0"/>
      <w:marRight w:val="0"/>
      <w:marTop w:val="0"/>
      <w:marBottom w:val="0"/>
      <w:divBdr>
        <w:top w:val="none" w:sz="0" w:space="0" w:color="auto"/>
        <w:left w:val="none" w:sz="0" w:space="0" w:color="auto"/>
        <w:bottom w:val="none" w:sz="0" w:space="0" w:color="auto"/>
        <w:right w:val="none" w:sz="0" w:space="0" w:color="auto"/>
      </w:divBdr>
      <w:divsChild>
        <w:div w:id="56785783">
          <w:marLeft w:val="0"/>
          <w:marRight w:val="0"/>
          <w:marTop w:val="0"/>
          <w:marBottom w:val="0"/>
          <w:divBdr>
            <w:top w:val="none" w:sz="0" w:space="0" w:color="auto"/>
            <w:left w:val="none" w:sz="0" w:space="0" w:color="auto"/>
            <w:bottom w:val="none" w:sz="0" w:space="0" w:color="auto"/>
            <w:right w:val="none" w:sz="0" w:space="0" w:color="auto"/>
          </w:divBdr>
          <w:divsChild>
            <w:div w:id="1183282748">
              <w:marLeft w:val="0"/>
              <w:marRight w:val="0"/>
              <w:marTop w:val="0"/>
              <w:marBottom w:val="0"/>
              <w:divBdr>
                <w:top w:val="none" w:sz="0" w:space="0" w:color="auto"/>
                <w:left w:val="none" w:sz="0" w:space="0" w:color="auto"/>
                <w:bottom w:val="none" w:sz="0" w:space="0" w:color="auto"/>
                <w:right w:val="none" w:sz="0" w:space="0" w:color="auto"/>
              </w:divBdr>
            </w:div>
          </w:divsChild>
        </w:div>
        <w:div w:id="199830528">
          <w:marLeft w:val="0"/>
          <w:marRight w:val="0"/>
          <w:marTop w:val="0"/>
          <w:marBottom w:val="0"/>
          <w:divBdr>
            <w:top w:val="none" w:sz="0" w:space="0" w:color="auto"/>
            <w:left w:val="none" w:sz="0" w:space="0" w:color="auto"/>
            <w:bottom w:val="none" w:sz="0" w:space="0" w:color="auto"/>
            <w:right w:val="none" w:sz="0" w:space="0" w:color="auto"/>
          </w:divBdr>
        </w:div>
        <w:div w:id="315719466">
          <w:marLeft w:val="0"/>
          <w:marRight w:val="0"/>
          <w:marTop w:val="0"/>
          <w:marBottom w:val="0"/>
          <w:divBdr>
            <w:top w:val="none" w:sz="0" w:space="0" w:color="auto"/>
            <w:left w:val="none" w:sz="0" w:space="0" w:color="auto"/>
            <w:bottom w:val="none" w:sz="0" w:space="0" w:color="auto"/>
            <w:right w:val="none" w:sz="0" w:space="0" w:color="auto"/>
          </w:divBdr>
        </w:div>
        <w:div w:id="363018567">
          <w:marLeft w:val="0"/>
          <w:marRight w:val="0"/>
          <w:marTop w:val="0"/>
          <w:marBottom w:val="0"/>
          <w:divBdr>
            <w:top w:val="none" w:sz="0" w:space="0" w:color="auto"/>
            <w:left w:val="none" w:sz="0" w:space="0" w:color="auto"/>
            <w:bottom w:val="none" w:sz="0" w:space="0" w:color="auto"/>
            <w:right w:val="none" w:sz="0" w:space="0" w:color="auto"/>
          </w:divBdr>
        </w:div>
        <w:div w:id="555971387">
          <w:marLeft w:val="0"/>
          <w:marRight w:val="0"/>
          <w:marTop w:val="0"/>
          <w:marBottom w:val="0"/>
          <w:divBdr>
            <w:top w:val="none" w:sz="0" w:space="0" w:color="auto"/>
            <w:left w:val="none" w:sz="0" w:space="0" w:color="auto"/>
            <w:bottom w:val="none" w:sz="0" w:space="0" w:color="auto"/>
            <w:right w:val="none" w:sz="0" w:space="0" w:color="auto"/>
          </w:divBdr>
          <w:divsChild>
            <w:div w:id="114716114">
              <w:marLeft w:val="0"/>
              <w:marRight w:val="0"/>
              <w:marTop w:val="0"/>
              <w:marBottom w:val="0"/>
              <w:divBdr>
                <w:top w:val="none" w:sz="0" w:space="0" w:color="auto"/>
                <w:left w:val="none" w:sz="0" w:space="0" w:color="auto"/>
                <w:bottom w:val="none" w:sz="0" w:space="0" w:color="auto"/>
                <w:right w:val="none" w:sz="0" w:space="0" w:color="auto"/>
              </w:divBdr>
            </w:div>
            <w:div w:id="1051923520">
              <w:marLeft w:val="0"/>
              <w:marRight w:val="0"/>
              <w:marTop w:val="0"/>
              <w:marBottom w:val="0"/>
              <w:divBdr>
                <w:top w:val="none" w:sz="0" w:space="0" w:color="auto"/>
                <w:left w:val="none" w:sz="0" w:space="0" w:color="auto"/>
                <w:bottom w:val="none" w:sz="0" w:space="0" w:color="auto"/>
                <w:right w:val="none" w:sz="0" w:space="0" w:color="auto"/>
              </w:divBdr>
            </w:div>
            <w:div w:id="1655063391">
              <w:marLeft w:val="0"/>
              <w:marRight w:val="0"/>
              <w:marTop w:val="0"/>
              <w:marBottom w:val="0"/>
              <w:divBdr>
                <w:top w:val="none" w:sz="0" w:space="0" w:color="auto"/>
                <w:left w:val="none" w:sz="0" w:space="0" w:color="auto"/>
                <w:bottom w:val="none" w:sz="0" w:space="0" w:color="auto"/>
                <w:right w:val="none" w:sz="0" w:space="0" w:color="auto"/>
              </w:divBdr>
            </w:div>
          </w:divsChild>
        </w:div>
        <w:div w:id="621691892">
          <w:marLeft w:val="0"/>
          <w:marRight w:val="0"/>
          <w:marTop w:val="0"/>
          <w:marBottom w:val="0"/>
          <w:divBdr>
            <w:top w:val="none" w:sz="0" w:space="0" w:color="auto"/>
            <w:left w:val="none" w:sz="0" w:space="0" w:color="auto"/>
            <w:bottom w:val="none" w:sz="0" w:space="0" w:color="auto"/>
            <w:right w:val="none" w:sz="0" w:space="0" w:color="auto"/>
          </w:divBdr>
        </w:div>
        <w:div w:id="627861659">
          <w:marLeft w:val="0"/>
          <w:marRight w:val="0"/>
          <w:marTop w:val="0"/>
          <w:marBottom w:val="0"/>
          <w:divBdr>
            <w:top w:val="none" w:sz="0" w:space="0" w:color="auto"/>
            <w:left w:val="none" w:sz="0" w:space="0" w:color="auto"/>
            <w:bottom w:val="none" w:sz="0" w:space="0" w:color="auto"/>
            <w:right w:val="none" w:sz="0" w:space="0" w:color="auto"/>
          </w:divBdr>
          <w:divsChild>
            <w:div w:id="905532047">
              <w:marLeft w:val="0"/>
              <w:marRight w:val="0"/>
              <w:marTop w:val="0"/>
              <w:marBottom w:val="0"/>
              <w:divBdr>
                <w:top w:val="none" w:sz="0" w:space="0" w:color="auto"/>
                <w:left w:val="none" w:sz="0" w:space="0" w:color="auto"/>
                <w:bottom w:val="none" w:sz="0" w:space="0" w:color="auto"/>
                <w:right w:val="none" w:sz="0" w:space="0" w:color="auto"/>
              </w:divBdr>
            </w:div>
            <w:div w:id="1251307459">
              <w:marLeft w:val="0"/>
              <w:marRight w:val="0"/>
              <w:marTop w:val="0"/>
              <w:marBottom w:val="0"/>
              <w:divBdr>
                <w:top w:val="none" w:sz="0" w:space="0" w:color="auto"/>
                <w:left w:val="none" w:sz="0" w:space="0" w:color="auto"/>
                <w:bottom w:val="none" w:sz="0" w:space="0" w:color="auto"/>
                <w:right w:val="none" w:sz="0" w:space="0" w:color="auto"/>
              </w:divBdr>
            </w:div>
            <w:div w:id="1278371225">
              <w:marLeft w:val="0"/>
              <w:marRight w:val="0"/>
              <w:marTop w:val="0"/>
              <w:marBottom w:val="0"/>
              <w:divBdr>
                <w:top w:val="none" w:sz="0" w:space="0" w:color="auto"/>
                <w:left w:val="none" w:sz="0" w:space="0" w:color="auto"/>
                <w:bottom w:val="none" w:sz="0" w:space="0" w:color="auto"/>
                <w:right w:val="none" w:sz="0" w:space="0" w:color="auto"/>
              </w:divBdr>
            </w:div>
            <w:div w:id="1285161928">
              <w:marLeft w:val="0"/>
              <w:marRight w:val="0"/>
              <w:marTop w:val="0"/>
              <w:marBottom w:val="0"/>
              <w:divBdr>
                <w:top w:val="none" w:sz="0" w:space="0" w:color="auto"/>
                <w:left w:val="none" w:sz="0" w:space="0" w:color="auto"/>
                <w:bottom w:val="none" w:sz="0" w:space="0" w:color="auto"/>
                <w:right w:val="none" w:sz="0" w:space="0" w:color="auto"/>
              </w:divBdr>
            </w:div>
            <w:div w:id="1428768630">
              <w:marLeft w:val="0"/>
              <w:marRight w:val="0"/>
              <w:marTop w:val="0"/>
              <w:marBottom w:val="0"/>
              <w:divBdr>
                <w:top w:val="none" w:sz="0" w:space="0" w:color="auto"/>
                <w:left w:val="none" w:sz="0" w:space="0" w:color="auto"/>
                <w:bottom w:val="none" w:sz="0" w:space="0" w:color="auto"/>
                <w:right w:val="none" w:sz="0" w:space="0" w:color="auto"/>
              </w:divBdr>
            </w:div>
          </w:divsChild>
        </w:div>
        <w:div w:id="673920153">
          <w:marLeft w:val="0"/>
          <w:marRight w:val="0"/>
          <w:marTop w:val="0"/>
          <w:marBottom w:val="0"/>
          <w:divBdr>
            <w:top w:val="none" w:sz="0" w:space="0" w:color="auto"/>
            <w:left w:val="none" w:sz="0" w:space="0" w:color="auto"/>
            <w:bottom w:val="none" w:sz="0" w:space="0" w:color="auto"/>
            <w:right w:val="none" w:sz="0" w:space="0" w:color="auto"/>
          </w:divBdr>
        </w:div>
        <w:div w:id="682049089">
          <w:marLeft w:val="0"/>
          <w:marRight w:val="0"/>
          <w:marTop w:val="0"/>
          <w:marBottom w:val="0"/>
          <w:divBdr>
            <w:top w:val="none" w:sz="0" w:space="0" w:color="auto"/>
            <w:left w:val="none" w:sz="0" w:space="0" w:color="auto"/>
            <w:bottom w:val="none" w:sz="0" w:space="0" w:color="auto"/>
            <w:right w:val="none" w:sz="0" w:space="0" w:color="auto"/>
          </w:divBdr>
          <w:divsChild>
            <w:div w:id="313993401">
              <w:marLeft w:val="0"/>
              <w:marRight w:val="0"/>
              <w:marTop w:val="0"/>
              <w:marBottom w:val="0"/>
              <w:divBdr>
                <w:top w:val="none" w:sz="0" w:space="0" w:color="auto"/>
                <w:left w:val="none" w:sz="0" w:space="0" w:color="auto"/>
                <w:bottom w:val="none" w:sz="0" w:space="0" w:color="auto"/>
                <w:right w:val="none" w:sz="0" w:space="0" w:color="auto"/>
              </w:divBdr>
            </w:div>
            <w:div w:id="1193497330">
              <w:marLeft w:val="0"/>
              <w:marRight w:val="0"/>
              <w:marTop w:val="0"/>
              <w:marBottom w:val="0"/>
              <w:divBdr>
                <w:top w:val="none" w:sz="0" w:space="0" w:color="auto"/>
                <w:left w:val="none" w:sz="0" w:space="0" w:color="auto"/>
                <w:bottom w:val="none" w:sz="0" w:space="0" w:color="auto"/>
                <w:right w:val="none" w:sz="0" w:space="0" w:color="auto"/>
              </w:divBdr>
            </w:div>
          </w:divsChild>
        </w:div>
        <w:div w:id="761268237">
          <w:marLeft w:val="0"/>
          <w:marRight w:val="0"/>
          <w:marTop w:val="0"/>
          <w:marBottom w:val="0"/>
          <w:divBdr>
            <w:top w:val="none" w:sz="0" w:space="0" w:color="auto"/>
            <w:left w:val="none" w:sz="0" w:space="0" w:color="auto"/>
            <w:bottom w:val="none" w:sz="0" w:space="0" w:color="auto"/>
            <w:right w:val="none" w:sz="0" w:space="0" w:color="auto"/>
          </w:divBdr>
          <w:divsChild>
            <w:div w:id="1794667623">
              <w:marLeft w:val="0"/>
              <w:marRight w:val="0"/>
              <w:marTop w:val="0"/>
              <w:marBottom w:val="0"/>
              <w:divBdr>
                <w:top w:val="none" w:sz="0" w:space="0" w:color="auto"/>
                <w:left w:val="none" w:sz="0" w:space="0" w:color="auto"/>
                <w:bottom w:val="none" w:sz="0" w:space="0" w:color="auto"/>
                <w:right w:val="none" w:sz="0" w:space="0" w:color="auto"/>
              </w:divBdr>
            </w:div>
          </w:divsChild>
        </w:div>
        <w:div w:id="827014814">
          <w:marLeft w:val="0"/>
          <w:marRight w:val="0"/>
          <w:marTop w:val="0"/>
          <w:marBottom w:val="0"/>
          <w:divBdr>
            <w:top w:val="none" w:sz="0" w:space="0" w:color="auto"/>
            <w:left w:val="none" w:sz="0" w:space="0" w:color="auto"/>
            <w:bottom w:val="none" w:sz="0" w:space="0" w:color="auto"/>
            <w:right w:val="none" w:sz="0" w:space="0" w:color="auto"/>
          </w:divBdr>
        </w:div>
        <w:div w:id="1057581672">
          <w:marLeft w:val="0"/>
          <w:marRight w:val="0"/>
          <w:marTop w:val="0"/>
          <w:marBottom w:val="0"/>
          <w:divBdr>
            <w:top w:val="none" w:sz="0" w:space="0" w:color="auto"/>
            <w:left w:val="none" w:sz="0" w:space="0" w:color="auto"/>
            <w:bottom w:val="none" w:sz="0" w:space="0" w:color="auto"/>
            <w:right w:val="none" w:sz="0" w:space="0" w:color="auto"/>
          </w:divBdr>
        </w:div>
        <w:div w:id="1098721767">
          <w:marLeft w:val="0"/>
          <w:marRight w:val="0"/>
          <w:marTop w:val="0"/>
          <w:marBottom w:val="0"/>
          <w:divBdr>
            <w:top w:val="none" w:sz="0" w:space="0" w:color="auto"/>
            <w:left w:val="none" w:sz="0" w:space="0" w:color="auto"/>
            <w:bottom w:val="none" w:sz="0" w:space="0" w:color="auto"/>
            <w:right w:val="none" w:sz="0" w:space="0" w:color="auto"/>
          </w:divBdr>
        </w:div>
        <w:div w:id="1114208480">
          <w:marLeft w:val="0"/>
          <w:marRight w:val="0"/>
          <w:marTop w:val="0"/>
          <w:marBottom w:val="0"/>
          <w:divBdr>
            <w:top w:val="none" w:sz="0" w:space="0" w:color="auto"/>
            <w:left w:val="none" w:sz="0" w:space="0" w:color="auto"/>
            <w:bottom w:val="none" w:sz="0" w:space="0" w:color="auto"/>
            <w:right w:val="none" w:sz="0" w:space="0" w:color="auto"/>
          </w:divBdr>
          <w:divsChild>
            <w:div w:id="95374370">
              <w:marLeft w:val="0"/>
              <w:marRight w:val="0"/>
              <w:marTop w:val="0"/>
              <w:marBottom w:val="0"/>
              <w:divBdr>
                <w:top w:val="none" w:sz="0" w:space="0" w:color="auto"/>
                <w:left w:val="none" w:sz="0" w:space="0" w:color="auto"/>
                <w:bottom w:val="none" w:sz="0" w:space="0" w:color="auto"/>
                <w:right w:val="none" w:sz="0" w:space="0" w:color="auto"/>
              </w:divBdr>
            </w:div>
            <w:div w:id="540870354">
              <w:marLeft w:val="0"/>
              <w:marRight w:val="0"/>
              <w:marTop w:val="0"/>
              <w:marBottom w:val="0"/>
              <w:divBdr>
                <w:top w:val="none" w:sz="0" w:space="0" w:color="auto"/>
                <w:left w:val="none" w:sz="0" w:space="0" w:color="auto"/>
                <w:bottom w:val="none" w:sz="0" w:space="0" w:color="auto"/>
                <w:right w:val="none" w:sz="0" w:space="0" w:color="auto"/>
              </w:divBdr>
            </w:div>
            <w:div w:id="671643398">
              <w:marLeft w:val="0"/>
              <w:marRight w:val="0"/>
              <w:marTop w:val="0"/>
              <w:marBottom w:val="0"/>
              <w:divBdr>
                <w:top w:val="none" w:sz="0" w:space="0" w:color="auto"/>
                <w:left w:val="none" w:sz="0" w:space="0" w:color="auto"/>
                <w:bottom w:val="none" w:sz="0" w:space="0" w:color="auto"/>
                <w:right w:val="none" w:sz="0" w:space="0" w:color="auto"/>
              </w:divBdr>
            </w:div>
            <w:div w:id="1536192854">
              <w:marLeft w:val="0"/>
              <w:marRight w:val="0"/>
              <w:marTop w:val="0"/>
              <w:marBottom w:val="0"/>
              <w:divBdr>
                <w:top w:val="none" w:sz="0" w:space="0" w:color="auto"/>
                <w:left w:val="none" w:sz="0" w:space="0" w:color="auto"/>
                <w:bottom w:val="none" w:sz="0" w:space="0" w:color="auto"/>
                <w:right w:val="none" w:sz="0" w:space="0" w:color="auto"/>
              </w:divBdr>
            </w:div>
          </w:divsChild>
        </w:div>
        <w:div w:id="1136607413">
          <w:marLeft w:val="0"/>
          <w:marRight w:val="0"/>
          <w:marTop w:val="0"/>
          <w:marBottom w:val="0"/>
          <w:divBdr>
            <w:top w:val="none" w:sz="0" w:space="0" w:color="auto"/>
            <w:left w:val="none" w:sz="0" w:space="0" w:color="auto"/>
            <w:bottom w:val="none" w:sz="0" w:space="0" w:color="auto"/>
            <w:right w:val="none" w:sz="0" w:space="0" w:color="auto"/>
          </w:divBdr>
        </w:div>
        <w:div w:id="1142161504">
          <w:marLeft w:val="0"/>
          <w:marRight w:val="0"/>
          <w:marTop w:val="0"/>
          <w:marBottom w:val="0"/>
          <w:divBdr>
            <w:top w:val="none" w:sz="0" w:space="0" w:color="auto"/>
            <w:left w:val="none" w:sz="0" w:space="0" w:color="auto"/>
            <w:bottom w:val="none" w:sz="0" w:space="0" w:color="auto"/>
            <w:right w:val="none" w:sz="0" w:space="0" w:color="auto"/>
          </w:divBdr>
        </w:div>
        <w:div w:id="1186141300">
          <w:marLeft w:val="0"/>
          <w:marRight w:val="0"/>
          <w:marTop w:val="0"/>
          <w:marBottom w:val="0"/>
          <w:divBdr>
            <w:top w:val="none" w:sz="0" w:space="0" w:color="auto"/>
            <w:left w:val="none" w:sz="0" w:space="0" w:color="auto"/>
            <w:bottom w:val="none" w:sz="0" w:space="0" w:color="auto"/>
            <w:right w:val="none" w:sz="0" w:space="0" w:color="auto"/>
          </w:divBdr>
        </w:div>
        <w:div w:id="1566839986">
          <w:marLeft w:val="0"/>
          <w:marRight w:val="0"/>
          <w:marTop w:val="0"/>
          <w:marBottom w:val="0"/>
          <w:divBdr>
            <w:top w:val="none" w:sz="0" w:space="0" w:color="auto"/>
            <w:left w:val="none" w:sz="0" w:space="0" w:color="auto"/>
            <w:bottom w:val="none" w:sz="0" w:space="0" w:color="auto"/>
            <w:right w:val="none" w:sz="0" w:space="0" w:color="auto"/>
          </w:divBdr>
        </w:div>
        <w:div w:id="1628580874">
          <w:marLeft w:val="0"/>
          <w:marRight w:val="0"/>
          <w:marTop w:val="0"/>
          <w:marBottom w:val="0"/>
          <w:divBdr>
            <w:top w:val="none" w:sz="0" w:space="0" w:color="auto"/>
            <w:left w:val="none" w:sz="0" w:space="0" w:color="auto"/>
            <w:bottom w:val="none" w:sz="0" w:space="0" w:color="auto"/>
            <w:right w:val="none" w:sz="0" w:space="0" w:color="auto"/>
          </w:divBdr>
          <w:divsChild>
            <w:div w:id="240263646">
              <w:marLeft w:val="0"/>
              <w:marRight w:val="0"/>
              <w:marTop w:val="0"/>
              <w:marBottom w:val="0"/>
              <w:divBdr>
                <w:top w:val="none" w:sz="0" w:space="0" w:color="auto"/>
                <w:left w:val="none" w:sz="0" w:space="0" w:color="auto"/>
                <w:bottom w:val="none" w:sz="0" w:space="0" w:color="auto"/>
                <w:right w:val="none" w:sz="0" w:space="0" w:color="auto"/>
              </w:divBdr>
            </w:div>
            <w:div w:id="281157161">
              <w:marLeft w:val="0"/>
              <w:marRight w:val="0"/>
              <w:marTop w:val="0"/>
              <w:marBottom w:val="0"/>
              <w:divBdr>
                <w:top w:val="none" w:sz="0" w:space="0" w:color="auto"/>
                <w:left w:val="none" w:sz="0" w:space="0" w:color="auto"/>
                <w:bottom w:val="none" w:sz="0" w:space="0" w:color="auto"/>
                <w:right w:val="none" w:sz="0" w:space="0" w:color="auto"/>
              </w:divBdr>
            </w:div>
            <w:div w:id="495002326">
              <w:marLeft w:val="0"/>
              <w:marRight w:val="0"/>
              <w:marTop w:val="0"/>
              <w:marBottom w:val="0"/>
              <w:divBdr>
                <w:top w:val="none" w:sz="0" w:space="0" w:color="auto"/>
                <w:left w:val="none" w:sz="0" w:space="0" w:color="auto"/>
                <w:bottom w:val="none" w:sz="0" w:space="0" w:color="auto"/>
                <w:right w:val="none" w:sz="0" w:space="0" w:color="auto"/>
              </w:divBdr>
            </w:div>
            <w:div w:id="620956934">
              <w:marLeft w:val="0"/>
              <w:marRight w:val="0"/>
              <w:marTop w:val="0"/>
              <w:marBottom w:val="0"/>
              <w:divBdr>
                <w:top w:val="none" w:sz="0" w:space="0" w:color="auto"/>
                <w:left w:val="none" w:sz="0" w:space="0" w:color="auto"/>
                <w:bottom w:val="none" w:sz="0" w:space="0" w:color="auto"/>
                <w:right w:val="none" w:sz="0" w:space="0" w:color="auto"/>
              </w:divBdr>
            </w:div>
          </w:divsChild>
        </w:div>
        <w:div w:id="1760102905">
          <w:marLeft w:val="0"/>
          <w:marRight w:val="0"/>
          <w:marTop w:val="0"/>
          <w:marBottom w:val="0"/>
          <w:divBdr>
            <w:top w:val="none" w:sz="0" w:space="0" w:color="auto"/>
            <w:left w:val="none" w:sz="0" w:space="0" w:color="auto"/>
            <w:bottom w:val="none" w:sz="0" w:space="0" w:color="auto"/>
            <w:right w:val="none" w:sz="0" w:space="0" w:color="auto"/>
          </w:divBdr>
          <w:divsChild>
            <w:div w:id="1115292772">
              <w:marLeft w:val="0"/>
              <w:marRight w:val="0"/>
              <w:marTop w:val="0"/>
              <w:marBottom w:val="0"/>
              <w:divBdr>
                <w:top w:val="none" w:sz="0" w:space="0" w:color="auto"/>
                <w:left w:val="none" w:sz="0" w:space="0" w:color="auto"/>
                <w:bottom w:val="none" w:sz="0" w:space="0" w:color="auto"/>
                <w:right w:val="none" w:sz="0" w:space="0" w:color="auto"/>
              </w:divBdr>
            </w:div>
          </w:divsChild>
        </w:div>
        <w:div w:id="1774470411">
          <w:marLeft w:val="0"/>
          <w:marRight w:val="0"/>
          <w:marTop w:val="0"/>
          <w:marBottom w:val="0"/>
          <w:divBdr>
            <w:top w:val="none" w:sz="0" w:space="0" w:color="auto"/>
            <w:left w:val="none" w:sz="0" w:space="0" w:color="auto"/>
            <w:bottom w:val="none" w:sz="0" w:space="0" w:color="auto"/>
            <w:right w:val="none" w:sz="0" w:space="0" w:color="auto"/>
          </w:divBdr>
        </w:div>
        <w:div w:id="1929076907">
          <w:marLeft w:val="0"/>
          <w:marRight w:val="0"/>
          <w:marTop w:val="0"/>
          <w:marBottom w:val="0"/>
          <w:divBdr>
            <w:top w:val="none" w:sz="0" w:space="0" w:color="auto"/>
            <w:left w:val="none" w:sz="0" w:space="0" w:color="auto"/>
            <w:bottom w:val="none" w:sz="0" w:space="0" w:color="auto"/>
            <w:right w:val="none" w:sz="0" w:space="0" w:color="auto"/>
          </w:divBdr>
        </w:div>
        <w:div w:id="2010523235">
          <w:marLeft w:val="0"/>
          <w:marRight w:val="0"/>
          <w:marTop w:val="0"/>
          <w:marBottom w:val="0"/>
          <w:divBdr>
            <w:top w:val="none" w:sz="0" w:space="0" w:color="auto"/>
            <w:left w:val="none" w:sz="0" w:space="0" w:color="auto"/>
            <w:bottom w:val="none" w:sz="0" w:space="0" w:color="auto"/>
            <w:right w:val="none" w:sz="0" w:space="0" w:color="auto"/>
          </w:divBdr>
        </w:div>
        <w:div w:id="2020081766">
          <w:marLeft w:val="0"/>
          <w:marRight w:val="0"/>
          <w:marTop w:val="0"/>
          <w:marBottom w:val="0"/>
          <w:divBdr>
            <w:top w:val="none" w:sz="0" w:space="0" w:color="auto"/>
            <w:left w:val="none" w:sz="0" w:space="0" w:color="auto"/>
            <w:bottom w:val="none" w:sz="0" w:space="0" w:color="auto"/>
            <w:right w:val="none" w:sz="0" w:space="0" w:color="auto"/>
          </w:divBdr>
        </w:div>
        <w:div w:id="2118793146">
          <w:marLeft w:val="0"/>
          <w:marRight w:val="0"/>
          <w:marTop w:val="0"/>
          <w:marBottom w:val="0"/>
          <w:divBdr>
            <w:top w:val="none" w:sz="0" w:space="0" w:color="auto"/>
            <w:left w:val="none" w:sz="0" w:space="0" w:color="auto"/>
            <w:bottom w:val="none" w:sz="0" w:space="0" w:color="auto"/>
            <w:right w:val="none" w:sz="0" w:space="0" w:color="auto"/>
          </w:divBdr>
        </w:div>
      </w:divsChild>
    </w:div>
    <w:div w:id="1486122821">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10501781">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649285168">
      <w:bodyDiv w:val="1"/>
      <w:marLeft w:val="0"/>
      <w:marRight w:val="0"/>
      <w:marTop w:val="0"/>
      <w:marBottom w:val="0"/>
      <w:divBdr>
        <w:top w:val="none" w:sz="0" w:space="0" w:color="auto"/>
        <w:left w:val="none" w:sz="0" w:space="0" w:color="auto"/>
        <w:bottom w:val="none" w:sz="0" w:space="0" w:color="auto"/>
        <w:right w:val="none" w:sz="0" w:space="0" w:color="auto"/>
      </w:divBdr>
    </w:div>
    <w:div w:id="1911384042">
      <w:bodyDiv w:val="1"/>
      <w:marLeft w:val="0"/>
      <w:marRight w:val="0"/>
      <w:marTop w:val="0"/>
      <w:marBottom w:val="0"/>
      <w:divBdr>
        <w:top w:val="none" w:sz="0" w:space="0" w:color="auto"/>
        <w:left w:val="none" w:sz="0" w:space="0" w:color="auto"/>
        <w:bottom w:val="none" w:sz="0" w:space="0" w:color="auto"/>
        <w:right w:val="none" w:sz="0" w:space="0" w:color="auto"/>
      </w:divBdr>
    </w:div>
    <w:div w:id="1919898335">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utsouthwestern.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awk3\OneDrive%20-%20University%20of%20Texas%20Southwestern\Desktop\forms-form-e-cons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D3340F0C6534B96E2DE703259DF46" ma:contentTypeVersion="9" ma:contentTypeDescription="Create a new document." ma:contentTypeScope="" ma:versionID="b3cfb1c6f1b9ecb87fef634520e6a030">
  <xsd:schema xmlns:xsd="http://www.w3.org/2001/XMLSchema" xmlns:xs="http://www.w3.org/2001/XMLSchema" xmlns:p="http://schemas.microsoft.com/office/2006/metadata/properties" xmlns:ns2="b5bd2788-8cf0-45b0-b253-ad97ac954afe" targetNamespace="http://schemas.microsoft.com/office/2006/metadata/properties" ma:root="true" ma:fieldsID="84e437054223369a8831c5dac7926e4d" ns2:_="">
    <xsd:import namespace="b5bd2788-8cf0-45b0-b253-ad97ac954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Review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d2788-8cf0-45b0-b253-ad97ac954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ReviewStatus" ma:index="16" nillable="true" ma:displayName="Review Status" ma:format="Dropdown" ma:internalName="ReviewStatus">
      <xsd:simpleType>
        <xsd:restriction base="dms:Choice">
          <xsd:enumeration value="Draft"/>
          <xsd:enumeration value="Approved Redline"/>
          <xsd:enumeration value="Approved Clean"/>
          <xsd:enumeration value="Pos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viewStatus xmlns="b5bd2788-8cf0-45b0-b253-ad97ac954af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735E2A-2A91-4BBA-BAAB-D7326B21F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d2788-8cf0-45b0-b253-ad97ac954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0430F-0AFB-4FF1-A8AE-88020116063B}">
  <ds:schemaRefs>
    <ds:schemaRef ds:uri="http://schemas.openxmlformats.org/officeDocument/2006/bibliography"/>
  </ds:schemaRefs>
</ds:datastoreItem>
</file>

<file path=customXml/itemProps3.xml><?xml version="1.0" encoding="utf-8"?>
<ds:datastoreItem xmlns:ds="http://schemas.openxmlformats.org/officeDocument/2006/customXml" ds:itemID="{D2718AF0-2EB4-4360-A90C-C72D99989618}">
  <ds:schemaRefs>
    <ds:schemaRef ds:uri="http://schemas.microsoft.com/office/2006/metadata/properties"/>
    <ds:schemaRef ds:uri="http://schemas.microsoft.com/office/infopath/2007/PartnerControls"/>
    <ds:schemaRef ds:uri="b5bd2788-8cf0-45b0-b253-ad97ac954afe"/>
  </ds:schemaRefs>
</ds:datastoreItem>
</file>

<file path=customXml/itemProps4.xml><?xml version="1.0" encoding="utf-8"?>
<ds:datastoreItem xmlns:ds="http://schemas.openxmlformats.org/officeDocument/2006/customXml" ds:itemID="{5D2B96D6-1EC5-4196-94E0-7DE8D6C288B4}">
  <ds:schemaRefs>
    <ds:schemaRef ds:uri="http://schemas.microsoft.com/sharepoint/v3/contenttype/forms"/>
  </ds:schemaRefs>
</ds:datastoreItem>
</file>

<file path=customXml/itemProps5.xml><?xml version="1.0" encoding="utf-8"?>
<ds:datastoreItem xmlns:ds="http://schemas.openxmlformats.org/officeDocument/2006/customXml" ds:itemID="{5486A6D6-0722-4E14-9F8C-3442C32A7973}">
  <ds:schemaRefs>
    <ds:schemaRef ds:uri="http://schemas.openxmlformats.org/officeDocument/2006/bibliography"/>
  </ds:schemaRefs>
</ds:datastoreItem>
</file>

<file path=customXml/itemProps6.xml><?xml version="1.0" encoding="utf-8"?>
<ds:datastoreItem xmlns:ds="http://schemas.openxmlformats.org/officeDocument/2006/customXml" ds:itemID="{934F7239-E585-4C6C-99A5-5DD31B20ADAA}">
  <ds:schemaRefs>
    <ds:schemaRef ds:uri="http://schemas.microsoft.com/sharepoint/v3/contenttype/forms"/>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forms-form-e-consent template.dotx</Template>
  <TotalTime>1</TotalTime>
  <Pages>35</Pages>
  <Words>9062</Words>
  <Characters>51654</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UTHSCSA</Company>
  <LinksUpToDate>false</LinksUpToDate>
  <CharactersWithSpaces>60595</CharactersWithSpaces>
  <SharedDoc>false</SharedDoc>
  <HLinks>
    <vt:vector size="36" baseType="variant">
      <vt:variant>
        <vt:i4>8257637</vt:i4>
      </vt:variant>
      <vt:variant>
        <vt:i4>18</vt:i4>
      </vt:variant>
      <vt:variant>
        <vt:i4>0</vt:i4>
      </vt:variant>
      <vt:variant>
        <vt:i4>5</vt:i4>
      </vt:variant>
      <vt:variant>
        <vt:lpwstr/>
      </vt:variant>
      <vt:variant>
        <vt:lpwstr>KeyInformation</vt:lpwstr>
      </vt:variant>
      <vt:variant>
        <vt:i4>8257637</vt:i4>
      </vt:variant>
      <vt:variant>
        <vt:i4>15</vt:i4>
      </vt:variant>
      <vt:variant>
        <vt:i4>0</vt:i4>
      </vt:variant>
      <vt:variant>
        <vt:i4>5</vt:i4>
      </vt:variant>
      <vt:variant>
        <vt:lpwstr/>
      </vt:variant>
      <vt:variant>
        <vt:lpwstr>KeyInformation</vt:lpwstr>
      </vt:variant>
      <vt:variant>
        <vt:i4>8257637</vt:i4>
      </vt:variant>
      <vt:variant>
        <vt:i4>12</vt:i4>
      </vt:variant>
      <vt:variant>
        <vt:i4>0</vt:i4>
      </vt:variant>
      <vt:variant>
        <vt:i4>5</vt:i4>
      </vt:variant>
      <vt:variant>
        <vt:lpwstr/>
      </vt:variant>
      <vt:variant>
        <vt:lpwstr>KeyInformation</vt:lpwstr>
      </vt:variant>
      <vt:variant>
        <vt:i4>3276805</vt:i4>
      </vt:variant>
      <vt:variant>
        <vt:i4>9</vt:i4>
      </vt:variant>
      <vt:variant>
        <vt:i4>0</vt:i4>
      </vt:variant>
      <vt:variant>
        <vt:i4>5</vt:i4>
      </vt:variant>
      <vt:variant>
        <vt:lpwstr>mailto:compliance@utsouthwestern.edu</vt:lpwstr>
      </vt:variant>
      <vt:variant>
        <vt:lpwstr/>
      </vt:variant>
      <vt:variant>
        <vt:i4>1703982</vt:i4>
      </vt:variant>
      <vt:variant>
        <vt:i4>6</vt:i4>
      </vt:variant>
      <vt:variant>
        <vt:i4>0</vt:i4>
      </vt:variant>
      <vt:variant>
        <vt:i4>5</vt:i4>
      </vt:variant>
      <vt:variant>
        <vt:lpwstr>https://www.utsouthwestern.edu/research/hrpp/assets/ctgov_main_quick_guide.pdf</vt:lpwstr>
      </vt:variant>
      <vt:variant>
        <vt:lpwstr/>
      </vt:variant>
      <vt:variant>
        <vt:i4>6946940</vt:i4>
      </vt:variant>
      <vt:variant>
        <vt:i4>3</vt:i4>
      </vt:variant>
      <vt:variant>
        <vt:i4>0</vt:i4>
      </vt:variant>
      <vt:variant>
        <vt:i4>5</vt:i4>
      </vt:variant>
      <vt:variant>
        <vt:lpwstr/>
      </vt:variant>
      <vt:variant>
        <vt:lpwstr>KeyInfo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February 2012</dc:subject>
  <dc:creator>Kimberly A. Hawkins</dc:creator>
  <cp:keywords/>
  <cp:lastModifiedBy>Kimberly A. Hawkins</cp:lastModifiedBy>
  <cp:revision>3</cp:revision>
  <cp:lastPrinted>2017-12-22T16:49:00Z</cp:lastPrinted>
  <dcterms:created xsi:type="dcterms:W3CDTF">2026-03-26T16:40:00Z</dcterms:created>
  <dcterms:modified xsi:type="dcterms:W3CDTF">2026-03-26T16:40:00Z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0x0101007FCD3340F0C6534B96E2DE703259DF46</vt:lpwstr>
  </property>
  <property fmtid="{D5CDD505-2E9C-101B-9397-08002B2CF9AE}" pid="3" name="MediaServiceImageTags">
    <vt:lpwstr/>
  </property>
  <property fmtid="{D5CDD505-2E9C-101B-9397-08002B2CF9AE}" pid="4" name="docLang">
    <vt:lpwstr>en</vt:lpwstr>
  </property>
  <property fmtid="{D5CDD505-2E9C-101B-9397-08002B2CF9AE}" pid="5" name="Approval Level">
    <vt:lpwstr>Approved Clean</vt:lpwstr>
  </property>
</Properties>
</file>